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FC3" w:rsidRDefault="006C5296" w:rsidP="00B268D7">
      <w:pPr>
        <w:pStyle w:val="Title"/>
        <w:spacing w:after="300"/>
      </w:pPr>
      <w:fldSimple w:instr=" DOCPROPERTY  Title  \* MERGEFORMAT ">
        <w:r w:rsidR="00F8501B">
          <w:t>ISO 9001:2015 transition</w:t>
        </w:r>
      </w:fldSimple>
    </w:p>
    <w:p w:rsidR="00F8501B" w:rsidRPr="00FD763B" w:rsidRDefault="00F8501B" w:rsidP="006C5296">
      <w:pPr>
        <w:pStyle w:val="Appendix1"/>
        <w:numPr>
          <w:ilvl w:val="0"/>
          <w:numId w:val="0"/>
        </w:numPr>
      </w:pPr>
      <w:bookmarkStart w:id="0" w:name="_Toc454349352"/>
      <w:r w:rsidRPr="00FD763B">
        <w:t>Instructions for use</w:t>
      </w:r>
      <w:bookmarkEnd w:id="0"/>
    </w:p>
    <w:p w:rsidR="00F8501B" w:rsidRPr="00FD763B" w:rsidRDefault="00F8501B" w:rsidP="00F8501B">
      <w:r w:rsidRPr="00FD763B">
        <w:t>This document is intended to provide a framework to assis</w:t>
      </w:r>
      <w:r>
        <w:t>t you make the transition to BS EN ISO </w:t>
      </w:r>
      <w:r w:rsidRPr="00FD763B">
        <w:t>9001:2015 (ISO 9001:2015).</w:t>
      </w:r>
      <w:r>
        <w:t xml:space="preserve"> </w:t>
      </w:r>
      <w:r w:rsidRPr="00FD763B">
        <w:t>It will help you to evaluate your readiness to undergo your transition audit.</w:t>
      </w:r>
      <w:r>
        <w:t xml:space="preserve"> </w:t>
      </w:r>
      <w:r w:rsidRPr="00FD763B">
        <w:t>The questions relate to where the standard has been changed either with a new clause or an amended clause.</w:t>
      </w:r>
      <w:r>
        <w:t xml:space="preserve"> </w:t>
      </w:r>
    </w:p>
    <w:p w:rsidR="00F8501B" w:rsidRPr="00FD763B" w:rsidRDefault="00F8501B" w:rsidP="00F8501B">
      <w:r w:rsidRPr="00FD763B">
        <w:t>The document is to ensure you have asked and answered all the relevant questions for the transition to take place.</w:t>
      </w:r>
    </w:p>
    <w:p w:rsidR="00F8501B" w:rsidRPr="00FD763B" w:rsidRDefault="00F8501B" w:rsidP="00F8501B">
      <w:r w:rsidRPr="00FD763B">
        <w:t xml:space="preserve">Please complete each table, recording brief details of the evidence you would show to your auditor to demonstrate how you have addressed the clauses. </w:t>
      </w:r>
    </w:p>
    <w:p w:rsidR="00F8501B" w:rsidRDefault="00F8501B" w:rsidP="006C5296">
      <w:pPr>
        <w:pStyle w:val="Appendix1"/>
        <w:numPr>
          <w:ilvl w:val="0"/>
          <w:numId w:val="0"/>
        </w:numPr>
      </w:pPr>
      <w:r w:rsidRPr="00FD763B">
        <w:t>Part 1: ISO 9001:2015 requirements</w:t>
      </w:r>
    </w:p>
    <w:p w:rsidR="00F8501B" w:rsidRDefault="00F8501B" w:rsidP="00F8501B">
      <w:r w:rsidRPr="003F57F5">
        <w:t>Please ensure you can evidence each requirement of ISO 9001:2015 has been addressed within your Qu</w:t>
      </w:r>
      <w:r>
        <w:t>ality Management System (QMS).</w:t>
      </w:r>
    </w:p>
    <w:tbl>
      <w:tblPr>
        <w:tblStyle w:val="TableGrid"/>
        <w:tblW w:w="9640" w:type="dxa"/>
        <w:tblLook w:val="04A0" w:firstRow="1" w:lastRow="0" w:firstColumn="1" w:lastColumn="0" w:noHBand="0" w:noVBand="1"/>
      </w:tblPr>
      <w:tblGrid>
        <w:gridCol w:w="4815"/>
        <w:gridCol w:w="992"/>
        <w:gridCol w:w="3833"/>
      </w:tblGrid>
      <w:tr w:rsidR="00F8501B" w:rsidTr="00EB3183">
        <w:trPr>
          <w:tblHeader/>
        </w:trPr>
        <w:tc>
          <w:tcPr>
            <w:tcW w:w="4815" w:type="dxa"/>
            <w:shd w:val="clear" w:color="auto" w:fill="1F4E79" w:themeFill="accent1" w:themeFillShade="80"/>
          </w:tcPr>
          <w:p w:rsidR="00F8501B" w:rsidRPr="00B845C9" w:rsidRDefault="00F8501B" w:rsidP="006C5296">
            <w:pPr>
              <w:pStyle w:val="Column1"/>
            </w:pPr>
            <w:r w:rsidRPr="00B845C9">
              <w:t>Clause</w:t>
            </w:r>
          </w:p>
        </w:tc>
        <w:tc>
          <w:tcPr>
            <w:tcW w:w="992" w:type="dxa"/>
            <w:shd w:val="clear" w:color="auto" w:fill="1F4E79" w:themeFill="accent1" w:themeFillShade="80"/>
          </w:tcPr>
          <w:p w:rsidR="00F8501B" w:rsidRPr="00FD763B" w:rsidRDefault="00F8501B" w:rsidP="006C5296">
            <w:pPr>
              <w:pStyle w:val="Column1"/>
            </w:pPr>
            <w:r w:rsidRPr="00FD763B">
              <w:t>Y/N</w:t>
            </w:r>
          </w:p>
        </w:tc>
        <w:tc>
          <w:tcPr>
            <w:tcW w:w="3833" w:type="dxa"/>
            <w:shd w:val="clear" w:color="auto" w:fill="1F4E79" w:themeFill="accent1" w:themeFillShade="80"/>
          </w:tcPr>
          <w:p w:rsidR="00F8501B" w:rsidRPr="00FD763B" w:rsidRDefault="00F8501B" w:rsidP="006C5296">
            <w:pPr>
              <w:pStyle w:val="Column1"/>
            </w:pPr>
            <w:r w:rsidRPr="00FD763B">
              <w:t>Evidence / Documents</w:t>
            </w:r>
          </w:p>
        </w:tc>
      </w:tr>
      <w:tr w:rsidR="00F8501B" w:rsidTr="00EB3183">
        <w:tc>
          <w:tcPr>
            <w:tcW w:w="4815" w:type="dxa"/>
          </w:tcPr>
          <w:p w:rsidR="00F8501B" w:rsidRPr="006E031F" w:rsidRDefault="00F8501B" w:rsidP="006C5296">
            <w:pPr>
              <w:pStyle w:val="Tablecell"/>
              <w:rPr>
                <w:b/>
              </w:rPr>
            </w:pPr>
            <w:r w:rsidRPr="006E031F">
              <w:rPr>
                <w:b/>
              </w:rPr>
              <w:t>4.1 Context of the Organisation</w:t>
            </w:r>
          </w:p>
          <w:p w:rsidR="00F8501B" w:rsidRDefault="00F8501B" w:rsidP="006C5296">
            <w:pPr>
              <w:pStyle w:val="Tablecell"/>
            </w:pPr>
            <w:r>
              <w:t xml:space="preserve">Need to establish context and identify interested parties. </w:t>
            </w:r>
            <w:r w:rsidRPr="003F57F5">
              <w:t xml:space="preserve">These groups can include shareholders, customers, regulatory groups etc.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6C5296">
            <w:pPr>
              <w:pStyle w:val="Tablecell"/>
            </w:pPr>
            <w:r>
              <w:t>Have you identified the internal and external issues?</w:t>
            </w:r>
          </w:p>
        </w:tc>
        <w:sdt>
          <w:sdtPr>
            <w:id w:val="8419660"/>
            <w:placeholder>
              <w:docPart w:val="CAE50C84AC0C4573B4B638E613036A1D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242460143"/>
            <w:placeholder>
              <w:docPart w:val="D22C193F036D49939FA2CAB5FEBC8759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identified and implemented ways of monitoring these issues?</w:t>
            </w:r>
          </w:p>
        </w:tc>
        <w:sdt>
          <w:sdtPr>
            <w:id w:val="1998146230"/>
            <w:placeholder>
              <w:docPart w:val="A01F10D37A25442BBA14D4F16B9D0D3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946963246"/>
            <w:placeholder>
              <w:docPart w:val="F4001637D8AA4BF69A0A3C2C4108CD5D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considered the impact of any changes to these issues?</w:t>
            </w:r>
          </w:p>
        </w:tc>
        <w:sdt>
          <w:sdtPr>
            <w:id w:val="2139674138"/>
            <w:placeholder>
              <w:docPart w:val="293BEA2B16284EEB8BF61155F40E49A7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76210615"/>
            <w:placeholder>
              <w:docPart w:val="05ACE498368E49F3A0EA39FA4FF89336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F8501B" w:rsidRDefault="00F8501B" w:rsidP="006C5296">
            <w:pPr>
              <w:pStyle w:val="Tablecell"/>
            </w:pPr>
            <w:r>
              <w:t>Comments:</w:t>
            </w:r>
          </w:p>
          <w:sdt>
            <w:sdtPr>
              <w:id w:val="613404989"/>
              <w:placeholder>
                <w:docPart w:val="80919ADA34174FB48BE0364D0A5078AC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B845C9" w:rsidRDefault="00F8501B" w:rsidP="006C5296">
            <w:pPr>
              <w:pStyle w:val="Tablecell"/>
            </w:pPr>
            <w:r w:rsidRPr="006E031F">
              <w:rPr>
                <w:b/>
              </w:rPr>
              <w:t>4.2 Understanding the needs and expectations of interested parties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identified interested parties who could affect the QMS?</w:t>
            </w:r>
          </w:p>
        </w:tc>
        <w:sdt>
          <w:sdtPr>
            <w:id w:val="289252854"/>
            <w:placeholder>
              <w:docPart w:val="BC843B56F9BB4F41A43C69833B8C1490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768048878"/>
            <w:placeholder>
              <w:docPart w:val="1BBBF7E928DB4B858BFF2E22C38E38C2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understood their needs and expectations?</w:t>
            </w:r>
          </w:p>
        </w:tc>
        <w:sdt>
          <w:sdtPr>
            <w:id w:val="14970265"/>
            <w:placeholder>
              <w:docPart w:val="06D7560E7EF2450390F227BDF3704618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220217284"/>
            <w:placeholder>
              <w:docPart w:val="5708AF793A6F489D8665651E56F638D9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How will you monitor and review this?</w:t>
            </w:r>
          </w:p>
        </w:tc>
        <w:sdt>
          <w:sdtPr>
            <w:id w:val="2092882197"/>
            <w:placeholder>
              <w:docPart w:val="B246F0E1F12C4D749E14D7FC440A3B8D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592042328"/>
            <w:placeholder>
              <w:docPart w:val="2454CBB989914533ADED8DEA7562D9C8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890460998"/>
              <w:placeholder>
                <w:docPart w:val="3DB3BA80BAA745EA8E8DD390443292AD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E031F" w:rsidRDefault="00F8501B" w:rsidP="006C5296">
            <w:pPr>
              <w:pStyle w:val="Tablecell"/>
              <w:rPr>
                <w:b/>
              </w:rPr>
            </w:pPr>
            <w:r w:rsidRPr="006E031F">
              <w:rPr>
                <w:b/>
              </w:rPr>
              <w:t>4.3 Determining the scope of the quality management system</w:t>
            </w:r>
          </w:p>
          <w:p w:rsidR="00F8501B" w:rsidRDefault="00F8501B" w:rsidP="006C5296">
            <w:pPr>
              <w:pStyle w:val="Tablecell"/>
            </w:pPr>
            <w:r w:rsidRPr="003F57F5">
              <w:t>You’ll nee</w:t>
            </w:r>
            <w:r>
              <w:t>d to identify any boundaries and include what’s relevant to the business</w:t>
            </w:r>
            <w:r w:rsidRPr="003F57F5">
              <w:t>.</w:t>
            </w:r>
            <w:r>
              <w:t xml:space="preserve"> </w:t>
            </w:r>
            <w:r w:rsidRPr="003F57F5">
              <w:t>This could include the whole organisation or specific functions.</w:t>
            </w:r>
            <w:r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been clear on what’s relevant in the scope?</w:t>
            </w:r>
          </w:p>
        </w:tc>
        <w:sdt>
          <w:sdtPr>
            <w:id w:val="1451827424"/>
            <w:placeholder>
              <w:docPart w:val="C763C289F82A485B99FE97C61A48DEB6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999386063"/>
            <w:placeholder>
              <w:docPart w:val="75F08B36277F44158613C5DF5D0517C3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included the products and/or services included in your management system?</w:t>
            </w:r>
          </w:p>
        </w:tc>
        <w:sdt>
          <w:sdtPr>
            <w:id w:val="1731722815"/>
            <w:placeholder>
              <w:docPart w:val="BE410064FFD144DB9FC0CED76E48FC74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859159258"/>
            <w:placeholder>
              <w:docPart w:val="0883C3DCDFCD4BA3A6FB53A3744153B3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amended the scope and highlighted the change?</w:t>
            </w:r>
          </w:p>
        </w:tc>
        <w:sdt>
          <w:sdtPr>
            <w:id w:val="1536697679"/>
            <w:placeholder>
              <w:docPart w:val="0B88D150722C49AEA048F31AB7387654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476679205"/>
            <w:placeholder>
              <w:docPart w:val="6336889C1D074D91B6EE12DEEBB55790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2014840082"/>
              <w:placeholder>
                <w:docPart w:val="3E15AA11AEFB4004833FE76A1620EF60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E031F" w:rsidRDefault="00F8501B" w:rsidP="006C5296">
            <w:pPr>
              <w:pStyle w:val="Tablecell"/>
              <w:rPr>
                <w:b/>
              </w:rPr>
            </w:pPr>
            <w:r w:rsidRPr="006E031F">
              <w:rPr>
                <w:b/>
              </w:rPr>
              <w:t>4.4 Quality Management System</w:t>
            </w:r>
          </w:p>
          <w:p w:rsidR="00F8501B" w:rsidRPr="00B845C9" w:rsidRDefault="00F8501B" w:rsidP="006C5296">
            <w:pPr>
              <w:pStyle w:val="Tablecell"/>
            </w:pPr>
            <w:r w:rsidRPr="00B845C9">
              <w:t xml:space="preserve">There is a requirement is for you to establish, implement, maintain and continually improve your QMS. Although every organisation is different, documented information such as process diagrams and/or written procedures could support this.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 xml:space="preserve">Have you identified all your processes? </w:t>
            </w:r>
          </w:p>
        </w:tc>
        <w:sdt>
          <w:sdtPr>
            <w:id w:val="1475954629"/>
            <w:placeholder>
              <w:docPart w:val="3CB8B5D1BCDE421E8B88D43296940B08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350177000"/>
            <w:placeholder>
              <w:docPart w:val="21221BB5A8534C6B9D5E43E3A19F2840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defined a sequence of how these processes interact?</w:t>
            </w:r>
          </w:p>
        </w:tc>
        <w:sdt>
          <w:sdtPr>
            <w:id w:val="1269896870"/>
            <w:placeholder>
              <w:docPart w:val="3C3B0EBCB54546459C2C3844EAC1189A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564997093"/>
            <w:placeholder>
              <w:docPart w:val="AB8FD962B9A44E0481C759CBF1652E09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Do you have the resources to support the processes?</w:t>
            </w:r>
          </w:p>
        </w:tc>
        <w:sdt>
          <w:sdtPr>
            <w:id w:val="-1430958861"/>
            <w:placeholder>
              <w:docPart w:val="B3BB5386EFDF498B83E61BEED4565B8E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266423382"/>
            <w:placeholder>
              <w:docPart w:val="EBEA8D36BD4D460BBDB166466D7A517B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allocated responsibilities to each process?</w:t>
            </w:r>
          </w:p>
        </w:tc>
        <w:sdt>
          <w:sdtPr>
            <w:id w:val="-1862428478"/>
            <w:placeholder>
              <w:docPart w:val="4D32764548D5473BAD6C0960E1F583FC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466966356"/>
            <w:placeholder>
              <w:docPart w:val="F824A509CB774D828539B44112A7454E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identified all risks and opportunities associated with each risk?</w:t>
            </w:r>
          </w:p>
        </w:tc>
        <w:sdt>
          <w:sdtPr>
            <w:id w:val="-365674933"/>
            <w:placeholder>
              <w:docPart w:val="8F66BA4021D34F559F0A49BE5D3C6AF8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561148473"/>
            <w:placeholder>
              <w:docPart w:val="FCBD6FB1EB454E7AB0DB4FF56C4C880D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1452316312"/>
              <w:placeholder>
                <w:docPart w:val="D33AF861548B4762A39605D06B21BC07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E031F" w:rsidRDefault="00F8501B" w:rsidP="006C5296">
            <w:pPr>
              <w:pStyle w:val="Tablecell"/>
              <w:rPr>
                <w:b/>
              </w:rPr>
            </w:pPr>
            <w:r w:rsidRPr="006E031F">
              <w:rPr>
                <w:b/>
              </w:rPr>
              <w:t>5. Leadership</w:t>
            </w:r>
          </w:p>
          <w:p w:rsidR="00F8501B" w:rsidRPr="00B845C9" w:rsidRDefault="00F8501B" w:rsidP="006C5296">
            <w:pPr>
              <w:pStyle w:val="Tablecell"/>
            </w:pPr>
            <w:r w:rsidRPr="00B845C9">
              <w:t>Top management are now required to have a greater involvement in the QMS and ultimate responsibility.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  <w:vAlign w:val="center"/>
          </w:tcPr>
          <w:p w:rsidR="00F8501B" w:rsidRPr="00B845C9" w:rsidRDefault="00F8501B" w:rsidP="00F8501B">
            <w:pPr>
              <w:pStyle w:val="Tablecell"/>
            </w:pPr>
            <w:r w:rsidRPr="00B845C9">
              <w:t>Are the policy and objectives compatible with the strategic direction of the organisation?</w:t>
            </w:r>
          </w:p>
        </w:tc>
        <w:sdt>
          <w:sdtPr>
            <w:id w:val="-1182893416"/>
            <w:placeholder>
              <w:docPart w:val="BB5CEFE747DA4433AF8EB376101DE5FB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2108538722"/>
            <w:placeholder>
              <w:docPart w:val="66824484554C40AB85B1406A3A886AED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Does top management have customer satisfaction as part of their strategy?</w:t>
            </w:r>
          </w:p>
        </w:tc>
        <w:sdt>
          <w:sdtPr>
            <w:id w:val="-315113894"/>
            <w:placeholder>
              <w:docPart w:val="4763D06F3EAF41398755FAB0F5C8F1D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250276010"/>
            <w:placeholder>
              <w:docPart w:val="147B5FB1434D40718AA285D987AA6804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Are the strengths and weaknesses of the organisation understood?</w:t>
            </w:r>
          </w:p>
        </w:tc>
        <w:sdt>
          <w:sdtPr>
            <w:id w:val="-1216811894"/>
            <w:placeholder>
              <w:docPart w:val="706DC04308D84F4F8F04FEB23F7D106D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939221346"/>
            <w:placeholder>
              <w:docPart w:val="D37070CFF06940B2AEF3777DB3549FC6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Have QMS responsibilities been allocated to all the team?</w:t>
            </w:r>
          </w:p>
        </w:tc>
        <w:sdt>
          <w:sdtPr>
            <w:id w:val="-1355574567"/>
            <w:placeholder>
              <w:docPart w:val="F5458CEB0D134CC180017E44A00297F4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269634595"/>
            <w:placeholder>
              <w:docPart w:val="0A4A50CB04EF49BEA3C4EE2743915084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1229002302"/>
              <w:placeholder>
                <w:docPart w:val="6D98DC2330B5467394AFEC2BA2AFC57D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E031F" w:rsidRDefault="00F8501B" w:rsidP="00F8501B">
            <w:pPr>
              <w:pStyle w:val="Tablecell"/>
              <w:rPr>
                <w:b/>
              </w:rPr>
            </w:pPr>
            <w:r w:rsidRPr="006E031F">
              <w:rPr>
                <w:b/>
              </w:rPr>
              <w:t>5.1 Leadership and Commitment</w:t>
            </w:r>
          </w:p>
          <w:p w:rsidR="00F8501B" w:rsidRPr="00B845C9" w:rsidRDefault="00F8501B" w:rsidP="00F8501B">
            <w:pPr>
              <w:pStyle w:val="Tablecell"/>
            </w:pPr>
            <w:r w:rsidRPr="00B845C9">
              <w:t>Is the QMS compatib</w:t>
            </w:r>
            <w:r>
              <w:t>le with the strategic direction</w:t>
            </w:r>
            <w:r w:rsidRPr="00B845C9">
              <w:t>?</w:t>
            </w:r>
          </w:p>
        </w:tc>
        <w:sdt>
          <w:sdtPr>
            <w:id w:val="3715011"/>
            <w:placeholder>
              <w:docPart w:val="C68936CCE0DE483C885910EC0D0E913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843593101"/>
            <w:placeholder>
              <w:docPart w:val="4F4D5E399C2E493E9D8F96050213EA7C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Risk Based thinking understood and implemented?</w:t>
            </w:r>
          </w:p>
        </w:tc>
        <w:sdt>
          <w:sdtPr>
            <w:id w:val="91593811"/>
            <w:placeholder>
              <w:docPart w:val="FB669C6F59734B90BABFB8551D6540A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997220224"/>
            <w:placeholder>
              <w:docPart w:val="6C506AF8941D476AA435F70475C376F4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Customer Focus methods in place?</w:t>
            </w:r>
          </w:p>
        </w:tc>
        <w:sdt>
          <w:sdtPr>
            <w:id w:val="-851720709"/>
            <w:placeholder>
              <w:docPart w:val="F0C97BE0870047709768C9108F136EE5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508126941"/>
            <w:placeholder>
              <w:docPart w:val="1D7A5FA7BD1F4DA18C2525EAC05DE8E6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Improvement Processes in place?</w:t>
            </w:r>
          </w:p>
        </w:tc>
        <w:sdt>
          <w:sdtPr>
            <w:id w:val="-1540121699"/>
            <w:placeholder>
              <w:docPart w:val="900119CA64294934BD8D12635192570D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621354702"/>
            <w:placeholder>
              <w:docPart w:val="2C253FF7914945DFB0A75A77DE090BA7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1892260036"/>
              <w:placeholder>
                <w:docPart w:val="819E4DEDBF744719B69E246F6DDD3B2F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E031F" w:rsidRDefault="00F8501B" w:rsidP="006C5296">
            <w:pPr>
              <w:pStyle w:val="Tablecell"/>
              <w:rPr>
                <w:b/>
              </w:rPr>
            </w:pPr>
            <w:r w:rsidRPr="006E031F">
              <w:rPr>
                <w:b/>
              </w:rPr>
              <w:t xml:space="preserve">5.2 Policy </w:t>
            </w:r>
          </w:p>
          <w:p w:rsidR="00F8501B" w:rsidRPr="00B845C9" w:rsidRDefault="00F8501B" w:rsidP="006C5296">
            <w:pPr>
              <w:pStyle w:val="Tablecell"/>
            </w:pPr>
            <w:r w:rsidRPr="00B845C9">
              <w:t>Top management need to establish, implement and maintain a quality policy.</w:t>
            </w:r>
          </w:p>
        </w:tc>
        <w:tc>
          <w:tcPr>
            <w:tcW w:w="992" w:type="dxa"/>
          </w:tcPr>
          <w:p w:rsidR="00F8501B" w:rsidRPr="00A44895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  <w:vAlign w:val="center"/>
          </w:tcPr>
          <w:p w:rsidR="00F8501B" w:rsidRPr="00B845C9" w:rsidRDefault="00F8501B" w:rsidP="00F8501B">
            <w:pPr>
              <w:pStyle w:val="Tablecell"/>
            </w:pPr>
            <w:r w:rsidRPr="00B845C9">
              <w:t>Do you have a clear quality policy that considers interested parties?</w:t>
            </w:r>
          </w:p>
        </w:tc>
        <w:sdt>
          <w:sdtPr>
            <w:id w:val="-1065107257"/>
            <w:placeholder>
              <w:docPart w:val="6FE30CE3539246CABA2E3FD182952EBF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30839548"/>
            <w:placeholder>
              <w:docPart w:val="B631CF75B9F04FE39237D7097D77689B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When was your policy reviewed/amended?</w:t>
            </w:r>
          </w:p>
        </w:tc>
        <w:sdt>
          <w:sdtPr>
            <w:id w:val="1143853908"/>
            <w:placeholder>
              <w:docPart w:val="8CD79A2AF00D41C1A3D91392B2A948DD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387487730"/>
            <w:placeholder>
              <w:docPart w:val="365DA19CD335450F83B2EAC080181A3E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Is it effectively communicated to the organization and interested parties?</w:t>
            </w:r>
          </w:p>
        </w:tc>
        <w:sdt>
          <w:sdtPr>
            <w:id w:val="1243449409"/>
            <w:placeholder>
              <w:docPart w:val="4D6B5B561E6C44CF92BAC834FA070EFA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986584539"/>
            <w:placeholder>
              <w:docPart w:val="3BE6ADCF71584384B2D1EB8258B30379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547691193"/>
              <w:placeholder>
                <w:docPart w:val="F542DA24EFA2488B84071D15087C284C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B845C9" w:rsidRDefault="00F8501B" w:rsidP="006C5296">
            <w:pPr>
              <w:pStyle w:val="Tablecell"/>
            </w:pPr>
            <w:r w:rsidRPr="006E031F">
              <w:rPr>
                <w:b/>
              </w:rPr>
              <w:t>5.3 Organisational roles, responsibilities and authorities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 xml:space="preserve">Are all roles defined and allocated in the organization? </w:t>
            </w:r>
          </w:p>
        </w:tc>
        <w:sdt>
          <w:sdtPr>
            <w:id w:val="1627504119"/>
            <w:placeholder>
              <w:docPart w:val="9708D1012AB048EFB440BBF8265F77C4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257719542"/>
            <w:placeholder>
              <w:docPart w:val="3F13B646667842D6B1B424019B0FDB41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Are all roles effectively communicated and understood?</w:t>
            </w:r>
          </w:p>
        </w:tc>
        <w:sdt>
          <w:sdtPr>
            <w:id w:val="-617763737"/>
            <w:placeholder>
              <w:docPart w:val="30BAD76B21F84D8DADEDD4173060913D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194423198"/>
            <w:placeholder>
              <w:docPart w:val="FF20D86575964D57B5F71015A067AD51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Are responsibilities and authorities for QMS understood?</w:t>
            </w:r>
          </w:p>
        </w:tc>
        <w:sdt>
          <w:sdtPr>
            <w:id w:val="-616451151"/>
            <w:placeholder>
              <w:docPart w:val="48D84AA3D033497F9C5FFCDE15F0DDB6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44892253"/>
            <w:placeholder>
              <w:docPart w:val="0230588795A14BB4A643F0257FA30F20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850099444"/>
              <w:placeholder>
                <w:docPart w:val="F26C5E8BD6A34DEC89894D8EE7D6EDCE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E031F" w:rsidRDefault="00F8501B" w:rsidP="006C5296">
            <w:pPr>
              <w:pStyle w:val="Tablecell"/>
              <w:rPr>
                <w:b/>
              </w:rPr>
            </w:pPr>
            <w:r w:rsidRPr="006E031F">
              <w:rPr>
                <w:b/>
              </w:rPr>
              <w:t>6. Planning</w:t>
            </w:r>
          </w:p>
          <w:p w:rsidR="00F8501B" w:rsidRPr="00D3586C" w:rsidRDefault="00F8501B" w:rsidP="006C5296">
            <w:pPr>
              <w:pStyle w:val="Tablecell"/>
            </w:pPr>
            <w:r w:rsidRPr="003F57F5">
              <w:t xml:space="preserve">Planning </w:t>
            </w:r>
            <w:r>
              <w:t xml:space="preserve">has </w:t>
            </w:r>
            <w:r w:rsidRPr="003F57F5">
              <w:t xml:space="preserve">an increased focus on ensuring it is considered with the ‘context of the organisation’ and ‘interested parties’.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  <w:vAlign w:val="center"/>
          </w:tcPr>
          <w:p w:rsidR="00F8501B" w:rsidRPr="00B845C9" w:rsidRDefault="00F8501B" w:rsidP="00F8501B">
            <w:pPr>
              <w:pStyle w:val="Tablecell"/>
            </w:pPr>
            <w:r w:rsidRPr="00B845C9">
              <w:t>Have you identified risk and opportunities across the organization for the product and service you offer?</w:t>
            </w:r>
          </w:p>
        </w:tc>
        <w:sdt>
          <w:sdtPr>
            <w:id w:val="-1521772064"/>
            <w:placeholder>
              <w:docPart w:val="90D55513F8F64B9C9BAE01C352878798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2095697158"/>
            <w:placeholder>
              <w:docPart w:val="52565943E2EB47E8AF0FDE6C05342D5C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Have you considered how to manage these risks and opportunities?</w:t>
            </w:r>
          </w:p>
        </w:tc>
        <w:sdt>
          <w:sdtPr>
            <w:id w:val="-156844887"/>
            <w:placeholder>
              <w:docPart w:val="624E03226CFA478480ED1C1B9673F00E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58460580"/>
            <w:placeholder>
              <w:docPart w:val="047FFFC4CB3944D49A66488F98C94D93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Have you identified the impact of interested parties?</w:t>
            </w:r>
          </w:p>
        </w:tc>
        <w:sdt>
          <w:sdtPr>
            <w:id w:val="-859660690"/>
            <w:placeholder>
              <w:docPart w:val="CD033043925D4A2893D72A612AE91784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035161728"/>
            <w:placeholder>
              <w:docPart w:val="DA4C7981313B43A18742D54F573EDB73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Has planning being considered in a systematic way?</w:t>
            </w:r>
          </w:p>
        </w:tc>
        <w:sdt>
          <w:sdtPr>
            <w:id w:val="-454566017"/>
            <w:placeholder>
              <w:docPart w:val="5189F3590A1D4C7684F4A0A64244BE0B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809818994"/>
            <w:placeholder>
              <w:docPart w:val="B162EB03E7E4444E913BB1B258942CA5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1688401299"/>
              <w:placeholder>
                <w:docPart w:val="0678A039903F4E6D84C2F73C0E1594AD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9348DE" w:rsidRDefault="00F8501B" w:rsidP="006C5296">
            <w:pPr>
              <w:pStyle w:val="Tablecell"/>
            </w:pPr>
            <w:r w:rsidRPr="006E031F">
              <w:rPr>
                <w:b/>
              </w:rPr>
              <w:t>6.1 Actions to address risks and opportunities</w:t>
            </w:r>
            <w:r w:rsidRPr="009348DE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Does the organization understand risk based thinking and has this been introduced?</w:t>
            </w:r>
          </w:p>
        </w:tc>
        <w:sdt>
          <w:sdtPr>
            <w:id w:val="1520891952"/>
            <w:placeholder>
              <w:docPart w:val="8FC3B37619004DD88AA7A17FE73CAA0C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155754147"/>
            <w:placeholder>
              <w:docPart w:val="D1B4E59684DC417E81CFDDA5BF06CF58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the organizations risks been identified and managed?</w:t>
            </w:r>
          </w:p>
        </w:tc>
        <w:sdt>
          <w:sdtPr>
            <w:id w:val="-40363633"/>
            <w:placeholder>
              <w:docPart w:val="0FC0C2551A5C4469A0EABA775F78C193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046366938"/>
            <w:placeholder>
              <w:docPart w:val="2973555C479D461BB9E5B4F27A21CA40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Is there a contingency plan in place?</w:t>
            </w:r>
          </w:p>
        </w:tc>
        <w:sdt>
          <w:sdtPr>
            <w:id w:val="-826128515"/>
            <w:placeholder>
              <w:docPart w:val="DBC822FB971C49088B7C7F54DA5CDEBD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595024712"/>
            <w:placeholder>
              <w:docPart w:val="629B8EAE5A1446689644691754752E5F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1016459114"/>
              <w:placeholder>
                <w:docPart w:val="0C84E9CF92854C9BA13F37D6D1CF1AEE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E031F" w:rsidRDefault="00F8501B" w:rsidP="006C5296">
            <w:pPr>
              <w:pStyle w:val="Tablecell"/>
              <w:rPr>
                <w:b/>
              </w:rPr>
            </w:pPr>
            <w:r w:rsidRPr="006E031F">
              <w:rPr>
                <w:b/>
              </w:rPr>
              <w:t xml:space="preserve">6.2 Quality Objectives and planning to achieve them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  <w:vAlign w:val="center"/>
          </w:tcPr>
          <w:p w:rsidR="00F8501B" w:rsidRPr="009348DE" w:rsidRDefault="00F8501B" w:rsidP="00F8501B">
            <w:pPr>
              <w:pStyle w:val="Tablecell"/>
            </w:pPr>
            <w:r w:rsidRPr="009348DE">
              <w:t>Are the quality objectives in line with the Quality Policy?</w:t>
            </w:r>
          </w:p>
        </w:tc>
        <w:sdt>
          <w:sdtPr>
            <w:id w:val="-130405104"/>
            <w:placeholder>
              <w:docPart w:val="61C0694DB5F34066AFA7C90DA73E849F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428172055"/>
            <w:placeholder>
              <w:docPart w:val="CE25C1D2FB064A298126885F874C86E1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Are the objectives relevant to the products and services?</w:t>
            </w:r>
          </w:p>
        </w:tc>
        <w:sdt>
          <w:sdtPr>
            <w:id w:val="-1336764102"/>
            <w:placeholder>
              <w:docPart w:val="FF49F2227EF84946BF5D26BD8C0A8112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337691015"/>
            <w:placeholder>
              <w:docPart w:val="46CE8CC446564B7E9A76198D200A8E4D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Do the objectives include customer focus and satisfaction?</w:t>
            </w:r>
          </w:p>
        </w:tc>
        <w:sdt>
          <w:sdtPr>
            <w:id w:val="1059596833"/>
            <w:placeholder>
              <w:docPart w:val="34A612A86C4D4BE99F95B69A5A83238F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2077193704"/>
            <w:placeholder>
              <w:docPart w:val="F014E446EE434A029D719C4BEE8A64C7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Are the objectives defined, monitored, communicated and updated?</w:t>
            </w:r>
          </w:p>
        </w:tc>
        <w:sdt>
          <w:sdtPr>
            <w:id w:val="-787970951"/>
            <w:placeholder>
              <w:docPart w:val="8C94128B5B9847F0BC6B7B9E54E535D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2104553401"/>
            <w:placeholder>
              <w:docPart w:val="8FC8EB338A694BF084412E8A03F07CBB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1034040950"/>
              <w:placeholder>
                <w:docPart w:val="2984CECF8E624BE2AF46D65689094BB1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9348DE" w:rsidRDefault="00F8501B" w:rsidP="006C5296">
            <w:pPr>
              <w:pStyle w:val="Tablecell"/>
            </w:pPr>
            <w:r w:rsidRPr="006E031F">
              <w:rPr>
                <w:b/>
              </w:rPr>
              <w:t>6.3 Planning of changes</w:t>
            </w:r>
            <w:r w:rsidRPr="009348DE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How do you manage and implement change?</w:t>
            </w:r>
          </w:p>
        </w:tc>
        <w:sdt>
          <w:sdtPr>
            <w:id w:val="-1415710941"/>
            <w:placeholder>
              <w:docPart w:val="DB5613FE7AAB4D7E89BBCEAAD36CD5E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483283678"/>
            <w:placeholder>
              <w:docPart w:val="8B413B203C7140ACB1C406C0DA519765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considered consequences, resourced and responsibilities when making the change?</w:t>
            </w:r>
          </w:p>
        </w:tc>
        <w:sdt>
          <w:sdtPr>
            <w:id w:val="-1604105874"/>
            <w:placeholder>
              <w:docPart w:val="208354E0383749A5AB836F03ECC8549B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424222177"/>
            <w:placeholder>
              <w:docPart w:val="17B6B3C7A20B48CD85AF016ECC8919D1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1920905397"/>
              <w:placeholder>
                <w:docPart w:val="CA40AC6B645B49B7A75AB31FA59936BC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9348DE" w:rsidRDefault="00F8501B" w:rsidP="006C5296">
            <w:pPr>
              <w:pStyle w:val="Tablecell"/>
            </w:pPr>
            <w:r w:rsidRPr="006E031F">
              <w:rPr>
                <w:b/>
              </w:rPr>
              <w:t>7.1 Resources</w:t>
            </w:r>
            <w:r w:rsidRPr="009348DE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  <w:vAlign w:val="center"/>
          </w:tcPr>
          <w:p w:rsidR="00F8501B" w:rsidRPr="009348DE" w:rsidRDefault="00F8501B" w:rsidP="00F8501B">
            <w:pPr>
              <w:pStyle w:val="Tablecell"/>
            </w:pPr>
            <w:r w:rsidRPr="009348DE">
              <w:t>How are internal and external resource requirements considered?</w:t>
            </w:r>
          </w:p>
        </w:tc>
        <w:sdt>
          <w:sdtPr>
            <w:id w:val="915981561"/>
            <w:placeholder>
              <w:docPart w:val="3938515189D84C7F9DB3ACC380274327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62337372"/>
            <w:placeholder>
              <w:docPart w:val="049B9979410046BBA3A3C489861BD016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How has knowledge been determined for the product and services being offered?</w:t>
            </w:r>
          </w:p>
        </w:tc>
        <w:sdt>
          <w:sdtPr>
            <w:id w:val="1183015565"/>
            <w:placeholder>
              <w:docPart w:val="A6390C0545814ADF971BE1455F83565A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430789883"/>
            <w:placeholder>
              <w:docPart w:val="A482F6F2CA3043B7963F7A142D777D9F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203298028"/>
              <w:placeholder>
                <w:docPart w:val="2AD23259B1B248FCA5E0407CE1EA24C9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9348DE" w:rsidRDefault="00F8501B" w:rsidP="006C5296">
            <w:pPr>
              <w:pStyle w:val="Tablecell"/>
            </w:pPr>
            <w:r w:rsidRPr="006E031F">
              <w:rPr>
                <w:b/>
              </w:rPr>
              <w:t>7.2 Competence</w:t>
            </w:r>
            <w:r w:rsidRPr="009348DE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determined competencies for your organization’s team?</w:t>
            </w:r>
          </w:p>
        </w:tc>
        <w:sdt>
          <w:sdtPr>
            <w:id w:val="-14552288"/>
            <w:placeholder>
              <w:docPart w:val="9A9345F3504342F5B54792A4991E2B59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2130232542"/>
            <w:placeholder>
              <w:docPart w:val="134AC89C4054469E876A3974BF7FC889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Do they have the necessary education, training or experience?</w:t>
            </w:r>
          </w:p>
        </w:tc>
        <w:sdt>
          <w:sdtPr>
            <w:id w:val="-1772388765"/>
            <w:placeholder>
              <w:docPart w:val="01FE5CD0F7864269B6C58C3B982997CC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365211521"/>
            <w:placeholder>
              <w:docPart w:val="565DCB9F18BC40CA9BB257ADEA466DDD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Has the competency of contractors been determined and understood?</w:t>
            </w:r>
          </w:p>
        </w:tc>
        <w:sdt>
          <w:sdtPr>
            <w:id w:val="1775286057"/>
            <w:placeholder>
              <w:docPart w:val="1CF58C615F744CE0A51CEEF80F5E339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20003772"/>
            <w:placeholder>
              <w:docPart w:val="FE0AB9FC5BA74F68B64E0431B7F16599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determined how the QMS will be implemented and managed effectively?</w:t>
            </w:r>
          </w:p>
        </w:tc>
        <w:sdt>
          <w:sdtPr>
            <w:id w:val="-1993930838"/>
            <w:placeholder>
              <w:docPart w:val="430B81635E0E47069F07F7B834D8B007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642843815"/>
            <w:placeholder>
              <w:docPart w:val="863BBE8B1733404781FAF0DF669597C2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Do you have the necessary documented information to support this?</w:t>
            </w:r>
          </w:p>
        </w:tc>
        <w:sdt>
          <w:sdtPr>
            <w:id w:val="1380596129"/>
            <w:placeholder>
              <w:docPart w:val="C0C4644064E64B0685B47D0837190425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578491788"/>
            <w:placeholder>
              <w:docPart w:val="14789FE92FB142269D21153183667646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1393924724"/>
              <w:placeholder>
                <w:docPart w:val="850AE9009B664542AB65A17BA6E01A54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9348DE" w:rsidRDefault="00F8501B" w:rsidP="006C5296">
            <w:pPr>
              <w:pStyle w:val="Tablecell"/>
            </w:pPr>
            <w:r w:rsidRPr="006E031F">
              <w:rPr>
                <w:b/>
              </w:rPr>
              <w:t>7.3 Awareness</w:t>
            </w:r>
            <w:r w:rsidRPr="009348DE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  <w:vAlign w:val="center"/>
          </w:tcPr>
          <w:p w:rsidR="00F8501B" w:rsidRPr="009348DE" w:rsidRDefault="00F8501B" w:rsidP="00F8501B">
            <w:pPr>
              <w:pStyle w:val="Tablecell"/>
            </w:pPr>
            <w:r>
              <w:t>H</w:t>
            </w:r>
            <w:r w:rsidRPr="003F57F5">
              <w:t>ow you have raised awareness of the policy and QMS requirements</w:t>
            </w:r>
            <w:r>
              <w:t>?</w:t>
            </w:r>
          </w:p>
        </w:tc>
        <w:sdt>
          <w:sdtPr>
            <w:id w:val="-673949191"/>
            <w:placeholder>
              <w:docPart w:val="DA06586496064DC99ACD0A39317D4CF9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231160492"/>
            <w:placeholder>
              <w:docPart w:val="C75438D8BE0245A7A67FFF715B992F64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1809005480"/>
              <w:placeholder>
                <w:docPart w:val="EAAF86B1679D485390DF24771AA784B8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9348DE" w:rsidRDefault="00F8501B" w:rsidP="006C5296">
            <w:pPr>
              <w:pStyle w:val="Tablecell"/>
            </w:pPr>
            <w:r w:rsidRPr="006E031F">
              <w:rPr>
                <w:b/>
              </w:rPr>
              <w:t>7.4 Communication</w:t>
            </w:r>
            <w:r w:rsidRPr="009348DE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considered all communication methods to include internal and external parties?</w:t>
            </w:r>
          </w:p>
        </w:tc>
        <w:sdt>
          <w:sdtPr>
            <w:id w:val="-1159069681"/>
            <w:placeholder>
              <w:docPart w:val="BCE7FE08B474493790D50485041AFB9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2143258790"/>
            <w:placeholder>
              <w:docPart w:val="700262B28FD14B5D92E6C55B36EA2119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239761334"/>
              <w:placeholder>
                <w:docPart w:val="0C6F37C4C2674D0D8315FE4A3FF13DA1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52168" w:rsidRDefault="00F8501B" w:rsidP="006C5296">
            <w:pPr>
              <w:pStyle w:val="Tablecell"/>
            </w:pPr>
            <w:r w:rsidRPr="006E031F">
              <w:rPr>
                <w:b/>
              </w:rPr>
              <w:t>7.5 Documented information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How do you control the distribution of necessary documentation?</w:t>
            </w:r>
          </w:p>
        </w:tc>
        <w:sdt>
          <w:sdtPr>
            <w:id w:val="177093441"/>
            <w:placeholder>
              <w:docPart w:val="99BE5626FF564A7D91010C7B43589E63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825780766"/>
            <w:placeholder>
              <w:docPart w:val="BDE85438A35D49FD879EA0D5D70BEC03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227282623"/>
              <w:placeholder>
                <w:docPart w:val="4079FD4C60BB4374B46ACF2E93B23151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52168" w:rsidRDefault="00F8501B" w:rsidP="006C5296">
            <w:pPr>
              <w:pStyle w:val="Tablecell"/>
            </w:pPr>
            <w:r w:rsidRPr="006E031F">
              <w:rPr>
                <w:b/>
              </w:rPr>
              <w:t>8.1 Operational planning and control</w:t>
            </w:r>
            <w:r w:rsidRPr="00652168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  <w:vAlign w:val="center"/>
          </w:tcPr>
          <w:p w:rsidR="00F8501B" w:rsidRPr="00652168" w:rsidRDefault="00F8501B" w:rsidP="00F8501B">
            <w:pPr>
              <w:pStyle w:val="Tablecell"/>
            </w:pPr>
            <w:r w:rsidRPr="00652168">
              <w:t>How is operational planning achieved?</w:t>
            </w:r>
          </w:p>
        </w:tc>
        <w:sdt>
          <w:sdtPr>
            <w:id w:val="1027612559"/>
            <w:placeholder>
              <w:docPart w:val="6F40E3429B1D48368A0895EF821A3242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73724599"/>
            <w:placeholder>
              <w:docPart w:val="A119C80E01FC47D197EA88E3F14622BA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How are operations controlled?</w:t>
            </w:r>
          </w:p>
        </w:tc>
        <w:sdt>
          <w:sdtPr>
            <w:id w:val="942265807"/>
            <w:placeholder>
              <w:docPart w:val="41B4092949A6405F945E6A9358181D3A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004513573"/>
            <w:placeholder>
              <w:docPart w:val="404B1945E5A84075B2A9646EFE8C94E2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Where this is outsourced e.g. subcontractors how is this managed and controlled?</w:t>
            </w:r>
          </w:p>
        </w:tc>
        <w:sdt>
          <w:sdtPr>
            <w:id w:val="-200704556"/>
            <w:placeholder>
              <w:docPart w:val="3E6B742CD2EE498088B013420540E5C4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671548482"/>
            <w:placeholder>
              <w:docPart w:val="99C9BFE302A54C249AC515D478301ACD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1308777501"/>
              <w:placeholder>
                <w:docPart w:val="DE57F689613E4425B076F4B0E534594E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52168" w:rsidRDefault="00F8501B" w:rsidP="006C5296">
            <w:pPr>
              <w:pStyle w:val="Tablecell"/>
            </w:pPr>
            <w:r w:rsidRPr="006E031F">
              <w:rPr>
                <w:b/>
              </w:rPr>
              <w:t>8.2 Requirements for products and services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determined contingency plans for products and services offered?</w:t>
            </w:r>
          </w:p>
        </w:tc>
        <w:sdt>
          <w:sdtPr>
            <w:id w:val="279305877"/>
            <w:placeholder>
              <w:docPart w:val="7808582777404A0BBBF533959D4B173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426232161"/>
            <w:placeholder>
              <w:docPart w:val="0E30EBCAC24B4F3FB35EA16BC329E6F4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Are measures in place to manage and preserve customer property?</w:t>
            </w:r>
          </w:p>
        </w:tc>
        <w:sdt>
          <w:sdtPr>
            <w:id w:val="1542407960"/>
            <w:placeholder>
              <w:docPart w:val="F06E24DCAFAE41F485F6A7E0265F9DA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911311594"/>
            <w:placeholder>
              <w:docPart w:val="185FE66CAE9843C2AA37634BF1FA4605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How do you communicate with new/potential customers? Has this been determined?</w:t>
            </w:r>
          </w:p>
        </w:tc>
        <w:sdt>
          <w:sdtPr>
            <w:id w:val="1486813134"/>
            <w:placeholder>
              <w:docPart w:val="131D8D049B6F405E9D6AB271E9E48294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95669493"/>
            <w:placeholder>
              <w:docPart w:val="D466C42056CC43B38CCFB5EB77DA8AF9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378944080"/>
              <w:placeholder>
                <w:docPart w:val="14BB3ACB3A9F43A8903766480F4492A5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52168" w:rsidRDefault="00F8501B" w:rsidP="006C5296">
            <w:pPr>
              <w:pStyle w:val="Tablecell"/>
            </w:pPr>
            <w:r w:rsidRPr="006E031F">
              <w:rPr>
                <w:b/>
              </w:rPr>
              <w:t>8.3 Design and development of products and services</w:t>
            </w:r>
            <w:r w:rsidRPr="00652168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determined a design and development process for your products and services?</w:t>
            </w:r>
          </w:p>
        </w:tc>
        <w:sdt>
          <w:sdtPr>
            <w:id w:val="1180540973"/>
            <w:placeholder>
              <w:docPart w:val="64DE21A255184ECAB003D4F3F043639E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922681050"/>
            <w:placeholder>
              <w:docPart w:val="DF309C17C4B148BE8F2EDBB7D5290272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Are the standards and codes of practice identified, understood and implemented?</w:t>
            </w:r>
          </w:p>
        </w:tc>
        <w:sdt>
          <w:sdtPr>
            <w:id w:val="1165744288"/>
            <w:placeholder>
              <w:docPart w:val="134DFD817D8F41189BFB4333ED565FE8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384026227"/>
            <w:placeholder>
              <w:docPart w:val="0938B71F20244F3098AC8913AF2154DE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the appropriate resources been allocated?</w:t>
            </w:r>
          </w:p>
        </w:tc>
        <w:sdt>
          <w:sdtPr>
            <w:id w:val="-179206026"/>
            <w:placeholder>
              <w:docPart w:val="DC1E5D311DB84126BAE1F5CCD7984BB6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675377597"/>
            <w:placeholder>
              <w:docPart w:val="77C92ED24B8C4A7C900B5B6B00F00547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the potential consequences been understood if the products and services are not delivered as required?</w:t>
            </w:r>
          </w:p>
        </w:tc>
        <w:sdt>
          <w:sdtPr>
            <w:id w:val="326554760"/>
            <w:placeholder>
              <w:docPart w:val="6E0E810AE5CA4DB4B3A1381A18287412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030568857"/>
            <w:placeholder>
              <w:docPart w:val="D5B0EF4FCB564186A4BB4AE350FDF665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How is design and development monitored and measured?</w:t>
            </w:r>
          </w:p>
        </w:tc>
        <w:sdt>
          <w:sdtPr>
            <w:id w:val="-763839889"/>
            <w:placeholder>
              <w:docPart w:val="3C4F9897388E40608719FC62247A8CE9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892492428"/>
            <w:placeholder>
              <w:docPart w:val="4ECEF2C563CF4461948AE0F0F867AF09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1499384924"/>
              <w:placeholder>
                <w:docPart w:val="2DCF679B55BB4706B52523AC3B2BC6B5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52168" w:rsidRDefault="00F8501B" w:rsidP="006C5296">
            <w:pPr>
              <w:pStyle w:val="Tablecell"/>
            </w:pPr>
            <w:r w:rsidRPr="006E031F">
              <w:rPr>
                <w:b/>
              </w:rPr>
              <w:t>8.4 Control of externally provided processes, products and service</w:t>
            </w:r>
            <w:r w:rsidRPr="00652168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  <w:vAlign w:val="center"/>
          </w:tcPr>
          <w:p w:rsidR="00F8501B" w:rsidRPr="00652168" w:rsidRDefault="00F8501B" w:rsidP="00F8501B">
            <w:pPr>
              <w:pStyle w:val="Tablecell"/>
            </w:pPr>
            <w:r w:rsidRPr="00652168">
              <w:t>Have you determined competencies for external providers?</w:t>
            </w:r>
            <w:r>
              <w:t xml:space="preserve"> </w:t>
            </w:r>
            <w:r w:rsidRPr="00652168">
              <w:t>e.g. Subcontractors</w:t>
            </w:r>
          </w:p>
        </w:tc>
        <w:sdt>
          <w:sdtPr>
            <w:id w:val="1933308511"/>
            <w:placeholder>
              <w:docPart w:val="09FF6D5AAE684A2EB4FB3474AF4586C9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754885900"/>
            <w:placeholder>
              <w:docPart w:val="BF2D8A7A0EF74AC3A3095FE847A09602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Have you established methods of managing and monitoring the performance of subcontractors?</w:t>
            </w:r>
          </w:p>
        </w:tc>
        <w:sdt>
          <w:sdtPr>
            <w:id w:val="-11383130"/>
            <w:placeholder>
              <w:docPart w:val="8061D89B0F32416B91F9F325425755B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977685060"/>
            <w:placeholder>
              <w:docPart w:val="44DD496DC9D241DAB6D4AA79587B71BB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754795978"/>
              <w:placeholder>
                <w:docPart w:val="771248D7A9A14EF58BDA9207B9353D5C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52168" w:rsidRDefault="00F8501B" w:rsidP="006C5296">
            <w:pPr>
              <w:pStyle w:val="Tablecell"/>
            </w:pPr>
            <w:r w:rsidRPr="006E031F">
              <w:rPr>
                <w:b/>
              </w:rPr>
              <w:t>8.5 Production and service provision</w:t>
            </w:r>
            <w:r w:rsidRPr="00652168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Has a process been determined for property belonging to external providers? To include:</w:t>
            </w:r>
          </w:p>
          <w:p w:rsidR="00F8501B" w:rsidRDefault="00F8501B" w:rsidP="00F8501B">
            <w:pPr>
              <w:pStyle w:val="Tablecell"/>
              <w:numPr>
                <w:ilvl w:val="0"/>
                <w:numId w:val="40"/>
              </w:numPr>
            </w:pPr>
            <w:r>
              <w:t>Verifying it</w:t>
            </w:r>
          </w:p>
          <w:p w:rsidR="00F8501B" w:rsidRDefault="00F8501B" w:rsidP="00F8501B">
            <w:pPr>
              <w:pStyle w:val="Tablecell"/>
              <w:numPr>
                <w:ilvl w:val="0"/>
                <w:numId w:val="40"/>
              </w:numPr>
            </w:pPr>
            <w:r>
              <w:t>Protection and safeguards</w:t>
            </w:r>
          </w:p>
          <w:p w:rsidR="00F8501B" w:rsidRDefault="00F8501B" w:rsidP="00F8501B">
            <w:pPr>
              <w:pStyle w:val="Tablecell"/>
              <w:numPr>
                <w:ilvl w:val="0"/>
                <w:numId w:val="40"/>
              </w:numPr>
            </w:pPr>
            <w:r>
              <w:t>In the event of damage / unsuitability / loss</w:t>
            </w:r>
          </w:p>
        </w:tc>
        <w:sdt>
          <w:sdtPr>
            <w:id w:val="-1402972934"/>
            <w:placeholder>
              <w:docPart w:val="5D8624B8BC5E43B5820F036FC9F26259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205292006"/>
            <w:placeholder>
              <w:docPart w:val="E54A72E47E114374BF248BBA5FC0A78F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966815869"/>
              <w:placeholder>
                <w:docPart w:val="83A4D548A0964D88B82684307FF202FE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652168" w:rsidRDefault="00F8501B" w:rsidP="006C5296">
            <w:pPr>
              <w:pStyle w:val="Tablecell"/>
            </w:pPr>
            <w:r w:rsidRPr="006E031F">
              <w:rPr>
                <w:b/>
              </w:rPr>
              <w:t>8.6 Release of products and services</w:t>
            </w:r>
            <w:r w:rsidRPr="00652168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How do you verify that the products and services have met the customer requirements?</w:t>
            </w:r>
          </w:p>
        </w:tc>
        <w:sdt>
          <w:sdtPr>
            <w:id w:val="780151618"/>
            <w:placeholder>
              <w:docPart w:val="0E41FAAE50484B6ABEFFF22671ABD5B9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672790100"/>
            <w:placeholder>
              <w:docPart w:val="D72B16B095E04FE1B8CED44CEF422DBA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determined the appropriate documentation to evidence this?</w:t>
            </w:r>
          </w:p>
        </w:tc>
        <w:sdt>
          <w:sdtPr>
            <w:id w:val="-1322883472"/>
            <w:placeholder>
              <w:docPart w:val="90D7BF505E144A37A983BDD873FD5EFB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034161124"/>
            <w:placeholder>
              <w:docPart w:val="34DA1B7D12524182B3C42A260E7EF4DA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941145857"/>
              <w:placeholder>
                <w:docPart w:val="2EE75B7D60564826841C53AA063A01D1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4F55E5" w:rsidRDefault="00F8501B" w:rsidP="006C5296">
            <w:pPr>
              <w:pStyle w:val="Tablecell"/>
            </w:pPr>
            <w:r w:rsidRPr="006E031F">
              <w:rPr>
                <w:b/>
              </w:rPr>
              <w:t>8.7 Control of nonconforming output</w:t>
            </w:r>
            <w:r w:rsidRPr="004F55E5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  <w:vAlign w:val="center"/>
          </w:tcPr>
          <w:p w:rsidR="00F8501B" w:rsidRPr="004F55E5" w:rsidRDefault="00F8501B" w:rsidP="00F8501B">
            <w:pPr>
              <w:pStyle w:val="Tablecell"/>
            </w:pPr>
            <w:r w:rsidRPr="004F55E5">
              <w:t xml:space="preserve">Do you determine </w:t>
            </w:r>
            <w:r>
              <w:t>nonconformities</w:t>
            </w:r>
            <w:r w:rsidRPr="004F55E5">
              <w:t xml:space="preserve"> that include outputs and services?</w:t>
            </w:r>
          </w:p>
        </w:tc>
        <w:sdt>
          <w:sdtPr>
            <w:id w:val="55895186"/>
            <w:placeholder>
              <w:docPart w:val="185BEFB225104A258633D984DCA3A325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580799084"/>
            <w:placeholder>
              <w:docPart w:val="7573D1E41632498F95616B116169BAB0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Do you ensure that the results of these are documented?</w:t>
            </w:r>
          </w:p>
        </w:tc>
        <w:sdt>
          <w:sdtPr>
            <w:id w:val="1413283928"/>
            <w:placeholder>
              <w:docPart w:val="25F42718E138463EB55FA85B807E5133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806052276"/>
            <w:placeholder>
              <w:docPart w:val="C76D6F00BCBB449391239B50127D1759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487482452"/>
              <w:placeholder>
                <w:docPart w:val="2D7A040FF3DC432DBE445052DAAAD517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4F55E5" w:rsidRDefault="00F8501B" w:rsidP="006C5296">
            <w:pPr>
              <w:pStyle w:val="Tablecell"/>
            </w:pPr>
            <w:r w:rsidRPr="006E031F">
              <w:rPr>
                <w:b/>
              </w:rPr>
              <w:t xml:space="preserve">9 Performance Evaluation &amp; </w:t>
            </w:r>
            <w:r w:rsidRPr="006E031F">
              <w:rPr>
                <w:b/>
              </w:rPr>
              <w:br/>
              <w:t>9.1 Monitoring, measurement, analysis and evaluation</w:t>
            </w:r>
            <w:r w:rsidRPr="004F55E5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determined what and how you will monitor and measure performance?</w:t>
            </w:r>
          </w:p>
        </w:tc>
        <w:sdt>
          <w:sdtPr>
            <w:id w:val="-30035784"/>
            <w:placeholder>
              <w:docPart w:val="85D09AD80405454BB0125C69C0EFF50B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706864513"/>
            <w:placeholder>
              <w:docPart w:val="0127CC5D80CE486CAAD68F9A7A590345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implemented analysis and evaluation methods?</w:t>
            </w:r>
          </w:p>
        </w:tc>
        <w:sdt>
          <w:sdtPr>
            <w:id w:val="1545715174"/>
            <w:placeholder>
              <w:docPart w:val="A7955286185346DCBFBA66489410250A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2076348736"/>
            <w:placeholder>
              <w:docPart w:val="D555B0366DF1421B89EBCE1876D0C6F1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Have you determined what evidence you will retain relating to performance?</w:t>
            </w:r>
          </w:p>
        </w:tc>
        <w:sdt>
          <w:sdtPr>
            <w:id w:val="-379480013"/>
            <w:placeholder>
              <w:docPart w:val="DACEC8A01F944B8E8E2731F62A6C9E92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708375418"/>
            <w:placeholder>
              <w:docPart w:val="7E02D793A47C4E68ACEEA7DDF9B24AB8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2043275809"/>
              <w:placeholder>
                <w:docPart w:val="C64277A8335F4C2493E94B4E9532A8A6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4F55E5" w:rsidRDefault="00F8501B" w:rsidP="006C5296">
            <w:pPr>
              <w:pStyle w:val="Tablecell"/>
            </w:pPr>
            <w:r w:rsidRPr="006E031F">
              <w:rPr>
                <w:b/>
              </w:rPr>
              <w:t>9.2 Internal Audit</w:t>
            </w:r>
            <w:r w:rsidRPr="004F55E5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  <w:vAlign w:val="center"/>
          </w:tcPr>
          <w:p w:rsidR="00F8501B" w:rsidRPr="004F55E5" w:rsidRDefault="00F8501B" w:rsidP="00F8501B">
            <w:pPr>
              <w:pStyle w:val="Tablecell"/>
            </w:pPr>
            <w:r w:rsidRPr="004F55E5">
              <w:t>Has the audit criteria been defined?</w:t>
            </w:r>
          </w:p>
        </w:tc>
        <w:sdt>
          <w:sdtPr>
            <w:id w:val="1926304010"/>
            <w:placeholder>
              <w:docPart w:val="64692E69E9E94DECB38AA4FDFEF5C887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21232746"/>
            <w:placeholder>
              <w:docPart w:val="7E018719F44A43EBA38CAD6A98E7CA1F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Are results reported to ‘relevant’ management?</w:t>
            </w:r>
          </w:p>
        </w:tc>
        <w:sdt>
          <w:sdtPr>
            <w:id w:val="1169137117"/>
            <w:placeholder>
              <w:docPart w:val="F6FB2AE99F99488F9AA98250B0D6FE16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905830959"/>
            <w:placeholder>
              <w:docPart w:val="B855E47D9EEB4F65AFC3C8C70751D1C4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1500467747"/>
              <w:placeholder>
                <w:docPart w:val="F20643508099421ABE0C14A5B40C490E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4F55E5" w:rsidRDefault="00F8501B" w:rsidP="006C5296">
            <w:pPr>
              <w:pStyle w:val="Tablecell"/>
            </w:pPr>
            <w:r w:rsidRPr="006E031F">
              <w:rPr>
                <w:b/>
              </w:rPr>
              <w:t>9.3 Management review</w:t>
            </w:r>
            <w:r w:rsidRPr="004F55E5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Does your management review take into consideration the external and internal issues?</w:t>
            </w:r>
          </w:p>
        </w:tc>
        <w:sdt>
          <w:sdtPr>
            <w:id w:val="-268322465"/>
            <w:placeholder>
              <w:docPart w:val="0C7DFA4553404B46974890BAE984FE36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446156099"/>
            <w:placeholder>
              <w:docPart w:val="62C9CE3FE80E4534BA54C8A710946CF5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1522047029"/>
              <w:placeholder>
                <w:docPart w:val="FD5F9A4AD91A46DFA3AEC9392C1A7F09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4F55E5" w:rsidRDefault="00F8501B" w:rsidP="006C5296">
            <w:pPr>
              <w:pStyle w:val="Tablecell"/>
            </w:pPr>
            <w:r>
              <w:rPr>
                <w:b/>
              </w:rPr>
              <w:t>10 Improvement and</w:t>
            </w:r>
            <w:r>
              <w:rPr>
                <w:b/>
              </w:rPr>
              <w:br/>
            </w:r>
            <w:r w:rsidRPr="006E031F">
              <w:rPr>
                <w:b/>
              </w:rPr>
              <w:t>10.1 Gen</w:t>
            </w:r>
            <w:r>
              <w:rPr>
                <w:b/>
              </w:rPr>
              <w:t>eral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How does the organization actively look for opportunities to improve processes/products and services?</w:t>
            </w:r>
          </w:p>
        </w:tc>
        <w:sdt>
          <w:sdtPr>
            <w:id w:val="620965975"/>
            <w:placeholder>
              <w:docPart w:val="54DC48169D4E455D94E98CCD9DCD4C7B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001038632"/>
            <w:placeholder>
              <w:docPart w:val="E083457D6EDD4F378FF5729E37FE8450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 xml:space="preserve">How does the organization consider future needs and expectations? </w:t>
            </w:r>
          </w:p>
        </w:tc>
        <w:sdt>
          <w:sdtPr>
            <w:id w:val="300662547"/>
            <w:placeholder>
              <w:docPart w:val="51326FB362EB4537BB45C73B1AB74F1E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619369429"/>
            <w:placeholder>
              <w:docPart w:val="3E919357E674464C8B86A222B90EFFD9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How does the organization meet existing customer requirements?</w:t>
            </w:r>
          </w:p>
        </w:tc>
        <w:sdt>
          <w:sdtPr>
            <w:id w:val="1522284743"/>
            <w:placeholder>
              <w:docPart w:val="D682B65EC0FE4CDB8451A68F528EA3F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985228325"/>
            <w:placeholder>
              <w:docPart w:val="E603C02271F8448EBCF495891416B264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c>
          <w:tcPr>
            <w:tcW w:w="4815" w:type="dxa"/>
            <w:vAlign w:val="center"/>
          </w:tcPr>
          <w:p w:rsidR="00F8501B" w:rsidRDefault="00F8501B" w:rsidP="00F8501B">
            <w:pPr>
              <w:pStyle w:val="Tablecell"/>
            </w:pPr>
            <w:r>
              <w:t>How does the organization correct or reduce undesired effects of the QMS?</w:t>
            </w:r>
          </w:p>
        </w:tc>
        <w:sdt>
          <w:sdtPr>
            <w:id w:val="713782122"/>
            <w:placeholder>
              <w:docPart w:val="A53BB05932744343B002B1BA3FE0ABED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222529408"/>
            <w:placeholder>
              <w:docPart w:val="88943FD2AD9248CEBD09AEA037DF5F75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269171631"/>
              <w:placeholder>
                <w:docPart w:val="FBC7BCAC0F044D57995F71FDF6C9DC3E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4F55E5" w:rsidRDefault="00F8501B" w:rsidP="006C5296">
            <w:pPr>
              <w:pStyle w:val="Tablecell"/>
            </w:pPr>
            <w:r w:rsidRPr="006E031F">
              <w:rPr>
                <w:b/>
              </w:rPr>
              <w:t>10.2 Nonconformity and corrective action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</w:tcPr>
          <w:p w:rsidR="00F8501B" w:rsidRDefault="00F8501B" w:rsidP="00F8501B">
            <w:pPr>
              <w:pStyle w:val="Tablecell"/>
            </w:pPr>
            <w:r>
              <w:t>Does the organization make changes to the QMS when a nonconformity identifies a change is needed?</w:t>
            </w:r>
          </w:p>
        </w:tc>
        <w:sdt>
          <w:sdtPr>
            <w:id w:val="762028302"/>
            <w:placeholder>
              <w:docPart w:val="9AA36D9843F8415881C6C5E04A14B810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-199101940"/>
            <w:placeholder>
              <w:docPart w:val="CB7539A235914B5DAED7D1EE1CF48176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-2021000617"/>
              <w:placeholder>
                <w:docPart w:val="CB947B8795794D38B66835C3F5324752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  <w:tr w:rsidR="00F8501B" w:rsidTr="00EB3183">
        <w:tc>
          <w:tcPr>
            <w:tcW w:w="4815" w:type="dxa"/>
          </w:tcPr>
          <w:p w:rsidR="00F8501B" w:rsidRPr="004F55E5" w:rsidRDefault="00F8501B" w:rsidP="006C5296">
            <w:pPr>
              <w:pStyle w:val="Tablecell"/>
              <w:keepNext/>
            </w:pPr>
            <w:r w:rsidRPr="006E031F">
              <w:rPr>
                <w:b/>
              </w:rPr>
              <w:t>10.3 Continual improvement</w:t>
            </w:r>
            <w:r w:rsidRPr="004F55E5">
              <w:t xml:space="preserve"> </w:t>
            </w:r>
          </w:p>
        </w:tc>
        <w:tc>
          <w:tcPr>
            <w:tcW w:w="992" w:type="dxa"/>
          </w:tcPr>
          <w:p w:rsidR="00F8501B" w:rsidRDefault="00F8501B" w:rsidP="006C5296">
            <w:pPr>
              <w:pStyle w:val="Tablecell"/>
            </w:pPr>
          </w:p>
        </w:tc>
        <w:tc>
          <w:tcPr>
            <w:tcW w:w="3833" w:type="dxa"/>
          </w:tcPr>
          <w:p w:rsidR="00F8501B" w:rsidRDefault="00F8501B" w:rsidP="006C5296">
            <w:pPr>
              <w:pStyle w:val="Tablecell"/>
            </w:pPr>
          </w:p>
        </w:tc>
      </w:tr>
      <w:tr w:rsidR="00F8501B" w:rsidTr="00EB3183">
        <w:tc>
          <w:tcPr>
            <w:tcW w:w="4815" w:type="dxa"/>
            <w:vAlign w:val="center"/>
          </w:tcPr>
          <w:p w:rsidR="00F8501B" w:rsidRPr="004F55E5" w:rsidRDefault="00F8501B" w:rsidP="00F8501B">
            <w:pPr>
              <w:pStyle w:val="Tablecell"/>
            </w:pPr>
            <w:r w:rsidRPr="004F55E5">
              <w:t>Does the organization understand that they need to ensure the QMS remains ‘suitable’ and ‘adequate’?</w:t>
            </w:r>
          </w:p>
        </w:tc>
        <w:sdt>
          <w:sdtPr>
            <w:id w:val="982431124"/>
            <w:placeholder>
              <w:docPart w:val="2B44ABC8CCA444EA9F43B42E44F144E1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992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Select:</w:t>
                </w:r>
              </w:p>
            </w:tc>
          </w:sdtContent>
        </w:sdt>
        <w:sdt>
          <w:sdtPr>
            <w:id w:val="1462074260"/>
            <w:placeholder>
              <w:docPart w:val="CE7A585323674D08BE419F2B29683724"/>
            </w:placeholder>
            <w:showingPlcHdr/>
          </w:sdtPr>
          <w:sdtEndPr/>
          <w:sdtContent>
            <w:tc>
              <w:tcPr>
                <w:tcW w:w="3833" w:type="dxa"/>
              </w:tcPr>
              <w:p w:rsidR="00F8501B" w:rsidRDefault="00F8501B" w:rsidP="00F8501B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tc>
          </w:sdtContent>
        </w:sdt>
      </w:tr>
      <w:tr w:rsidR="00F8501B" w:rsidTr="00EB3183">
        <w:trPr>
          <w:trHeight w:val="1134"/>
        </w:trPr>
        <w:tc>
          <w:tcPr>
            <w:tcW w:w="9640" w:type="dxa"/>
            <w:gridSpan w:val="3"/>
          </w:tcPr>
          <w:p w:rsidR="006C5296" w:rsidRDefault="006C5296" w:rsidP="006C5296">
            <w:pPr>
              <w:pStyle w:val="Tablecell"/>
            </w:pPr>
            <w:r>
              <w:t>Comments:</w:t>
            </w:r>
          </w:p>
          <w:sdt>
            <w:sdtPr>
              <w:id w:val="634917477"/>
              <w:placeholder>
                <w:docPart w:val="E6CBB2C3D3C9409197EEB2984546DB61"/>
              </w:placeholder>
              <w:showingPlcHdr/>
            </w:sdtPr>
            <w:sdtEndPr/>
            <w:sdtContent>
              <w:p w:rsidR="00F8501B" w:rsidRDefault="006C5296" w:rsidP="006C5296">
                <w:pPr>
                  <w:pStyle w:val="Tablecell"/>
                </w:pPr>
                <w:r>
                  <w:rPr>
                    <w:rStyle w:val="PlaceholderText"/>
                  </w:rPr>
                  <w:t>E</w:t>
                </w:r>
                <w:r w:rsidRPr="0006458E">
                  <w:rPr>
                    <w:rStyle w:val="PlaceholderText"/>
                  </w:rPr>
                  <w:t>nter text</w:t>
                </w:r>
                <w:r>
                  <w:rPr>
                    <w:rStyle w:val="PlaceholderText"/>
                  </w:rPr>
                  <w:t>:</w:t>
                </w:r>
              </w:p>
            </w:sdtContent>
          </w:sdt>
        </w:tc>
      </w:tr>
    </w:tbl>
    <w:p w:rsidR="00B25253" w:rsidRDefault="00B25253" w:rsidP="00DB4BCC"/>
    <w:sectPr w:rsidR="00B25253" w:rsidSect="004B5E1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296" w:rsidRDefault="006C5296" w:rsidP="00DB4BCC">
      <w:r>
        <w:separator/>
      </w:r>
    </w:p>
  </w:endnote>
  <w:endnote w:type="continuationSeparator" w:id="0">
    <w:p w:rsidR="006C5296" w:rsidRDefault="006C5296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7CC8" w:rsidRDefault="00E37CC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296" w:rsidRPr="0015490E" w:rsidRDefault="006C5296" w:rsidP="00E37CC8">
    <w:pPr>
      <w:pStyle w:val="Footer2"/>
      <w:tabs>
        <w:tab w:val="center" w:pos="4536"/>
        <w:tab w:val="right" w:pos="15309"/>
      </w:tabs>
      <w:spacing w:after="0"/>
      <w:ind w:right="385"/>
      <w:jc w:val="left"/>
      <w:rPr>
        <w:noProof/>
        <w:sz w:val="20"/>
        <w:szCs w:val="20"/>
      </w:rPr>
    </w:pPr>
    <w:r w:rsidRPr="00B90CFB">
      <w:rPr>
        <w:i/>
        <w:szCs w:val="18"/>
      </w:rPr>
      <w:fldChar w:fldCharType="begin"/>
    </w:r>
    <w:r w:rsidRPr="00B90CFB">
      <w:rPr>
        <w:i/>
        <w:szCs w:val="18"/>
      </w:rPr>
      <w:instrText xml:space="preserve"> DOCPROPERTY  Subject  \* MERGEFORMAT </w:instrText>
    </w:r>
    <w:r w:rsidRPr="00B90CFB">
      <w:rPr>
        <w:i/>
        <w:szCs w:val="18"/>
      </w:rPr>
      <w:fldChar w:fldCharType="separate"/>
    </w:r>
    <w:r w:rsidR="00E37CC8">
      <w:rPr>
        <w:i/>
        <w:szCs w:val="18"/>
      </w:rPr>
      <w:t>NSF 706</w:t>
    </w:r>
    <w:r w:rsidRPr="00B90CFB">
      <w:rPr>
        <w:i/>
        <w:szCs w:val="18"/>
      </w:rPr>
      <w:fldChar w:fldCharType="end"/>
    </w:r>
    <w:r>
      <w:rPr>
        <w:i/>
        <w:sz w:val="20"/>
        <w:szCs w:val="20"/>
      </w:rPr>
      <w:tab/>
    </w:r>
    <w:r>
      <w:rPr>
        <w:b/>
        <w:sz w:val="20"/>
        <w:szCs w:val="20"/>
        <w:bdr w:val="single" w:sz="18" w:space="0" w:color="auto"/>
      </w:rPr>
      <w:t> </w:t>
    </w:r>
    <w:r>
      <w:rPr>
        <w:b/>
        <w:sz w:val="20"/>
        <w:szCs w:val="20"/>
        <w:bdr w:val="single" w:sz="18" w:space="0" w:color="auto"/>
      </w:rPr>
      <w:fldChar w:fldCharType="begin"/>
    </w:r>
    <w:r>
      <w:rPr>
        <w:b/>
        <w:sz w:val="20"/>
        <w:szCs w:val="20"/>
        <w:bdr w:val="single" w:sz="18" w:space="0" w:color="auto"/>
      </w:rPr>
      <w:instrText xml:space="preserve"> DOCPROPERTY  Category  \* MERGEFORMAT </w:instrText>
    </w:r>
    <w:r>
      <w:rPr>
        <w:b/>
        <w:sz w:val="20"/>
        <w:szCs w:val="20"/>
        <w:bdr w:val="single" w:sz="18" w:space="0" w:color="auto"/>
      </w:rPr>
      <w:fldChar w:fldCharType="separate"/>
    </w:r>
    <w:r w:rsidR="00E37CC8">
      <w:rPr>
        <w:b/>
        <w:sz w:val="20"/>
        <w:szCs w:val="20"/>
        <w:bdr w:val="single" w:sz="18" w:space="0" w:color="auto"/>
      </w:rPr>
      <w:t>CONFIDENTIAL WHEN COMPLETED</w:t>
    </w:r>
    <w:r>
      <w:rPr>
        <w:b/>
        <w:sz w:val="20"/>
        <w:szCs w:val="20"/>
        <w:bdr w:val="single" w:sz="18" w:space="0" w:color="auto"/>
      </w:rPr>
      <w:fldChar w:fldCharType="end"/>
    </w:r>
    <w:r>
      <w:rPr>
        <w:i/>
        <w:sz w:val="20"/>
        <w:szCs w:val="20"/>
      </w:rPr>
      <w:tab/>
    </w:r>
    <w:r w:rsidRPr="0015490E">
      <w:rPr>
        <w:sz w:val="20"/>
        <w:szCs w:val="20"/>
      </w:rPr>
      <w:t xml:space="preserve">Page </w:t>
    </w:r>
    <w:r w:rsidRPr="0015490E">
      <w:rPr>
        <w:sz w:val="20"/>
        <w:szCs w:val="20"/>
      </w:rPr>
      <w:fldChar w:fldCharType="begin"/>
    </w:r>
    <w:r w:rsidRPr="0015490E">
      <w:rPr>
        <w:sz w:val="20"/>
        <w:szCs w:val="20"/>
      </w:rPr>
      <w:instrText xml:space="preserve"> PAGE  \* Arabic  \* MERGEFORMAT </w:instrText>
    </w:r>
    <w:r w:rsidRPr="0015490E">
      <w:rPr>
        <w:sz w:val="20"/>
        <w:szCs w:val="20"/>
      </w:rPr>
      <w:fldChar w:fldCharType="separate"/>
    </w:r>
    <w:r w:rsidR="00EB3183">
      <w:rPr>
        <w:noProof/>
        <w:sz w:val="20"/>
        <w:szCs w:val="20"/>
      </w:rPr>
      <w:t>10</w:t>
    </w:r>
    <w:r w:rsidRPr="0015490E">
      <w:rPr>
        <w:sz w:val="20"/>
        <w:szCs w:val="20"/>
      </w:rPr>
      <w:fldChar w:fldCharType="end"/>
    </w:r>
    <w:r w:rsidRPr="0015490E">
      <w:rPr>
        <w:sz w:val="20"/>
        <w:szCs w:val="20"/>
      </w:rPr>
      <w:t xml:space="preserve"> of </w:t>
    </w:r>
    <w:r w:rsidRPr="0015490E">
      <w:rPr>
        <w:sz w:val="20"/>
        <w:szCs w:val="20"/>
      </w:rPr>
      <w:fldChar w:fldCharType="begin"/>
    </w:r>
    <w:r w:rsidRPr="0015490E">
      <w:rPr>
        <w:sz w:val="20"/>
        <w:szCs w:val="20"/>
      </w:rPr>
      <w:instrText xml:space="preserve"> NUMPAGES  \* Arabic  \* MERGEFORMAT </w:instrText>
    </w:r>
    <w:r w:rsidRPr="0015490E">
      <w:rPr>
        <w:sz w:val="20"/>
        <w:szCs w:val="20"/>
      </w:rPr>
      <w:fldChar w:fldCharType="separate"/>
    </w:r>
    <w:r w:rsidR="00EB3183">
      <w:rPr>
        <w:noProof/>
        <w:sz w:val="20"/>
        <w:szCs w:val="20"/>
      </w:rPr>
      <w:t>10</w:t>
    </w:r>
    <w:r w:rsidRPr="0015490E">
      <w:rPr>
        <w:noProof/>
        <w:sz w:val="20"/>
        <w:szCs w:val="20"/>
      </w:rPr>
      <w:fldChar w:fldCharType="end"/>
    </w:r>
  </w:p>
  <w:p w:rsidR="006C5296" w:rsidRDefault="006C5296" w:rsidP="0003072C">
    <w:pPr>
      <w:pStyle w:val="Footer2"/>
      <w:tabs>
        <w:tab w:val="right" w:pos="9026"/>
      </w:tabs>
      <w:spacing w:after="0"/>
      <w:jc w:val="left"/>
      <w:rPr>
        <w:szCs w:val="18"/>
      </w:rPr>
    </w:pPr>
    <w:r w:rsidRPr="00B90CFB">
      <w:rPr>
        <w:i/>
        <w:szCs w:val="18"/>
      </w:rPr>
      <w:fldChar w:fldCharType="begin"/>
    </w:r>
    <w:r w:rsidRPr="00B90CFB">
      <w:rPr>
        <w:i/>
        <w:szCs w:val="18"/>
      </w:rPr>
      <w:instrText xml:space="preserve"> DOCPROPERTY  Keywords  \* MERGEFORMAT </w:instrText>
    </w:r>
    <w:r w:rsidRPr="00B90CFB">
      <w:rPr>
        <w:i/>
        <w:szCs w:val="18"/>
      </w:rPr>
      <w:fldChar w:fldCharType="separate"/>
    </w:r>
    <w:r w:rsidR="00E37CC8">
      <w:rPr>
        <w:i/>
        <w:szCs w:val="18"/>
      </w:rPr>
      <w:t>November 2016</w:t>
    </w:r>
    <w:r w:rsidRPr="00B90CFB">
      <w:rPr>
        <w:i/>
        <w:szCs w:val="18"/>
      </w:rPr>
      <w:fldChar w:fldCharType="end"/>
    </w:r>
  </w:p>
  <w:p w:rsidR="006C5296" w:rsidRPr="0003072C" w:rsidRDefault="006C5296" w:rsidP="0003072C">
    <w:pPr>
      <w:pStyle w:val="Footer2"/>
      <w:tabs>
        <w:tab w:val="center" w:pos="4536"/>
        <w:tab w:val="right" w:pos="9026"/>
      </w:tabs>
      <w:jc w:val="both"/>
    </w:pPr>
    <w:r>
      <w:rPr>
        <w:i/>
        <w:sz w:val="16"/>
        <w:szCs w:val="16"/>
      </w:rPr>
      <w:tab/>
    </w:r>
    <w:r w:rsidRPr="0015490E">
      <w:rPr>
        <w:i/>
        <w:sz w:val="16"/>
        <w:szCs w:val="16"/>
      </w:rPr>
      <w:t xml:space="preserve">© NSI </w:t>
    </w:r>
    <w:r>
      <w:rPr>
        <w:i/>
        <w:sz w:val="16"/>
        <w:szCs w:val="16"/>
      </w:rPr>
      <w:t>2016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296" w:rsidRPr="0015490E" w:rsidRDefault="006C5296" w:rsidP="00E37CC8">
    <w:pPr>
      <w:pStyle w:val="Footer2"/>
      <w:tabs>
        <w:tab w:val="center" w:pos="4536"/>
        <w:tab w:val="right" w:pos="15309"/>
      </w:tabs>
      <w:spacing w:after="0"/>
      <w:ind w:right="385"/>
      <w:jc w:val="left"/>
      <w:rPr>
        <w:noProof/>
        <w:sz w:val="20"/>
        <w:szCs w:val="20"/>
      </w:rPr>
    </w:pPr>
    <w:r w:rsidRPr="00B90CFB">
      <w:rPr>
        <w:i/>
        <w:szCs w:val="18"/>
      </w:rPr>
      <w:fldChar w:fldCharType="begin"/>
    </w:r>
    <w:r w:rsidRPr="00B90CFB">
      <w:rPr>
        <w:i/>
        <w:szCs w:val="18"/>
      </w:rPr>
      <w:instrText xml:space="preserve"> DOCPROPERTY  Subject  \* MERGEFORMAT </w:instrText>
    </w:r>
    <w:r w:rsidRPr="00B90CFB">
      <w:rPr>
        <w:i/>
        <w:szCs w:val="18"/>
      </w:rPr>
      <w:fldChar w:fldCharType="separate"/>
    </w:r>
    <w:r>
      <w:rPr>
        <w:i/>
        <w:szCs w:val="18"/>
      </w:rPr>
      <w:t>NSF 706</w:t>
    </w:r>
    <w:r w:rsidRPr="00B90CFB">
      <w:rPr>
        <w:i/>
        <w:szCs w:val="18"/>
      </w:rPr>
      <w:fldChar w:fldCharType="end"/>
    </w:r>
    <w:r>
      <w:rPr>
        <w:i/>
        <w:sz w:val="20"/>
        <w:szCs w:val="20"/>
      </w:rPr>
      <w:tab/>
    </w:r>
    <w:r>
      <w:rPr>
        <w:b/>
        <w:sz w:val="20"/>
        <w:szCs w:val="20"/>
        <w:bdr w:val="single" w:sz="18" w:space="0" w:color="auto"/>
      </w:rPr>
      <w:t> </w:t>
    </w:r>
    <w:r>
      <w:rPr>
        <w:b/>
        <w:sz w:val="20"/>
        <w:szCs w:val="20"/>
        <w:bdr w:val="single" w:sz="18" w:space="0" w:color="auto"/>
      </w:rPr>
      <w:fldChar w:fldCharType="begin"/>
    </w:r>
    <w:r>
      <w:rPr>
        <w:b/>
        <w:sz w:val="20"/>
        <w:szCs w:val="20"/>
        <w:bdr w:val="single" w:sz="18" w:space="0" w:color="auto"/>
      </w:rPr>
      <w:instrText xml:space="preserve"> DOCPROPERTY  Category  \* MERGEFORMAT </w:instrText>
    </w:r>
    <w:r>
      <w:rPr>
        <w:b/>
        <w:sz w:val="20"/>
        <w:szCs w:val="20"/>
        <w:bdr w:val="single" w:sz="18" w:space="0" w:color="auto"/>
      </w:rPr>
      <w:fldChar w:fldCharType="separate"/>
    </w:r>
    <w:r>
      <w:rPr>
        <w:b/>
        <w:sz w:val="20"/>
        <w:szCs w:val="20"/>
        <w:bdr w:val="single" w:sz="18" w:space="0" w:color="auto"/>
      </w:rPr>
      <w:t>CONFIDENTIAL WHEN COMPLETED</w:t>
    </w:r>
    <w:r>
      <w:rPr>
        <w:b/>
        <w:sz w:val="20"/>
        <w:szCs w:val="20"/>
        <w:bdr w:val="single" w:sz="18" w:space="0" w:color="auto"/>
      </w:rPr>
      <w:fldChar w:fldCharType="end"/>
    </w:r>
    <w:r>
      <w:rPr>
        <w:i/>
        <w:sz w:val="20"/>
        <w:szCs w:val="20"/>
      </w:rPr>
      <w:tab/>
    </w:r>
    <w:r w:rsidRPr="0015490E">
      <w:rPr>
        <w:sz w:val="20"/>
        <w:szCs w:val="20"/>
      </w:rPr>
      <w:t xml:space="preserve">Page </w:t>
    </w:r>
    <w:r w:rsidRPr="0015490E">
      <w:rPr>
        <w:sz w:val="20"/>
        <w:szCs w:val="20"/>
      </w:rPr>
      <w:fldChar w:fldCharType="begin"/>
    </w:r>
    <w:r w:rsidRPr="0015490E">
      <w:rPr>
        <w:sz w:val="20"/>
        <w:szCs w:val="20"/>
      </w:rPr>
      <w:instrText xml:space="preserve"> PAGE  \* Arabic  \* MERGEFORMAT </w:instrText>
    </w:r>
    <w:r w:rsidRPr="0015490E">
      <w:rPr>
        <w:sz w:val="20"/>
        <w:szCs w:val="20"/>
      </w:rPr>
      <w:fldChar w:fldCharType="separate"/>
    </w:r>
    <w:r w:rsidR="00EB3183">
      <w:rPr>
        <w:noProof/>
        <w:sz w:val="20"/>
        <w:szCs w:val="20"/>
      </w:rPr>
      <w:t>1</w:t>
    </w:r>
    <w:r w:rsidRPr="0015490E">
      <w:rPr>
        <w:sz w:val="20"/>
        <w:szCs w:val="20"/>
      </w:rPr>
      <w:fldChar w:fldCharType="end"/>
    </w:r>
    <w:r w:rsidRPr="0015490E">
      <w:rPr>
        <w:sz w:val="20"/>
        <w:szCs w:val="20"/>
      </w:rPr>
      <w:t xml:space="preserve"> of </w:t>
    </w:r>
    <w:r w:rsidRPr="0015490E">
      <w:rPr>
        <w:sz w:val="20"/>
        <w:szCs w:val="20"/>
      </w:rPr>
      <w:fldChar w:fldCharType="begin"/>
    </w:r>
    <w:r w:rsidRPr="0015490E">
      <w:rPr>
        <w:sz w:val="20"/>
        <w:szCs w:val="20"/>
      </w:rPr>
      <w:instrText xml:space="preserve"> NUMPAGES  \* Arabic  \* MERGEFORMAT </w:instrText>
    </w:r>
    <w:r w:rsidRPr="0015490E">
      <w:rPr>
        <w:sz w:val="20"/>
        <w:szCs w:val="20"/>
      </w:rPr>
      <w:fldChar w:fldCharType="separate"/>
    </w:r>
    <w:r w:rsidR="00EB3183">
      <w:rPr>
        <w:noProof/>
        <w:sz w:val="20"/>
        <w:szCs w:val="20"/>
      </w:rPr>
      <w:t>10</w:t>
    </w:r>
    <w:r w:rsidRPr="0015490E">
      <w:rPr>
        <w:noProof/>
        <w:sz w:val="20"/>
        <w:szCs w:val="20"/>
      </w:rPr>
      <w:fldChar w:fldCharType="end"/>
    </w:r>
  </w:p>
  <w:p w:rsidR="006C5296" w:rsidRDefault="006C5296" w:rsidP="0031620F">
    <w:pPr>
      <w:pStyle w:val="Footer2"/>
      <w:tabs>
        <w:tab w:val="right" w:pos="9026"/>
      </w:tabs>
      <w:spacing w:after="0"/>
      <w:jc w:val="left"/>
      <w:rPr>
        <w:szCs w:val="18"/>
      </w:rPr>
    </w:pPr>
    <w:r w:rsidRPr="00B90CFB">
      <w:rPr>
        <w:i/>
        <w:szCs w:val="18"/>
      </w:rPr>
      <w:fldChar w:fldCharType="begin"/>
    </w:r>
    <w:r w:rsidRPr="00B90CFB">
      <w:rPr>
        <w:i/>
        <w:szCs w:val="18"/>
      </w:rPr>
      <w:instrText xml:space="preserve"> DOCPROPERTY  Keywords  \* MERGEFORMAT </w:instrText>
    </w:r>
    <w:r w:rsidRPr="00B90CFB">
      <w:rPr>
        <w:i/>
        <w:szCs w:val="18"/>
      </w:rPr>
      <w:fldChar w:fldCharType="separate"/>
    </w:r>
    <w:r>
      <w:rPr>
        <w:i/>
        <w:szCs w:val="18"/>
      </w:rPr>
      <w:t>November 2016</w:t>
    </w:r>
    <w:r w:rsidRPr="00B90CFB">
      <w:rPr>
        <w:i/>
        <w:szCs w:val="18"/>
      </w:rPr>
      <w:fldChar w:fldCharType="end"/>
    </w:r>
  </w:p>
  <w:p w:rsidR="006C5296" w:rsidRPr="00E1126A" w:rsidRDefault="006C5296" w:rsidP="0003072C">
    <w:pPr>
      <w:pStyle w:val="Footer2"/>
      <w:tabs>
        <w:tab w:val="center" w:pos="4536"/>
        <w:tab w:val="right" w:pos="9026"/>
      </w:tabs>
      <w:jc w:val="both"/>
      <w:rPr>
        <w:i/>
        <w:sz w:val="16"/>
        <w:szCs w:val="16"/>
      </w:rPr>
    </w:pPr>
    <w:r>
      <w:rPr>
        <w:i/>
        <w:sz w:val="16"/>
        <w:szCs w:val="16"/>
      </w:rPr>
      <w:tab/>
    </w:r>
    <w:r w:rsidRPr="0015490E">
      <w:rPr>
        <w:i/>
        <w:sz w:val="16"/>
        <w:szCs w:val="16"/>
      </w:rPr>
      <w:t xml:space="preserve">© NSI </w:t>
    </w:r>
    <w:r>
      <w:rPr>
        <w:i/>
        <w:sz w:val="16"/>
        <w:szCs w:val="16"/>
      </w:rPr>
      <w:t>2016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296" w:rsidRDefault="006C5296" w:rsidP="00DB4BCC">
      <w:r>
        <w:separator/>
      </w:r>
    </w:p>
  </w:footnote>
  <w:footnote w:type="continuationSeparator" w:id="0">
    <w:p w:rsidR="006C5296" w:rsidRDefault="006C5296" w:rsidP="00DB4B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7CC8" w:rsidRDefault="00E37CC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296" w:rsidRPr="004C635C" w:rsidRDefault="006C5296" w:rsidP="00D80346">
    <w:pPr>
      <w:pStyle w:val="Header"/>
      <w:tabs>
        <w:tab w:val="clear" w:pos="4513"/>
        <w:tab w:val="clear" w:pos="9026"/>
      </w:tabs>
      <w:rPr>
        <w:i/>
      </w:rPr>
    </w:pPr>
    <w:r>
      <w:rPr>
        <w:b/>
        <w:bCs/>
        <w:noProof/>
        <w:sz w:val="16"/>
        <w:szCs w:val="16"/>
        <w:lang w:eastAsia="en-GB"/>
      </w:rPr>
      <w:drawing>
        <wp:anchor distT="0" distB="0" distL="114300" distR="114300" simplePos="0" relativeHeight="251666432" behindDoc="1" locked="0" layoutInCell="1" allowOverlap="1" wp14:anchorId="4850D07E" wp14:editId="5F5B46E4">
          <wp:simplePos x="0" y="0"/>
          <wp:positionH relativeFrom="column">
            <wp:posOffset>0</wp:posOffset>
          </wp:positionH>
          <wp:positionV relativeFrom="paragraph">
            <wp:posOffset>-115579</wp:posOffset>
          </wp:positionV>
          <wp:extent cx="723265" cy="719455"/>
          <wp:effectExtent l="0" t="0" r="635" b="4445"/>
          <wp:wrapTight wrapText="bothSides">
            <wp:wrapPolygon edited="0">
              <wp:start x="0" y="0"/>
              <wp:lineTo x="0" y="21162"/>
              <wp:lineTo x="21050" y="21162"/>
              <wp:lineTo x="21050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326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C5296" w:rsidRPr="004C635C" w:rsidRDefault="006C5296" w:rsidP="00E37CC8">
    <w:pPr>
      <w:pStyle w:val="Header"/>
      <w:tabs>
        <w:tab w:val="clear" w:pos="4513"/>
        <w:tab w:val="clear" w:pos="9026"/>
      </w:tabs>
      <w:ind w:right="566"/>
      <w:jc w:val="right"/>
      <w:rPr>
        <w:i/>
        <w:sz w:val="24"/>
        <w:szCs w:val="24"/>
      </w:rPr>
    </w:pPr>
    <w:r w:rsidRPr="004C635C">
      <w:rPr>
        <w:i/>
        <w:sz w:val="24"/>
        <w:szCs w:val="24"/>
      </w:rPr>
      <w:fldChar w:fldCharType="begin"/>
    </w:r>
    <w:r w:rsidRPr="004C635C">
      <w:rPr>
        <w:i/>
        <w:sz w:val="24"/>
        <w:szCs w:val="24"/>
      </w:rPr>
      <w:instrText xml:space="preserve"> DOCPROPERTY  Title  \* MERGEFORMAT </w:instrText>
    </w:r>
    <w:r w:rsidRPr="004C635C">
      <w:rPr>
        <w:i/>
        <w:sz w:val="24"/>
        <w:szCs w:val="24"/>
      </w:rPr>
      <w:fldChar w:fldCharType="separate"/>
    </w:r>
    <w:r>
      <w:rPr>
        <w:i/>
        <w:sz w:val="24"/>
        <w:szCs w:val="24"/>
      </w:rPr>
      <w:t>ISO 9001:2015 transition</w:t>
    </w:r>
    <w:r w:rsidRPr="004C635C">
      <w:rPr>
        <w:i/>
        <w:sz w:val="24"/>
        <w:szCs w:val="24"/>
      </w:rPr>
      <w:fldChar w:fldCharType="end"/>
    </w:r>
  </w:p>
  <w:p w:rsidR="006C5296" w:rsidRPr="004C635C" w:rsidRDefault="006C5296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  <w:p w:rsidR="006C5296" w:rsidRDefault="006C5296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  <w:p w:rsidR="006C5296" w:rsidRPr="004C635C" w:rsidRDefault="006C5296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296" w:rsidRDefault="006C5296" w:rsidP="00782327">
    <w:pPr>
      <w:pStyle w:val="Default"/>
      <w:spacing w:before="60"/>
      <w:ind w:left="1418" w:right="-187"/>
      <w:rPr>
        <w:rFonts w:ascii="Segoe UI" w:hAnsi="Segoe UI" w:cs="Segoe UI"/>
        <w:b/>
        <w:bCs/>
        <w:sz w:val="16"/>
        <w:szCs w:val="16"/>
      </w:rPr>
    </w:pPr>
    <w:r>
      <w:rPr>
        <w:rFonts w:ascii="Segoe UI" w:hAnsi="Segoe UI" w:cs="Segoe UI"/>
        <w:b/>
        <w:bCs/>
        <w:noProof/>
        <w:sz w:val="16"/>
        <w:szCs w:val="16"/>
        <w:lang w:eastAsia="en-GB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3792</wp:posOffset>
          </wp:positionH>
          <wp:positionV relativeFrom="paragraph">
            <wp:posOffset>-33152</wp:posOffset>
          </wp:positionV>
          <wp:extent cx="1083600" cy="1080000"/>
          <wp:effectExtent l="0" t="0" r="2540" b="6350"/>
          <wp:wrapTight wrapText="bothSides">
            <wp:wrapPolygon edited="0">
              <wp:start x="0" y="0"/>
              <wp:lineTo x="0" y="21346"/>
              <wp:lineTo x="21271" y="21346"/>
              <wp:lineTo x="21271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3600" cy="108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C5296" w:rsidRPr="00863F55" w:rsidRDefault="006C5296" w:rsidP="00782327">
    <w:pPr>
      <w:pStyle w:val="Default"/>
      <w:spacing w:before="60"/>
      <w:ind w:left="1418" w:right="-187"/>
      <w:rPr>
        <w:rFonts w:ascii="Segoe UI" w:hAnsi="Segoe UI" w:cs="Segoe UI"/>
        <w:b/>
        <w:sz w:val="18"/>
        <w:szCs w:val="18"/>
      </w:rPr>
    </w:pPr>
    <w:r w:rsidRPr="00863F55">
      <w:rPr>
        <w:rFonts w:ascii="Segoe UI" w:hAnsi="Segoe UI" w:cs="Segoe UI"/>
        <w:b/>
        <w:bCs/>
        <w:sz w:val="18"/>
        <w:szCs w:val="18"/>
      </w:rPr>
      <w:t>National Security Inspectorate</w:t>
    </w:r>
  </w:p>
  <w:p w:rsidR="006C5296" w:rsidRPr="00863F55" w:rsidRDefault="006C5296" w:rsidP="00782327">
    <w:pPr>
      <w:pStyle w:val="Default"/>
      <w:ind w:left="1418" w:right="-187"/>
      <w:rPr>
        <w:rFonts w:ascii="Segoe UI" w:hAnsi="Segoe UI" w:cs="Segoe UI"/>
        <w:sz w:val="18"/>
        <w:szCs w:val="18"/>
      </w:rPr>
    </w:pPr>
    <w:r w:rsidRPr="00863F55">
      <w:rPr>
        <w:rFonts w:ascii="Segoe UI" w:hAnsi="Segoe UI" w:cs="Segoe UI"/>
        <w:sz w:val="18"/>
        <w:szCs w:val="18"/>
      </w:rPr>
      <w:t>Sentinel House, 5 Reform Road, Maidenhead, SL6 8BY</w:t>
    </w:r>
  </w:p>
  <w:p w:rsidR="006C5296" w:rsidRDefault="006C5296" w:rsidP="00782327">
    <w:pPr>
      <w:pStyle w:val="Default"/>
      <w:ind w:left="1418" w:right="-188"/>
      <w:rPr>
        <w:sz w:val="16"/>
        <w:szCs w:val="16"/>
      </w:rPr>
    </w:pPr>
    <w:r>
      <w:rPr>
        <w:rFonts w:ascii="Segoe UI" w:hAnsi="Segoe UI" w:cs="Segoe UI"/>
        <w:sz w:val="18"/>
        <w:szCs w:val="18"/>
      </w:rPr>
      <w:t>E: nsi</w:t>
    </w:r>
    <w:r w:rsidRPr="00863F55">
      <w:rPr>
        <w:rFonts w:ascii="Segoe UI" w:hAnsi="Segoe UI" w:cs="Segoe UI"/>
        <w:sz w:val="18"/>
        <w:szCs w:val="18"/>
      </w:rPr>
      <w:t>@nsi.org.uk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 w:rsidRPr="00BB0352">
      <w:rPr>
        <w:rFonts w:ascii="Segoe UI" w:hAnsi="Segoe UI" w:cs="Segoe UI"/>
        <w:sz w:val="18"/>
        <w:szCs w:val="18"/>
      </w:rPr>
      <w:t>W: nsi.org.uk</w:t>
    </w:r>
  </w:p>
  <w:p w:rsidR="006C5296" w:rsidRDefault="006C5296" w:rsidP="00782327">
    <w:pPr>
      <w:pStyle w:val="Default"/>
      <w:ind w:right="-188"/>
      <w:rPr>
        <w:sz w:val="22"/>
        <w:szCs w:val="22"/>
      </w:rPr>
    </w:pPr>
  </w:p>
  <w:p w:rsidR="006C5296" w:rsidRDefault="006C5296" w:rsidP="00782327">
    <w:pPr>
      <w:pStyle w:val="Default"/>
      <w:ind w:right="-188"/>
      <w:rPr>
        <w:sz w:val="22"/>
        <w:szCs w:val="22"/>
      </w:rPr>
    </w:pPr>
  </w:p>
  <w:p w:rsidR="006C5296" w:rsidRPr="00782327" w:rsidRDefault="006C5296" w:rsidP="007823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21568"/>
    <w:multiLevelType w:val="multilevel"/>
    <w:tmpl w:val="CF20BAA2"/>
    <w:lvl w:ilvl="0">
      <w:start w:val="1"/>
      <w:numFmt w:val="bullet"/>
      <w:lvlText w:val=""/>
      <w:lvlJc w:val="left"/>
      <w:pPr>
        <w:tabs>
          <w:tab w:val="num" w:pos="1276"/>
        </w:tabs>
        <w:ind w:left="1843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10" w:hanging="567"/>
      </w:pPr>
      <w:rPr>
        <w:rFonts w:ascii="Courier New" w:hAnsi="Courier New" w:hint="default"/>
      </w:rPr>
    </w:lvl>
    <w:lvl w:ilvl="2">
      <w:start w:val="1"/>
      <w:numFmt w:val="none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C747C8E"/>
    <w:multiLevelType w:val="hybridMultilevel"/>
    <w:tmpl w:val="410A7D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E25F3D"/>
    <w:multiLevelType w:val="hybridMultilevel"/>
    <w:tmpl w:val="5792DBDE"/>
    <w:lvl w:ilvl="0" w:tplc="4D3094B0">
      <w:start w:val="1"/>
      <w:numFmt w:val="lowerLetter"/>
      <w:lvlText w:val="%1)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F3A97"/>
    <w:multiLevelType w:val="multilevel"/>
    <w:tmpl w:val="CF20BAA2"/>
    <w:lvl w:ilvl="0">
      <w:start w:val="1"/>
      <w:numFmt w:val="bullet"/>
      <w:lvlText w:val=""/>
      <w:lvlJc w:val="left"/>
      <w:pPr>
        <w:tabs>
          <w:tab w:val="num" w:pos="1276"/>
        </w:tabs>
        <w:ind w:left="1843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10" w:hanging="567"/>
      </w:pPr>
      <w:rPr>
        <w:rFonts w:ascii="Courier New" w:hAnsi="Courier New" w:hint="default"/>
      </w:rPr>
    </w:lvl>
    <w:lvl w:ilvl="2">
      <w:start w:val="1"/>
      <w:numFmt w:val="none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26BA6291"/>
    <w:multiLevelType w:val="multilevel"/>
    <w:tmpl w:val="CF20BAA2"/>
    <w:lvl w:ilvl="0">
      <w:start w:val="1"/>
      <w:numFmt w:val="bullet"/>
      <w:lvlText w:val=""/>
      <w:lvlJc w:val="left"/>
      <w:pPr>
        <w:tabs>
          <w:tab w:val="num" w:pos="1276"/>
        </w:tabs>
        <w:ind w:left="1843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10" w:hanging="567"/>
      </w:pPr>
      <w:rPr>
        <w:rFonts w:ascii="Courier New" w:hAnsi="Courier New" w:hint="default"/>
      </w:rPr>
    </w:lvl>
    <w:lvl w:ilvl="2">
      <w:start w:val="1"/>
      <w:numFmt w:val="none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26CE679E"/>
    <w:multiLevelType w:val="hybridMultilevel"/>
    <w:tmpl w:val="870E90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3B05F8"/>
    <w:multiLevelType w:val="hybridMultilevel"/>
    <w:tmpl w:val="4F409A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345266E8"/>
    <w:multiLevelType w:val="multilevel"/>
    <w:tmpl w:val="CF20BAA2"/>
    <w:lvl w:ilvl="0">
      <w:start w:val="1"/>
      <w:numFmt w:val="bullet"/>
      <w:lvlText w:val=""/>
      <w:lvlJc w:val="left"/>
      <w:pPr>
        <w:tabs>
          <w:tab w:val="num" w:pos="1276"/>
        </w:tabs>
        <w:ind w:left="1843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10" w:hanging="567"/>
      </w:pPr>
      <w:rPr>
        <w:rFonts w:ascii="Courier New" w:hAnsi="Courier New" w:hint="default"/>
      </w:rPr>
    </w:lvl>
    <w:lvl w:ilvl="2">
      <w:start w:val="1"/>
      <w:numFmt w:val="none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34DD460E"/>
    <w:multiLevelType w:val="multilevel"/>
    <w:tmpl w:val="2206AFA2"/>
    <w:lvl w:ilvl="0">
      <w:start w:val="1"/>
      <w:numFmt w:val="bullet"/>
      <w:lvlText w:val=""/>
      <w:lvlJc w:val="left"/>
      <w:pPr>
        <w:tabs>
          <w:tab w:val="num" w:pos="1276"/>
        </w:tabs>
        <w:ind w:left="1843" w:hanging="567"/>
      </w:pPr>
      <w:rPr>
        <w:rFonts w:ascii="Symbol" w:hAnsi="Symbol" w:hint="default"/>
      </w:rPr>
    </w:lvl>
    <w:lvl w:ilvl="1">
      <w:start w:val="1"/>
      <w:numFmt w:val="bullet"/>
      <w:lvlText w:val=""/>
      <w:lvlJc w:val="left"/>
      <w:pPr>
        <w:ind w:left="1134" w:hanging="567"/>
      </w:pPr>
      <w:rPr>
        <w:rFonts w:ascii="Wingdings 3" w:hAnsi="Wingdings 3" w:hint="default"/>
      </w:rPr>
    </w:lvl>
    <w:lvl w:ilvl="2">
      <w:start w:val="1"/>
      <w:numFmt w:val="none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6" w15:restartNumberingAfterBreak="0">
    <w:nsid w:val="3DA94DC1"/>
    <w:multiLevelType w:val="multilevel"/>
    <w:tmpl w:val="2E5CF28C"/>
    <w:lvl w:ilvl="0">
      <w:start w:val="1"/>
      <w:numFmt w:val="bullet"/>
      <w:lvlText w:val=""/>
      <w:lvlJc w:val="left"/>
      <w:pPr>
        <w:tabs>
          <w:tab w:val="num" w:pos="1843"/>
        </w:tabs>
        <w:ind w:left="567" w:hanging="567"/>
      </w:pPr>
      <w:rPr>
        <w:rFonts w:ascii="Wingdings 3" w:hAnsi="Wingdings 3" w:hint="default"/>
      </w:rPr>
    </w:lvl>
    <w:lvl w:ilvl="1">
      <w:start w:val="1"/>
      <w:numFmt w:val="bullet"/>
      <w:lvlText w:val=""/>
      <w:lvlJc w:val="left"/>
      <w:pPr>
        <w:ind w:left="1134" w:hanging="567"/>
      </w:pPr>
      <w:rPr>
        <w:rFonts w:ascii="Wingdings 3" w:hAnsi="Wingdings 3" w:hint="default"/>
      </w:rPr>
    </w:lvl>
    <w:lvl w:ilvl="2">
      <w:start w:val="1"/>
      <w:numFmt w:val="none"/>
      <w:lvlText w:val="%3"/>
      <w:lvlJc w:val="left"/>
      <w:pPr>
        <w:ind w:left="1647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200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36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72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08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44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807" w:hanging="360"/>
      </w:pPr>
      <w:rPr>
        <w:rFonts w:hint="default"/>
      </w:rPr>
    </w:lvl>
  </w:abstractNum>
  <w:abstractNum w:abstractNumId="17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4" w15:restartNumberingAfterBreak="0">
    <w:nsid w:val="4E932306"/>
    <w:multiLevelType w:val="multilevel"/>
    <w:tmpl w:val="29528EEA"/>
    <w:lvl w:ilvl="0">
      <w:start w:val="1"/>
      <w:numFmt w:val="lowerLetter"/>
      <w:lvlText w:val="%1)"/>
      <w:lvlJc w:val="left"/>
      <w:pPr>
        <w:tabs>
          <w:tab w:val="num" w:pos="1276"/>
        </w:tabs>
        <w:ind w:left="1843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410" w:hanging="567"/>
      </w:pPr>
      <w:rPr>
        <w:rFonts w:hint="default"/>
      </w:rPr>
    </w:lvl>
    <w:lvl w:ilvl="2">
      <w:start w:val="1"/>
      <w:numFmt w:val="none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6" w15:restartNumberingAfterBreak="0">
    <w:nsid w:val="52FD0031"/>
    <w:multiLevelType w:val="hybridMultilevel"/>
    <w:tmpl w:val="03B6CA5C"/>
    <w:lvl w:ilvl="0" w:tplc="AA5AD14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84C360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1CC1AB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7A0D27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74C012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2B82DC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D3E3E5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13EA0E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5AA6A3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7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2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3" w15:restartNumberingAfterBreak="0">
    <w:nsid w:val="621805C9"/>
    <w:multiLevelType w:val="hybridMultilevel"/>
    <w:tmpl w:val="4D08C060"/>
    <w:lvl w:ilvl="0" w:tplc="4B0C8DB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3D6621"/>
    <w:multiLevelType w:val="hybridMultilevel"/>
    <w:tmpl w:val="DA50B3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35"/>
  </w:num>
  <w:num w:numId="2">
    <w:abstractNumId w:val="10"/>
  </w:num>
  <w:num w:numId="3">
    <w:abstractNumId w:val="5"/>
  </w:num>
  <w:num w:numId="4">
    <w:abstractNumId w:val="21"/>
  </w:num>
  <w:num w:numId="5">
    <w:abstractNumId w:val="28"/>
  </w:num>
  <w:num w:numId="6">
    <w:abstractNumId w:val="29"/>
  </w:num>
  <w:num w:numId="7">
    <w:abstractNumId w:val="18"/>
  </w:num>
  <w:num w:numId="8">
    <w:abstractNumId w:val="20"/>
  </w:num>
  <w:num w:numId="9">
    <w:abstractNumId w:val="0"/>
  </w:num>
  <w:num w:numId="10">
    <w:abstractNumId w:val="34"/>
  </w:num>
  <w:num w:numId="11">
    <w:abstractNumId w:val="30"/>
  </w:num>
  <w:num w:numId="12">
    <w:abstractNumId w:val="22"/>
  </w:num>
  <w:num w:numId="13">
    <w:abstractNumId w:val="30"/>
    <w:lvlOverride w:ilvl="0">
      <w:startOverride w:val="1"/>
    </w:lvlOverride>
  </w:num>
  <w:num w:numId="14">
    <w:abstractNumId w:val="30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23"/>
  </w:num>
  <w:num w:numId="16">
    <w:abstractNumId w:val="27"/>
  </w:num>
  <w:num w:numId="17">
    <w:abstractNumId w:val="3"/>
  </w:num>
  <w:num w:numId="18">
    <w:abstractNumId w:val="17"/>
  </w:num>
  <w:num w:numId="19">
    <w:abstractNumId w:val="32"/>
  </w:num>
  <w:num w:numId="20">
    <w:abstractNumId w:val="19"/>
  </w:num>
  <w:num w:numId="21">
    <w:abstractNumId w:val="12"/>
  </w:num>
  <w:num w:numId="22">
    <w:abstractNumId w:val="11"/>
  </w:num>
  <w:num w:numId="23">
    <w:abstractNumId w:val="15"/>
  </w:num>
  <w:num w:numId="24">
    <w:abstractNumId w:val="25"/>
  </w:num>
  <w:num w:numId="25">
    <w:abstractNumId w:val="31"/>
  </w:num>
  <w:num w:numId="26">
    <w:abstractNumId w:val="37"/>
  </w:num>
  <w:num w:numId="27">
    <w:abstractNumId w:val="4"/>
  </w:num>
  <w:num w:numId="28">
    <w:abstractNumId w:val="7"/>
  </w:num>
  <w:num w:numId="29">
    <w:abstractNumId w:val="24"/>
  </w:num>
  <w:num w:numId="30">
    <w:abstractNumId w:val="26"/>
  </w:num>
  <w:num w:numId="31">
    <w:abstractNumId w:val="14"/>
  </w:num>
  <w:num w:numId="32">
    <w:abstractNumId w:val="9"/>
  </w:num>
  <w:num w:numId="33">
    <w:abstractNumId w:val="16"/>
  </w:num>
  <w:num w:numId="34">
    <w:abstractNumId w:val="2"/>
  </w:num>
  <w:num w:numId="35">
    <w:abstractNumId w:val="13"/>
  </w:num>
  <w:num w:numId="36">
    <w:abstractNumId w:val="36"/>
  </w:num>
  <w:num w:numId="37">
    <w:abstractNumId w:val="33"/>
  </w:num>
  <w:num w:numId="38">
    <w:abstractNumId w:val="6"/>
  </w:num>
  <w:num w:numId="39">
    <w:abstractNumId w:val="8"/>
  </w:num>
  <w:num w:numId="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nSeehGxv66b7MIGQD2iWA9TdK1o6aWvb6fDq/40e+43CYSzd/c2VfAuqMBFYqduTK4VLZxsYqkqGxtN3CO4qAA==" w:salt="Ef0ryKAWjz6HldWPktmGRA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01B"/>
    <w:rsid w:val="00025794"/>
    <w:rsid w:val="0003072C"/>
    <w:rsid w:val="00062CA5"/>
    <w:rsid w:val="00090254"/>
    <w:rsid w:val="000A74A1"/>
    <w:rsid w:val="000F1261"/>
    <w:rsid w:val="00154370"/>
    <w:rsid w:val="001B4168"/>
    <w:rsid w:val="001D389E"/>
    <w:rsid w:val="001F4094"/>
    <w:rsid w:val="001F7939"/>
    <w:rsid w:val="002358E3"/>
    <w:rsid w:val="00236C35"/>
    <w:rsid w:val="00254CE7"/>
    <w:rsid w:val="0028691C"/>
    <w:rsid w:val="002973E0"/>
    <w:rsid w:val="002B686A"/>
    <w:rsid w:val="002D34E1"/>
    <w:rsid w:val="0030246F"/>
    <w:rsid w:val="0031620F"/>
    <w:rsid w:val="003275C0"/>
    <w:rsid w:val="00376C84"/>
    <w:rsid w:val="00384748"/>
    <w:rsid w:val="00384FCA"/>
    <w:rsid w:val="003A5655"/>
    <w:rsid w:val="003C462E"/>
    <w:rsid w:val="003C5431"/>
    <w:rsid w:val="003D5D19"/>
    <w:rsid w:val="003E0ACB"/>
    <w:rsid w:val="003E703A"/>
    <w:rsid w:val="004318AB"/>
    <w:rsid w:val="00434625"/>
    <w:rsid w:val="004347F4"/>
    <w:rsid w:val="004408F2"/>
    <w:rsid w:val="004B2B12"/>
    <w:rsid w:val="004B5E1A"/>
    <w:rsid w:val="004C5E21"/>
    <w:rsid w:val="004C635C"/>
    <w:rsid w:val="004D31D3"/>
    <w:rsid w:val="004D47C2"/>
    <w:rsid w:val="004D693C"/>
    <w:rsid w:val="004F45E5"/>
    <w:rsid w:val="00503C2D"/>
    <w:rsid w:val="005527BE"/>
    <w:rsid w:val="005711F0"/>
    <w:rsid w:val="00572FC3"/>
    <w:rsid w:val="005B0E4F"/>
    <w:rsid w:val="005C3D93"/>
    <w:rsid w:val="005D75E0"/>
    <w:rsid w:val="005F2BF0"/>
    <w:rsid w:val="00601D44"/>
    <w:rsid w:val="00602A55"/>
    <w:rsid w:val="0060753B"/>
    <w:rsid w:val="00635103"/>
    <w:rsid w:val="00636D56"/>
    <w:rsid w:val="0065747D"/>
    <w:rsid w:val="00666398"/>
    <w:rsid w:val="0066762D"/>
    <w:rsid w:val="0067423D"/>
    <w:rsid w:val="006C5296"/>
    <w:rsid w:val="006D64D9"/>
    <w:rsid w:val="006E0B14"/>
    <w:rsid w:val="006E3106"/>
    <w:rsid w:val="006F1940"/>
    <w:rsid w:val="006F2789"/>
    <w:rsid w:val="00734474"/>
    <w:rsid w:val="007533C1"/>
    <w:rsid w:val="00762A43"/>
    <w:rsid w:val="00782327"/>
    <w:rsid w:val="0078275D"/>
    <w:rsid w:val="0079799D"/>
    <w:rsid w:val="007A30D7"/>
    <w:rsid w:val="007C6481"/>
    <w:rsid w:val="007D4840"/>
    <w:rsid w:val="007E4396"/>
    <w:rsid w:val="007E46C0"/>
    <w:rsid w:val="007F0417"/>
    <w:rsid w:val="007F3E2A"/>
    <w:rsid w:val="00815B40"/>
    <w:rsid w:val="00821369"/>
    <w:rsid w:val="00822075"/>
    <w:rsid w:val="00850517"/>
    <w:rsid w:val="00867026"/>
    <w:rsid w:val="00870879"/>
    <w:rsid w:val="008B6A3D"/>
    <w:rsid w:val="008B7DF4"/>
    <w:rsid w:val="008D19F7"/>
    <w:rsid w:val="008E05E0"/>
    <w:rsid w:val="008F6FCC"/>
    <w:rsid w:val="00904E36"/>
    <w:rsid w:val="00942E6F"/>
    <w:rsid w:val="00962950"/>
    <w:rsid w:val="00981738"/>
    <w:rsid w:val="00983F37"/>
    <w:rsid w:val="00995FD9"/>
    <w:rsid w:val="009F52B5"/>
    <w:rsid w:val="00A15268"/>
    <w:rsid w:val="00A3138F"/>
    <w:rsid w:val="00A34B35"/>
    <w:rsid w:val="00A458B0"/>
    <w:rsid w:val="00A51492"/>
    <w:rsid w:val="00A55762"/>
    <w:rsid w:val="00AA1A28"/>
    <w:rsid w:val="00AD2889"/>
    <w:rsid w:val="00AF3210"/>
    <w:rsid w:val="00B1012B"/>
    <w:rsid w:val="00B25253"/>
    <w:rsid w:val="00B268D7"/>
    <w:rsid w:val="00B5468B"/>
    <w:rsid w:val="00B710E6"/>
    <w:rsid w:val="00BC08CF"/>
    <w:rsid w:val="00BC5EB3"/>
    <w:rsid w:val="00C26749"/>
    <w:rsid w:val="00C375EB"/>
    <w:rsid w:val="00C45AF1"/>
    <w:rsid w:val="00CC70A8"/>
    <w:rsid w:val="00CE0C46"/>
    <w:rsid w:val="00D34A94"/>
    <w:rsid w:val="00D43651"/>
    <w:rsid w:val="00D67609"/>
    <w:rsid w:val="00D80346"/>
    <w:rsid w:val="00D91F9F"/>
    <w:rsid w:val="00DB4BCC"/>
    <w:rsid w:val="00DC6BA3"/>
    <w:rsid w:val="00DD46CD"/>
    <w:rsid w:val="00E01897"/>
    <w:rsid w:val="00E02FD5"/>
    <w:rsid w:val="00E077E7"/>
    <w:rsid w:val="00E1126A"/>
    <w:rsid w:val="00E13736"/>
    <w:rsid w:val="00E2104F"/>
    <w:rsid w:val="00E25F42"/>
    <w:rsid w:val="00E37CC8"/>
    <w:rsid w:val="00E52F91"/>
    <w:rsid w:val="00E62F67"/>
    <w:rsid w:val="00E744BE"/>
    <w:rsid w:val="00E86241"/>
    <w:rsid w:val="00EA390A"/>
    <w:rsid w:val="00EB3183"/>
    <w:rsid w:val="00EC6BF8"/>
    <w:rsid w:val="00F064D9"/>
    <w:rsid w:val="00F2700A"/>
    <w:rsid w:val="00F47ED3"/>
    <w:rsid w:val="00F67231"/>
    <w:rsid w:val="00F74805"/>
    <w:rsid w:val="00F77F13"/>
    <w:rsid w:val="00F8501B"/>
    <w:rsid w:val="00FE741B"/>
    <w:rsid w:val="00FF27F8"/>
    <w:rsid w:val="00FF4DEF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9F6FC9C5-52C1-419F-BC8E-3C6CA66B4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BCC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aliases w:val="Doc 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aliases w:val="Doc 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qFormat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qFormat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qFormat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Normal"/>
    <w:qFormat/>
    <w:rsid w:val="00EC6BF8"/>
    <w:pPr>
      <w:spacing w:before="60" w:after="60" w:line="240" w:lineRule="auto"/>
      <w:jc w:val="center"/>
    </w:pPr>
    <w:rPr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34625"/>
    <w:pPr>
      <w:spacing w:before="60" w:after="60" w:line="240" w:lineRule="auto"/>
    </w:pPr>
    <w:rPr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434625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customStyle="1" w:styleId="Titleintable">
    <w:name w:val="Title (in table)"/>
    <w:basedOn w:val="Tabletitle"/>
    <w:qFormat/>
    <w:rsid w:val="00962950"/>
    <w:pPr>
      <w:spacing w:before="100" w:line="240" w:lineRule="auto"/>
    </w:pPr>
    <w:rPr>
      <w:color w:val="FFFFFF" w:themeColor="background1"/>
      <w:sz w:val="28"/>
      <w:szCs w:val="28"/>
    </w:rPr>
  </w:style>
  <w:style w:type="paragraph" w:customStyle="1" w:styleId="Auto-number">
    <w:name w:val="Auto-number"/>
    <w:rsid w:val="00F8501B"/>
    <w:pPr>
      <w:spacing w:before="100" w:after="100"/>
      <w:ind w:left="709" w:hanging="709"/>
    </w:pPr>
    <w:rPr>
      <w:sz w:val="22"/>
    </w:rPr>
  </w:style>
  <w:style w:type="paragraph" w:customStyle="1" w:styleId="Titledocument">
    <w:name w:val="Title (document)"/>
    <w:basedOn w:val="Bookreference"/>
    <w:rsid w:val="00F8501B"/>
    <w:pPr>
      <w:ind w:right="-188"/>
    </w:pPr>
    <w:rPr>
      <w:sz w:val="48"/>
      <w:szCs w:val="48"/>
    </w:rPr>
  </w:style>
  <w:style w:type="paragraph" w:customStyle="1" w:styleId="Documentreference">
    <w:name w:val="Document reference"/>
    <w:basedOn w:val="BookTitle1"/>
    <w:rsid w:val="00F8501B"/>
    <w:pPr>
      <w:pBdr>
        <w:bottom w:val="single" w:sz="24" w:space="15" w:color="2E74B5" w:themeColor="accent1" w:themeShade="BF"/>
      </w:pBdr>
      <w:spacing w:before="100"/>
      <w:ind w:right="-188"/>
    </w:pPr>
    <w:rPr>
      <w:sz w:val="28"/>
      <w:szCs w:val="28"/>
    </w:rPr>
  </w:style>
  <w:style w:type="paragraph" w:customStyle="1" w:styleId="Title1">
    <w:name w:val="Title 1"/>
    <w:basedOn w:val="Bookreference"/>
    <w:rsid w:val="00F8501B"/>
    <w:rPr>
      <w:sz w:val="48"/>
      <w:szCs w:val="48"/>
    </w:rPr>
  </w:style>
  <w:style w:type="paragraph" w:customStyle="1" w:styleId="Title2">
    <w:name w:val="Title 2"/>
    <w:basedOn w:val="BookTitle1"/>
    <w:rsid w:val="00F8501B"/>
    <w:pPr>
      <w:pBdr>
        <w:bottom w:val="single" w:sz="24" w:space="15" w:color="2E74B5" w:themeColor="accent1" w:themeShade="BF"/>
      </w:pBdr>
      <w:spacing w:before="100"/>
    </w:pPr>
    <w:rPr>
      <w:sz w:val="28"/>
      <w:szCs w:val="28"/>
    </w:rPr>
  </w:style>
  <w:style w:type="paragraph" w:customStyle="1" w:styleId="Title3">
    <w:name w:val="Title 3"/>
    <w:basedOn w:val="Normal"/>
    <w:rsid w:val="00F8501B"/>
    <w:pPr>
      <w:pBdr>
        <w:bottom w:val="single" w:sz="24" w:space="15" w:color="2E74B5" w:themeColor="accent1" w:themeShade="BF"/>
      </w:pBdr>
      <w:jc w:val="center"/>
    </w:pPr>
    <w:rPr>
      <w:b/>
    </w:rPr>
  </w:style>
  <w:style w:type="paragraph" w:customStyle="1" w:styleId="Foreword">
    <w:name w:val="Foreword"/>
    <w:basedOn w:val="Appendixtitle"/>
    <w:next w:val="Normal"/>
    <w:qFormat/>
    <w:rsid w:val="00F8501B"/>
    <w:pPr>
      <w:keepNext/>
      <w:keepLines/>
      <w:spacing w:before="320" w:after="200"/>
      <w:jc w:val="both"/>
    </w:pPr>
    <w:rPr>
      <w:sz w:val="30"/>
      <w:szCs w:val="30"/>
    </w:rPr>
  </w:style>
  <w:style w:type="character" w:styleId="CommentReference">
    <w:name w:val="annotation reference"/>
    <w:basedOn w:val="DefaultParagraphFont"/>
    <w:uiPriority w:val="99"/>
    <w:semiHidden/>
    <w:unhideWhenUsed/>
    <w:rsid w:val="00F850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50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50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50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501B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850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Controlled%20Documents\Templates%20-%20New%20documents\Operational%20document%20templates\Short%20document%20(form)%20template%20-%20Portrait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01F10D37A25442BBA14D4F16B9D0D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306118-A4D8-4A52-93D6-757ECF1FE483}"/>
      </w:docPartPr>
      <w:docPartBody>
        <w:p w:rsidR="0037737C" w:rsidRDefault="0037737C" w:rsidP="0037737C">
          <w:pPr>
            <w:pStyle w:val="A01F10D37A25442BBA14D4F16B9D0D3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F4001637D8AA4BF69A0A3C2C4108CD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13409-A923-4C12-A0F9-BA55168A376C}"/>
      </w:docPartPr>
      <w:docPartBody>
        <w:p w:rsidR="0037737C" w:rsidRDefault="0037737C" w:rsidP="0037737C">
          <w:pPr>
            <w:pStyle w:val="F4001637D8AA4BF69A0A3C2C4108CD5D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293BEA2B16284EEB8BF61155F40E4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D3B777-A1CC-45F6-8FA6-64F9EE1103A1}"/>
      </w:docPartPr>
      <w:docPartBody>
        <w:p w:rsidR="0037737C" w:rsidRDefault="0037737C" w:rsidP="0037737C">
          <w:pPr>
            <w:pStyle w:val="293BEA2B16284EEB8BF61155F40E49A7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05ACE498368E49F3A0EA39FA4FF893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042951-D008-4931-9AA9-63D430A0467C}"/>
      </w:docPartPr>
      <w:docPartBody>
        <w:p w:rsidR="0037737C" w:rsidRDefault="0037737C" w:rsidP="0037737C">
          <w:pPr>
            <w:pStyle w:val="05ACE498368E49F3A0EA39FA4FF89336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BC843B56F9BB4F41A43C69833B8C14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C81A71-7180-437F-AE5E-24399B60D848}"/>
      </w:docPartPr>
      <w:docPartBody>
        <w:p w:rsidR="0037737C" w:rsidRDefault="0037737C" w:rsidP="0037737C">
          <w:pPr>
            <w:pStyle w:val="BC843B56F9BB4F41A43C69833B8C1490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1BBBF7E928DB4B858BFF2E22C38E38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12D1B0-083D-485D-99C4-ADC3C0A271B4}"/>
      </w:docPartPr>
      <w:docPartBody>
        <w:p w:rsidR="0037737C" w:rsidRDefault="0037737C" w:rsidP="0037737C">
          <w:pPr>
            <w:pStyle w:val="1BBBF7E928DB4B858BFF2E22C38E38C2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06D7560E7EF2450390F227BDF37046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F9073E-DB04-4705-9E55-7192430401A2}"/>
      </w:docPartPr>
      <w:docPartBody>
        <w:p w:rsidR="0037737C" w:rsidRDefault="0037737C" w:rsidP="0037737C">
          <w:pPr>
            <w:pStyle w:val="06D7560E7EF2450390F227BDF3704618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5708AF793A6F489D8665651E56F638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9D6A7F-3B15-442A-97B5-B3195B701664}"/>
      </w:docPartPr>
      <w:docPartBody>
        <w:p w:rsidR="0037737C" w:rsidRDefault="0037737C" w:rsidP="0037737C">
          <w:pPr>
            <w:pStyle w:val="5708AF793A6F489D8665651E56F638D9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B246F0E1F12C4D749E14D7FC440A3B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4403B4-8605-4AB7-B3C1-2759861C3C27}"/>
      </w:docPartPr>
      <w:docPartBody>
        <w:p w:rsidR="0037737C" w:rsidRDefault="0037737C" w:rsidP="0037737C">
          <w:pPr>
            <w:pStyle w:val="B246F0E1F12C4D749E14D7FC440A3B8D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2454CBB989914533ADED8DEA7562D9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BBDE39-9144-4440-8C3A-8F0CDD348B27}"/>
      </w:docPartPr>
      <w:docPartBody>
        <w:p w:rsidR="0037737C" w:rsidRDefault="0037737C" w:rsidP="0037737C">
          <w:pPr>
            <w:pStyle w:val="2454CBB989914533ADED8DEA7562D9C8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C763C289F82A485B99FE97C61A48DE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C88F1A-90EE-43E4-9777-2F07E644B120}"/>
      </w:docPartPr>
      <w:docPartBody>
        <w:p w:rsidR="0037737C" w:rsidRDefault="0037737C" w:rsidP="0037737C">
          <w:pPr>
            <w:pStyle w:val="C763C289F82A485B99FE97C61A48DEB6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75F08B36277F44158613C5DF5D0517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9EDD79-7C16-4BEF-9C43-ECF9876F1853}"/>
      </w:docPartPr>
      <w:docPartBody>
        <w:p w:rsidR="0037737C" w:rsidRDefault="0037737C" w:rsidP="0037737C">
          <w:pPr>
            <w:pStyle w:val="75F08B36277F44158613C5DF5D0517C3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BE410064FFD144DB9FC0CED76E48FC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C1A461-719A-4581-B70B-AEEDC66AF519}"/>
      </w:docPartPr>
      <w:docPartBody>
        <w:p w:rsidR="0037737C" w:rsidRDefault="0037737C" w:rsidP="0037737C">
          <w:pPr>
            <w:pStyle w:val="BE410064FFD144DB9FC0CED76E48FC74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0883C3DCDFCD4BA3A6FB53A3744153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51392-4891-48D4-BAD9-27890BAFDD5B}"/>
      </w:docPartPr>
      <w:docPartBody>
        <w:p w:rsidR="0037737C" w:rsidRDefault="0037737C" w:rsidP="0037737C">
          <w:pPr>
            <w:pStyle w:val="0883C3DCDFCD4BA3A6FB53A3744153B3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0B88D150722C49AEA048F31AB73876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F55BB7-7052-42C1-AEC7-F22417BD582C}"/>
      </w:docPartPr>
      <w:docPartBody>
        <w:p w:rsidR="0037737C" w:rsidRDefault="0037737C" w:rsidP="0037737C">
          <w:pPr>
            <w:pStyle w:val="0B88D150722C49AEA048F31AB7387654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6336889C1D074D91B6EE12DEEBB557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8EF6C6-183E-4D1B-AA14-4BE1D31FAA2A}"/>
      </w:docPartPr>
      <w:docPartBody>
        <w:p w:rsidR="0037737C" w:rsidRDefault="0037737C" w:rsidP="0037737C">
          <w:pPr>
            <w:pStyle w:val="6336889C1D074D91B6EE12DEEBB55790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3CB8B5D1BCDE421E8B88D43296940B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BF3796-890D-456E-984F-ED636857E240}"/>
      </w:docPartPr>
      <w:docPartBody>
        <w:p w:rsidR="0037737C" w:rsidRDefault="0037737C" w:rsidP="0037737C">
          <w:pPr>
            <w:pStyle w:val="3CB8B5D1BCDE421E8B88D43296940B08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21221BB5A8534C6B9D5E43E3A19F2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528EBD-6FB5-45BF-B00F-D24581441465}"/>
      </w:docPartPr>
      <w:docPartBody>
        <w:p w:rsidR="0037737C" w:rsidRDefault="0037737C" w:rsidP="0037737C">
          <w:pPr>
            <w:pStyle w:val="21221BB5A8534C6B9D5E43E3A19F2840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3C3B0EBCB54546459C2C3844EAC118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A09BA5-0E3F-4ECC-AC27-A942C0140386}"/>
      </w:docPartPr>
      <w:docPartBody>
        <w:p w:rsidR="0037737C" w:rsidRDefault="0037737C" w:rsidP="0037737C">
          <w:pPr>
            <w:pStyle w:val="3C3B0EBCB54546459C2C3844EAC1189A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AB8FD962B9A44E0481C759CBF1652E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C7CE9A-2D65-4445-B5F7-BD56CD370248}"/>
      </w:docPartPr>
      <w:docPartBody>
        <w:p w:rsidR="0037737C" w:rsidRDefault="0037737C" w:rsidP="0037737C">
          <w:pPr>
            <w:pStyle w:val="AB8FD962B9A44E0481C759CBF1652E09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B3BB5386EFDF498B83E61BEED4565B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5737EF-194C-47FA-B241-8756E40AE1F0}"/>
      </w:docPartPr>
      <w:docPartBody>
        <w:p w:rsidR="0037737C" w:rsidRDefault="0037737C" w:rsidP="0037737C">
          <w:pPr>
            <w:pStyle w:val="B3BB5386EFDF498B83E61BEED4565B8E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EBEA8D36BD4D460BBDB166466D7A51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6E3A59-7BF4-464F-A019-2715F5BC9880}"/>
      </w:docPartPr>
      <w:docPartBody>
        <w:p w:rsidR="0037737C" w:rsidRDefault="0037737C" w:rsidP="0037737C">
          <w:pPr>
            <w:pStyle w:val="EBEA8D36BD4D460BBDB166466D7A517B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4D32764548D5473BAD6C0960E1F583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B36CBD-6DC5-4ADB-8EDA-BFA0C7DF4555}"/>
      </w:docPartPr>
      <w:docPartBody>
        <w:p w:rsidR="0037737C" w:rsidRDefault="0037737C" w:rsidP="0037737C">
          <w:pPr>
            <w:pStyle w:val="4D32764548D5473BAD6C0960E1F583FC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F824A509CB774D828539B44112A745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335EF9-D57A-434A-9E22-4632D9A27662}"/>
      </w:docPartPr>
      <w:docPartBody>
        <w:p w:rsidR="0037737C" w:rsidRDefault="0037737C" w:rsidP="0037737C">
          <w:pPr>
            <w:pStyle w:val="F824A509CB774D828539B44112A7454E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8F66BA4021D34F559F0A49BE5D3C6A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653721-7936-47C9-80AA-9AE03F7CF8CA}"/>
      </w:docPartPr>
      <w:docPartBody>
        <w:p w:rsidR="0037737C" w:rsidRDefault="0037737C" w:rsidP="0037737C">
          <w:pPr>
            <w:pStyle w:val="8F66BA4021D34F559F0A49BE5D3C6AF8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FCBD6FB1EB454E7AB0DB4FF56C4C88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A17F8F-D4E4-4591-B98D-AC0F017DBCC4}"/>
      </w:docPartPr>
      <w:docPartBody>
        <w:p w:rsidR="0037737C" w:rsidRDefault="0037737C" w:rsidP="0037737C">
          <w:pPr>
            <w:pStyle w:val="FCBD6FB1EB454E7AB0DB4FF56C4C880D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BB5CEFE747DA4433AF8EB376101DE5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4B9802-A41F-496B-8205-179A2314D695}"/>
      </w:docPartPr>
      <w:docPartBody>
        <w:p w:rsidR="0037737C" w:rsidRDefault="0037737C" w:rsidP="0037737C">
          <w:pPr>
            <w:pStyle w:val="BB5CEFE747DA4433AF8EB376101DE5FB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66824484554C40AB85B1406A3A886A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680964-3063-48A6-BEC6-E30B8B0DBAA6}"/>
      </w:docPartPr>
      <w:docPartBody>
        <w:p w:rsidR="0037737C" w:rsidRDefault="0037737C" w:rsidP="0037737C">
          <w:pPr>
            <w:pStyle w:val="66824484554C40AB85B1406A3A886AED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4763D06F3EAF41398755FAB0F5C8F1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6A4ABC-93BC-48AF-99CB-6323D08A2FBC}"/>
      </w:docPartPr>
      <w:docPartBody>
        <w:p w:rsidR="0037737C" w:rsidRDefault="0037737C" w:rsidP="0037737C">
          <w:pPr>
            <w:pStyle w:val="4763D06F3EAF41398755FAB0F5C8F1D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147B5FB1434D40718AA285D987AA68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E6D81-12BE-42A0-AFFE-5C2F22702296}"/>
      </w:docPartPr>
      <w:docPartBody>
        <w:p w:rsidR="0037737C" w:rsidRDefault="0037737C" w:rsidP="0037737C">
          <w:pPr>
            <w:pStyle w:val="147B5FB1434D40718AA285D987AA6804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706DC04308D84F4F8F04FEB23F7D10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5C5CC9-98C5-4060-BD59-6AAE95C1E379}"/>
      </w:docPartPr>
      <w:docPartBody>
        <w:p w:rsidR="0037737C" w:rsidRDefault="0037737C" w:rsidP="0037737C">
          <w:pPr>
            <w:pStyle w:val="706DC04308D84F4F8F04FEB23F7D106D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D37070CFF06940B2AEF3777DB3549F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8511EA-ADA4-4E29-9F18-FC023AD511C5}"/>
      </w:docPartPr>
      <w:docPartBody>
        <w:p w:rsidR="0037737C" w:rsidRDefault="0037737C" w:rsidP="0037737C">
          <w:pPr>
            <w:pStyle w:val="D37070CFF06940B2AEF3777DB3549FC6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F5458CEB0D134CC180017E44A00297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2C1F16-FF28-43A1-AEC5-AA566702C9C3}"/>
      </w:docPartPr>
      <w:docPartBody>
        <w:p w:rsidR="0037737C" w:rsidRDefault="0037737C" w:rsidP="0037737C">
          <w:pPr>
            <w:pStyle w:val="F5458CEB0D134CC180017E44A00297F4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0A4A50CB04EF49BEA3C4EE27439150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E05D12-3424-4D87-B35F-8D0F1120DE85}"/>
      </w:docPartPr>
      <w:docPartBody>
        <w:p w:rsidR="0037737C" w:rsidRDefault="0037737C" w:rsidP="0037737C">
          <w:pPr>
            <w:pStyle w:val="0A4A50CB04EF49BEA3C4EE2743915084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C68936CCE0DE483C885910EC0D0E91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4BEE15-A57B-4AE0-8896-A51A2E59A718}"/>
      </w:docPartPr>
      <w:docPartBody>
        <w:p w:rsidR="0037737C" w:rsidRDefault="0037737C" w:rsidP="0037737C">
          <w:pPr>
            <w:pStyle w:val="C68936CCE0DE483C885910EC0D0E913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4F4D5E399C2E493E9D8F96050213EA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A74BCE-BAFA-4489-B3EE-BCAC8AF6895A}"/>
      </w:docPartPr>
      <w:docPartBody>
        <w:p w:rsidR="0037737C" w:rsidRDefault="0037737C" w:rsidP="0037737C">
          <w:pPr>
            <w:pStyle w:val="4F4D5E399C2E493E9D8F96050213EA7C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FB669C6F59734B90BABFB8551D6540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4E3189-04F1-4F73-9520-F433E257A60A}"/>
      </w:docPartPr>
      <w:docPartBody>
        <w:p w:rsidR="0037737C" w:rsidRDefault="0037737C" w:rsidP="0037737C">
          <w:pPr>
            <w:pStyle w:val="FB669C6F59734B90BABFB8551D6540A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6C506AF8941D476AA435F70475C376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79E366-106B-462C-991D-BBB2FF0D6694}"/>
      </w:docPartPr>
      <w:docPartBody>
        <w:p w:rsidR="0037737C" w:rsidRDefault="0037737C" w:rsidP="0037737C">
          <w:pPr>
            <w:pStyle w:val="6C506AF8941D476AA435F70475C376F4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F0C97BE0870047709768C9108F136E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3C85C6-E5A4-4F29-993B-E95F2D8D3597}"/>
      </w:docPartPr>
      <w:docPartBody>
        <w:p w:rsidR="0037737C" w:rsidRDefault="0037737C" w:rsidP="0037737C">
          <w:pPr>
            <w:pStyle w:val="F0C97BE0870047709768C9108F136EE5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1D7A5FA7BD1F4DA18C2525EAC05DE8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81F172-7D1E-428D-8A52-261DFB00C928}"/>
      </w:docPartPr>
      <w:docPartBody>
        <w:p w:rsidR="0037737C" w:rsidRDefault="0037737C" w:rsidP="0037737C">
          <w:pPr>
            <w:pStyle w:val="1D7A5FA7BD1F4DA18C2525EAC05DE8E6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900119CA64294934BD8D1263519257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DF2F75-72E2-4CC8-8BB1-257020F47EA3}"/>
      </w:docPartPr>
      <w:docPartBody>
        <w:p w:rsidR="0037737C" w:rsidRDefault="0037737C" w:rsidP="0037737C">
          <w:pPr>
            <w:pStyle w:val="900119CA64294934BD8D12635192570D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2C253FF7914945DFB0A75A77DE090B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CAC039-89D3-438E-AAF8-D68976DA6BD7}"/>
      </w:docPartPr>
      <w:docPartBody>
        <w:p w:rsidR="0037737C" w:rsidRDefault="0037737C" w:rsidP="0037737C">
          <w:pPr>
            <w:pStyle w:val="2C253FF7914945DFB0A75A77DE090BA7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6FE30CE3539246CABA2E3FD182952E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1A4E10-CA96-455E-A918-AD75CA727E5B}"/>
      </w:docPartPr>
      <w:docPartBody>
        <w:p w:rsidR="0037737C" w:rsidRDefault="0037737C" w:rsidP="0037737C">
          <w:pPr>
            <w:pStyle w:val="6FE30CE3539246CABA2E3FD182952EBF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B631CF75B9F04FE39237D7097D7768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A3307F-46A6-40A3-9B3C-55CF65A5B90A}"/>
      </w:docPartPr>
      <w:docPartBody>
        <w:p w:rsidR="0037737C" w:rsidRDefault="0037737C" w:rsidP="0037737C">
          <w:pPr>
            <w:pStyle w:val="B631CF75B9F04FE39237D7097D77689B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8CD79A2AF00D41C1A3D91392B2A948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72299E-BB0D-4307-A919-BF2EF41D8E90}"/>
      </w:docPartPr>
      <w:docPartBody>
        <w:p w:rsidR="0037737C" w:rsidRDefault="0037737C" w:rsidP="0037737C">
          <w:pPr>
            <w:pStyle w:val="8CD79A2AF00D41C1A3D91392B2A948DD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365DA19CD335450F83B2EAC080181A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9A0445-3C15-4C23-84B5-262F78526F26}"/>
      </w:docPartPr>
      <w:docPartBody>
        <w:p w:rsidR="0037737C" w:rsidRDefault="0037737C" w:rsidP="0037737C">
          <w:pPr>
            <w:pStyle w:val="365DA19CD335450F83B2EAC080181A3E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4D6B5B561E6C44CF92BAC834FA070E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41B5A4-509B-4D9C-9915-CED56EA1EEAC}"/>
      </w:docPartPr>
      <w:docPartBody>
        <w:p w:rsidR="0037737C" w:rsidRDefault="0037737C" w:rsidP="0037737C">
          <w:pPr>
            <w:pStyle w:val="4D6B5B561E6C44CF92BAC834FA070EFA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3BE6ADCF71584384B2D1EB8258B303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66B42F-41FB-4284-94D0-7A273A54F665}"/>
      </w:docPartPr>
      <w:docPartBody>
        <w:p w:rsidR="0037737C" w:rsidRDefault="0037737C" w:rsidP="0037737C">
          <w:pPr>
            <w:pStyle w:val="3BE6ADCF71584384B2D1EB8258B30379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9708D1012AB048EFB440BBF8265F77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A35059-E057-4C87-9E58-AA01243EBC6A}"/>
      </w:docPartPr>
      <w:docPartBody>
        <w:p w:rsidR="0037737C" w:rsidRDefault="0037737C" w:rsidP="0037737C">
          <w:pPr>
            <w:pStyle w:val="9708D1012AB048EFB440BBF8265F77C4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3F13B646667842D6B1B424019B0FDB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53E11E-1ABA-41AF-9AC8-A3DCBE896F5F}"/>
      </w:docPartPr>
      <w:docPartBody>
        <w:p w:rsidR="0037737C" w:rsidRDefault="0037737C" w:rsidP="0037737C">
          <w:pPr>
            <w:pStyle w:val="3F13B646667842D6B1B424019B0FDB41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30BAD76B21F84D8DADEDD417306091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AD968D-2835-40CA-B526-62E4FE9456A0}"/>
      </w:docPartPr>
      <w:docPartBody>
        <w:p w:rsidR="0037737C" w:rsidRDefault="0037737C" w:rsidP="0037737C">
          <w:pPr>
            <w:pStyle w:val="30BAD76B21F84D8DADEDD4173060913D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FF20D86575964D57B5F71015A067AD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404AA4-2A50-4D92-8697-A8B11BFF519F}"/>
      </w:docPartPr>
      <w:docPartBody>
        <w:p w:rsidR="0037737C" w:rsidRDefault="0037737C" w:rsidP="0037737C">
          <w:pPr>
            <w:pStyle w:val="FF20D86575964D57B5F71015A067AD51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48D84AA3D033497F9C5FFCDE15F0DD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1FE866-3CA2-4DEA-98D7-A2F6F9B92DEC}"/>
      </w:docPartPr>
      <w:docPartBody>
        <w:p w:rsidR="0037737C" w:rsidRDefault="0037737C" w:rsidP="0037737C">
          <w:pPr>
            <w:pStyle w:val="48D84AA3D033497F9C5FFCDE15F0DDB6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0230588795A14BB4A643F0257FA30F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703376-86D6-4811-B88D-23C1135151ED}"/>
      </w:docPartPr>
      <w:docPartBody>
        <w:p w:rsidR="0037737C" w:rsidRDefault="0037737C" w:rsidP="0037737C">
          <w:pPr>
            <w:pStyle w:val="0230588795A14BB4A643F0257FA30F20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90D55513F8F64B9C9BAE01C3528787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7C2643-CA28-4ADB-91A0-1EB97A9B29C3}"/>
      </w:docPartPr>
      <w:docPartBody>
        <w:p w:rsidR="0037737C" w:rsidRDefault="0037737C" w:rsidP="0037737C">
          <w:pPr>
            <w:pStyle w:val="90D55513F8F64B9C9BAE01C352878798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52565943E2EB47E8AF0FDE6C05342D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08C574-51BA-430B-8EE8-72E0853ADE06}"/>
      </w:docPartPr>
      <w:docPartBody>
        <w:p w:rsidR="0037737C" w:rsidRDefault="0037737C" w:rsidP="0037737C">
          <w:pPr>
            <w:pStyle w:val="52565943E2EB47E8AF0FDE6C05342D5C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624E03226CFA478480ED1C1B9673F0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D73086-841D-48BF-BF91-E839F63793A7}"/>
      </w:docPartPr>
      <w:docPartBody>
        <w:p w:rsidR="0037737C" w:rsidRDefault="0037737C" w:rsidP="0037737C">
          <w:pPr>
            <w:pStyle w:val="624E03226CFA478480ED1C1B9673F00E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047FFFC4CB3944D49A66488F98C94D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7CB6E8-9408-46B0-833F-BC17A4BABD7A}"/>
      </w:docPartPr>
      <w:docPartBody>
        <w:p w:rsidR="0037737C" w:rsidRDefault="0037737C" w:rsidP="0037737C">
          <w:pPr>
            <w:pStyle w:val="047FFFC4CB3944D49A66488F98C94D93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CD033043925D4A2893D72A612AE917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F2BFBC-0195-4233-8F43-8FC714D6A633}"/>
      </w:docPartPr>
      <w:docPartBody>
        <w:p w:rsidR="0037737C" w:rsidRDefault="0037737C" w:rsidP="0037737C">
          <w:pPr>
            <w:pStyle w:val="CD033043925D4A2893D72A612AE91784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DA4C7981313B43A18742D54F573EDB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822497-604B-4F6D-B257-B7D694F09D37}"/>
      </w:docPartPr>
      <w:docPartBody>
        <w:p w:rsidR="0037737C" w:rsidRDefault="0037737C" w:rsidP="0037737C">
          <w:pPr>
            <w:pStyle w:val="DA4C7981313B43A18742D54F573EDB73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5189F3590A1D4C7684F4A0A64244BE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831834-A4AF-4866-AE15-E388E1EACA5D}"/>
      </w:docPartPr>
      <w:docPartBody>
        <w:p w:rsidR="0037737C" w:rsidRDefault="0037737C" w:rsidP="0037737C">
          <w:pPr>
            <w:pStyle w:val="5189F3590A1D4C7684F4A0A64244BE0B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B162EB03E7E4444E913BB1B258942C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12C18D-E7E7-4DD2-8F10-75DC13EDC23A}"/>
      </w:docPartPr>
      <w:docPartBody>
        <w:p w:rsidR="0037737C" w:rsidRDefault="0037737C" w:rsidP="0037737C">
          <w:pPr>
            <w:pStyle w:val="B162EB03E7E4444E913BB1B258942CA5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8FC3B37619004DD88AA7A17FE73CAA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25152D-B14F-4E77-AEF8-6AA071BC0E16}"/>
      </w:docPartPr>
      <w:docPartBody>
        <w:p w:rsidR="0037737C" w:rsidRDefault="0037737C" w:rsidP="0037737C">
          <w:pPr>
            <w:pStyle w:val="8FC3B37619004DD88AA7A17FE73CAA0C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D1B4E59684DC417E81CFDDA5BF06CF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B28F91-A9EE-413A-B0F0-18593235DFFC}"/>
      </w:docPartPr>
      <w:docPartBody>
        <w:p w:rsidR="0037737C" w:rsidRDefault="0037737C" w:rsidP="0037737C">
          <w:pPr>
            <w:pStyle w:val="D1B4E59684DC417E81CFDDA5BF06CF58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0FC0C2551A5C4469A0EABA775F78C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959DA-C09E-4B52-AC40-9C0DF409B58F}"/>
      </w:docPartPr>
      <w:docPartBody>
        <w:p w:rsidR="0037737C" w:rsidRDefault="0037737C" w:rsidP="0037737C">
          <w:pPr>
            <w:pStyle w:val="0FC0C2551A5C4469A0EABA775F78C193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2973555C479D461BB9E5B4F27A21CA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AB1A89-0277-40A0-B927-06C554EE3CBF}"/>
      </w:docPartPr>
      <w:docPartBody>
        <w:p w:rsidR="0037737C" w:rsidRDefault="0037737C" w:rsidP="0037737C">
          <w:pPr>
            <w:pStyle w:val="2973555C479D461BB9E5B4F27A21CA40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DBC822FB971C49088B7C7F54DA5CDE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F047F4-CE01-4BE2-91DB-B74EF76052A0}"/>
      </w:docPartPr>
      <w:docPartBody>
        <w:p w:rsidR="0037737C" w:rsidRDefault="0037737C" w:rsidP="0037737C">
          <w:pPr>
            <w:pStyle w:val="DBC822FB971C49088B7C7F54DA5CDEBD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629B8EAE5A1446689644691754752E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4FB29D-749F-4994-B1CB-930F7986758D}"/>
      </w:docPartPr>
      <w:docPartBody>
        <w:p w:rsidR="0037737C" w:rsidRDefault="0037737C" w:rsidP="0037737C">
          <w:pPr>
            <w:pStyle w:val="629B8EAE5A1446689644691754752E5F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61C0694DB5F34066AFA7C90DA73E84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078FA9-EE86-439C-ABE5-EFDD2D3B6B19}"/>
      </w:docPartPr>
      <w:docPartBody>
        <w:p w:rsidR="0037737C" w:rsidRDefault="0037737C" w:rsidP="0037737C">
          <w:pPr>
            <w:pStyle w:val="61C0694DB5F34066AFA7C90DA73E849F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CE25C1D2FB064A298126885F874C86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6874B3-85EA-46ED-AA13-2254279A4A12}"/>
      </w:docPartPr>
      <w:docPartBody>
        <w:p w:rsidR="0037737C" w:rsidRDefault="0037737C" w:rsidP="0037737C">
          <w:pPr>
            <w:pStyle w:val="CE25C1D2FB064A298126885F874C86E1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FF49F2227EF84946BF5D26BD8C0A81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6951BE-0E59-4694-B3EE-009775762D01}"/>
      </w:docPartPr>
      <w:docPartBody>
        <w:p w:rsidR="0037737C" w:rsidRDefault="0037737C" w:rsidP="0037737C">
          <w:pPr>
            <w:pStyle w:val="FF49F2227EF84946BF5D26BD8C0A8112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46CE8CC446564B7E9A76198D200A8E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A079F3-3D82-454E-AF87-801DBE44A0D2}"/>
      </w:docPartPr>
      <w:docPartBody>
        <w:p w:rsidR="0037737C" w:rsidRDefault="0037737C" w:rsidP="0037737C">
          <w:pPr>
            <w:pStyle w:val="46CE8CC446564B7E9A76198D200A8E4D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34A612A86C4D4BE99F95B69A5A8323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81AA65-1E8E-4D22-A691-3392BF06BE8D}"/>
      </w:docPartPr>
      <w:docPartBody>
        <w:p w:rsidR="0037737C" w:rsidRDefault="0037737C" w:rsidP="0037737C">
          <w:pPr>
            <w:pStyle w:val="34A612A86C4D4BE99F95B69A5A83238F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F014E446EE434A029D719C4BEE8A64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8B3F0D-A02B-415C-99FB-53745D919B18}"/>
      </w:docPartPr>
      <w:docPartBody>
        <w:p w:rsidR="0037737C" w:rsidRDefault="0037737C" w:rsidP="0037737C">
          <w:pPr>
            <w:pStyle w:val="F014E446EE434A029D719C4BEE8A64C7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8C94128B5B9847F0BC6B7B9E54E535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1E2140-513D-4A3A-8054-A2B9E63F483C}"/>
      </w:docPartPr>
      <w:docPartBody>
        <w:p w:rsidR="0037737C" w:rsidRDefault="0037737C" w:rsidP="0037737C">
          <w:pPr>
            <w:pStyle w:val="8C94128B5B9847F0BC6B7B9E54E535D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8FC8EB338A694BF084412E8A03F07C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E2D833-3966-44F7-8AE8-7849E644472F}"/>
      </w:docPartPr>
      <w:docPartBody>
        <w:p w:rsidR="0037737C" w:rsidRDefault="0037737C" w:rsidP="0037737C">
          <w:pPr>
            <w:pStyle w:val="8FC8EB338A694BF084412E8A03F07CBB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DB5613FE7AAB4D7E89BBCEAAD36CD5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BB4F99-2F8C-4761-82C3-A8CB5C4099F2}"/>
      </w:docPartPr>
      <w:docPartBody>
        <w:p w:rsidR="0037737C" w:rsidRDefault="0037737C" w:rsidP="0037737C">
          <w:pPr>
            <w:pStyle w:val="DB5613FE7AAB4D7E89BBCEAAD36CD5E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8B413B203C7140ACB1C406C0DA5197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13D0CB-C351-400F-93E4-788A4F62F2A7}"/>
      </w:docPartPr>
      <w:docPartBody>
        <w:p w:rsidR="0037737C" w:rsidRDefault="0037737C" w:rsidP="0037737C">
          <w:pPr>
            <w:pStyle w:val="8B413B203C7140ACB1C406C0DA519765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208354E0383749A5AB836F03ECC854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1A0BF9-294A-4887-9E25-D1692DA209AF}"/>
      </w:docPartPr>
      <w:docPartBody>
        <w:p w:rsidR="0037737C" w:rsidRDefault="0037737C" w:rsidP="0037737C">
          <w:pPr>
            <w:pStyle w:val="208354E0383749A5AB836F03ECC8549B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17B6B3C7A20B48CD85AF016ECC8919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C1E97C-D7C7-4407-9EEA-3C36EB954DDB}"/>
      </w:docPartPr>
      <w:docPartBody>
        <w:p w:rsidR="0037737C" w:rsidRDefault="0037737C" w:rsidP="0037737C">
          <w:pPr>
            <w:pStyle w:val="17B6B3C7A20B48CD85AF016ECC8919D1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3938515189D84C7F9DB3ACC380274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96181D-0E90-41DD-BC0E-23DE59CFDBD6}"/>
      </w:docPartPr>
      <w:docPartBody>
        <w:p w:rsidR="0037737C" w:rsidRDefault="0037737C" w:rsidP="0037737C">
          <w:pPr>
            <w:pStyle w:val="3938515189D84C7F9DB3ACC380274327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049B9979410046BBA3A3C489861BD0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68E21B-F27E-429A-9349-211DF1A7FCD6}"/>
      </w:docPartPr>
      <w:docPartBody>
        <w:p w:rsidR="0037737C" w:rsidRDefault="0037737C" w:rsidP="0037737C">
          <w:pPr>
            <w:pStyle w:val="049B9979410046BBA3A3C489861BD016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A6390C0545814ADF971BE1455F8356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6AD073-953A-469F-8913-BF32B840D032}"/>
      </w:docPartPr>
      <w:docPartBody>
        <w:p w:rsidR="0037737C" w:rsidRDefault="0037737C" w:rsidP="0037737C">
          <w:pPr>
            <w:pStyle w:val="A6390C0545814ADF971BE1455F83565A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A482F6F2CA3043B7963F7A142D777D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EB5B63-E7B7-405C-BFED-365F2A39AF9C}"/>
      </w:docPartPr>
      <w:docPartBody>
        <w:p w:rsidR="0037737C" w:rsidRDefault="0037737C" w:rsidP="0037737C">
          <w:pPr>
            <w:pStyle w:val="A482F6F2CA3043B7963F7A142D777D9F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9A9345F3504342F5B54792A4991E2B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42FBC-A35D-41FD-98E8-6AD12E2FDD10}"/>
      </w:docPartPr>
      <w:docPartBody>
        <w:p w:rsidR="0037737C" w:rsidRDefault="0037737C" w:rsidP="0037737C">
          <w:pPr>
            <w:pStyle w:val="9A9345F3504342F5B54792A4991E2B59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134AC89C4054469E876A3974BF7FC8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725714-F6F0-45A4-88B0-2698CD721D4E}"/>
      </w:docPartPr>
      <w:docPartBody>
        <w:p w:rsidR="0037737C" w:rsidRDefault="0037737C" w:rsidP="0037737C">
          <w:pPr>
            <w:pStyle w:val="134AC89C4054469E876A3974BF7FC889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01FE5CD0F7864269B6C58C3B982997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B2D260-63CC-4E67-999F-5E09F93A6B15}"/>
      </w:docPartPr>
      <w:docPartBody>
        <w:p w:rsidR="0037737C" w:rsidRDefault="0037737C" w:rsidP="0037737C">
          <w:pPr>
            <w:pStyle w:val="01FE5CD0F7864269B6C58C3B982997CC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565DCB9F18BC40CA9BB257ADEA466D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6B8A7F-E52D-489B-A190-3EED7773C394}"/>
      </w:docPartPr>
      <w:docPartBody>
        <w:p w:rsidR="0037737C" w:rsidRDefault="0037737C" w:rsidP="0037737C">
          <w:pPr>
            <w:pStyle w:val="565DCB9F18BC40CA9BB257ADEA466DDD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1CF58C615F744CE0A51CEEF80F5E33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AA292-E81D-404B-AE07-602E3A6E8118}"/>
      </w:docPartPr>
      <w:docPartBody>
        <w:p w:rsidR="0037737C" w:rsidRDefault="0037737C" w:rsidP="0037737C">
          <w:pPr>
            <w:pStyle w:val="1CF58C615F744CE0A51CEEF80F5E339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FE0AB9FC5BA74F68B64E0431B7F165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15A210-033E-4164-9DB3-60089A38E4F6}"/>
      </w:docPartPr>
      <w:docPartBody>
        <w:p w:rsidR="0037737C" w:rsidRDefault="0037737C" w:rsidP="0037737C">
          <w:pPr>
            <w:pStyle w:val="FE0AB9FC5BA74F68B64E0431B7F16599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430B81635E0E47069F07F7B834D8B0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37742E-F0B2-43AB-974F-BA1358325773}"/>
      </w:docPartPr>
      <w:docPartBody>
        <w:p w:rsidR="0037737C" w:rsidRDefault="0037737C" w:rsidP="0037737C">
          <w:pPr>
            <w:pStyle w:val="430B81635E0E47069F07F7B834D8B007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863BBE8B1733404781FAF0DF669597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5B8152-71DC-4F5F-923C-D298F16F76DA}"/>
      </w:docPartPr>
      <w:docPartBody>
        <w:p w:rsidR="0037737C" w:rsidRDefault="0037737C" w:rsidP="0037737C">
          <w:pPr>
            <w:pStyle w:val="863BBE8B1733404781FAF0DF669597C2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C0C4644064E64B0685B47D08371904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48AB33-A30C-4F94-912E-04838578E1A8}"/>
      </w:docPartPr>
      <w:docPartBody>
        <w:p w:rsidR="0037737C" w:rsidRDefault="0037737C" w:rsidP="0037737C">
          <w:pPr>
            <w:pStyle w:val="C0C4644064E64B0685B47D0837190425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14789FE92FB142269D21153183667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BC7AF1-5D76-4739-A453-6B30456DA1EE}"/>
      </w:docPartPr>
      <w:docPartBody>
        <w:p w:rsidR="0037737C" w:rsidRDefault="0037737C" w:rsidP="0037737C">
          <w:pPr>
            <w:pStyle w:val="14789FE92FB142269D21153183667646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DA06586496064DC99ACD0A39317D4C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E727FB-FA99-47E4-BE0A-049526549143}"/>
      </w:docPartPr>
      <w:docPartBody>
        <w:p w:rsidR="0037737C" w:rsidRDefault="0037737C" w:rsidP="0037737C">
          <w:pPr>
            <w:pStyle w:val="DA06586496064DC99ACD0A39317D4CF9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C75438D8BE0245A7A67FFF715B992F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6E0CDA-C1FC-4D58-B660-8A41F63EE687}"/>
      </w:docPartPr>
      <w:docPartBody>
        <w:p w:rsidR="0037737C" w:rsidRDefault="0037737C" w:rsidP="0037737C">
          <w:pPr>
            <w:pStyle w:val="C75438D8BE0245A7A67FFF715B992F64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BCE7FE08B474493790D50485041AFB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2C418A-0A75-4FCB-8362-E6CEF58933D9}"/>
      </w:docPartPr>
      <w:docPartBody>
        <w:p w:rsidR="0037737C" w:rsidRDefault="0037737C" w:rsidP="0037737C">
          <w:pPr>
            <w:pStyle w:val="BCE7FE08B474493790D50485041AFB9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700262B28FD14B5D92E6C55B36EA21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846993-2CBA-4470-ABF7-3AE752DE1CDB}"/>
      </w:docPartPr>
      <w:docPartBody>
        <w:p w:rsidR="0037737C" w:rsidRDefault="0037737C" w:rsidP="0037737C">
          <w:pPr>
            <w:pStyle w:val="700262B28FD14B5D92E6C55B36EA2119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99BE5626FF564A7D91010C7B43589E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F9F0B8-7252-4270-BDE7-242956D98996}"/>
      </w:docPartPr>
      <w:docPartBody>
        <w:p w:rsidR="0037737C" w:rsidRDefault="0037737C" w:rsidP="0037737C">
          <w:pPr>
            <w:pStyle w:val="99BE5626FF564A7D91010C7B43589E63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BDE85438A35D49FD879EA0D5D70BEC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3B3D64-1866-404E-A4F6-AB67E40B8DBE}"/>
      </w:docPartPr>
      <w:docPartBody>
        <w:p w:rsidR="0037737C" w:rsidRDefault="0037737C" w:rsidP="0037737C">
          <w:pPr>
            <w:pStyle w:val="BDE85438A35D49FD879EA0D5D70BEC03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6F40E3429B1D48368A0895EF821A32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E2F70D-405C-4D06-9E8B-ED092DA6E232}"/>
      </w:docPartPr>
      <w:docPartBody>
        <w:p w:rsidR="0037737C" w:rsidRDefault="0037737C" w:rsidP="0037737C">
          <w:pPr>
            <w:pStyle w:val="6F40E3429B1D48368A0895EF821A3242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A119C80E01FC47D197EA88E3F14622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600C37-2587-4915-9770-F5B0CB237C18}"/>
      </w:docPartPr>
      <w:docPartBody>
        <w:p w:rsidR="0037737C" w:rsidRDefault="0037737C" w:rsidP="0037737C">
          <w:pPr>
            <w:pStyle w:val="A119C80E01FC47D197EA88E3F14622BA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41B4092949A6405F945E6A9358181D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2B69D1-DC83-42DA-A67A-7CAE473C8960}"/>
      </w:docPartPr>
      <w:docPartBody>
        <w:p w:rsidR="0037737C" w:rsidRDefault="0037737C" w:rsidP="0037737C">
          <w:pPr>
            <w:pStyle w:val="41B4092949A6405F945E6A9358181D3A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404B1945E5A84075B2A9646EFE8C9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141A56-5368-4ED3-808C-E1FAF9988BD9}"/>
      </w:docPartPr>
      <w:docPartBody>
        <w:p w:rsidR="0037737C" w:rsidRDefault="0037737C" w:rsidP="0037737C">
          <w:pPr>
            <w:pStyle w:val="404B1945E5A84075B2A9646EFE8C94E2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3E6B742CD2EE498088B013420540E5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D8D3A7-1AAD-4C51-9776-AFED6F92F598}"/>
      </w:docPartPr>
      <w:docPartBody>
        <w:p w:rsidR="0037737C" w:rsidRDefault="0037737C" w:rsidP="0037737C">
          <w:pPr>
            <w:pStyle w:val="3E6B742CD2EE498088B013420540E5C4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99C9BFE302A54C249AC515D478301A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4B539F-C312-476C-891C-BBAA5CD9A3A7}"/>
      </w:docPartPr>
      <w:docPartBody>
        <w:p w:rsidR="0037737C" w:rsidRDefault="0037737C" w:rsidP="0037737C">
          <w:pPr>
            <w:pStyle w:val="99C9BFE302A54C249AC515D478301ACD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7808582777404A0BBBF533959D4B17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ECDD2-5966-48ED-8A39-39E533498B08}"/>
      </w:docPartPr>
      <w:docPartBody>
        <w:p w:rsidR="0037737C" w:rsidRDefault="0037737C" w:rsidP="0037737C">
          <w:pPr>
            <w:pStyle w:val="7808582777404A0BBBF533959D4B173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0E30EBCAC24B4F3FB35EA16BC329E6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F6606B-1CBD-4CFB-820A-E0524F8A62F2}"/>
      </w:docPartPr>
      <w:docPartBody>
        <w:p w:rsidR="0037737C" w:rsidRDefault="0037737C" w:rsidP="0037737C">
          <w:pPr>
            <w:pStyle w:val="0E30EBCAC24B4F3FB35EA16BC329E6F4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F06E24DCAFAE41F485F6A7E0265F9D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573336-B4D1-4171-B214-2F08B44A11B3}"/>
      </w:docPartPr>
      <w:docPartBody>
        <w:p w:rsidR="0037737C" w:rsidRDefault="0037737C" w:rsidP="0037737C">
          <w:pPr>
            <w:pStyle w:val="F06E24DCAFAE41F485F6A7E0265F9DA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185FE66CAE9843C2AA37634BF1FA46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545107-0C8E-4C10-AD93-6D00BE8A8244}"/>
      </w:docPartPr>
      <w:docPartBody>
        <w:p w:rsidR="0037737C" w:rsidRDefault="0037737C" w:rsidP="0037737C">
          <w:pPr>
            <w:pStyle w:val="185FE66CAE9843C2AA37634BF1FA4605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131D8D049B6F405E9D6AB271E9E482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D3EFB6-2C14-4FA6-B9A5-A088B678CE21}"/>
      </w:docPartPr>
      <w:docPartBody>
        <w:p w:rsidR="0037737C" w:rsidRDefault="0037737C" w:rsidP="0037737C">
          <w:pPr>
            <w:pStyle w:val="131D8D049B6F405E9D6AB271E9E48294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D466C42056CC43B38CCFB5EB77DA8A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7AD9E3-FB7A-4E04-9EBA-6BE14250BB9D}"/>
      </w:docPartPr>
      <w:docPartBody>
        <w:p w:rsidR="0037737C" w:rsidRDefault="0037737C" w:rsidP="0037737C">
          <w:pPr>
            <w:pStyle w:val="D466C42056CC43B38CCFB5EB77DA8AF9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64DE21A255184ECAB003D4F3F04363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C4060C-C98C-49AF-948C-43B4749956EC}"/>
      </w:docPartPr>
      <w:docPartBody>
        <w:p w:rsidR="0037737C" w:rsidRDefault="0037737C" w:rsidP="0037737C">
          <w:pPr>
            <w:pStyle w:val="64DE21A255184ECAB003D4F3F043639E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DF309C17C4B148BE8F2EDBB7D5290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978718-32BB-4BC2-8994-97F02E0D7D09}"/>
      </w:docPartPr>
      <w:docPartBody>
        <w:p w:rsidR="0037737C" w:rsidRDefault="0037737C" w:rsidP="0037737C">
          <w:pPr>
            <w:pStyle w:val="DF309C17C4B148BE8F2EDBB7D5290272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134DFD817D8F41189BFB4333ED565F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047895-B605-44D5-960A-02560623F793}"/>
      </w:docPartPr>
      <w:docPartBody>
        <w:p w:rsidR="0037737C" w:rsidRDefault="0037737C" w:rsidP="0037737C">
          <w:pPr>
            <w:pStyle w:val="134DFD817D8F41189BFB4333ED565FE8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0938B71F20244F3098AC8913AF2154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37EE1B-D7A0-4D3E-ACB4-4D1034A561D5}"/>
      </w:docPartPr>
      <w:docPartBody>
        <w:p w:rsidR="0037737C" w:rsidRDefault="0037737C" w:rsidP="0037737C">
          <w:pPr>
            <w:pStyle w:val="0938B71F20244F3098AC8913AF2154DE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DC1E5D311DB84126BAE1F5CCD7984B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10C908-5F43-4B8A-9C18-4FF3B67FC639}"/>
      </w:docPartPr>
      <w:docPartBody>
        <w:p w:rsidR="0037737C" w:rsidRDefault="0037737C" w:rsidP="0037737C">
          <w:pPr>
            <w:pStyle w:val="DC1E5D311DB84126BAE1F5CCD7984BB6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77C92ED24B8C4A7C900B5B6B00F005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60F602-D146-470E-B2B2-C573AFC9BACF}"/>
      </w:docPartPr>
      <w:docPartBody>
        <w:p w:rsidR="0037737C" w:rsidRDefault="0037737C" w:rsidP="0037737C">
          <w:pPr>
            <w:pStyle w:val="77C92ED24B8C4A7C900B5B6B00F00547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6E0E810AE5CA4DB4B3A1381A182874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35D913-FC9D-40F0-9C63-7903681E7384}"/>
      </w:docPartPr>
      <w:docPartBody>
        <w:p w:rsidR="0037737C" w:rsidRDefault="0037737C" w:rsidP="0037737C">
          <w:pPr>
            <w:pStyle w:val="6E0E810AE5CA4DB4B3A1381A18287412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D5B0EF4FCB564186A4BB4AE350FDF6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6E839D-32E1-48CD-9681-227F5E841A59}"/>
      </w:docPartPr>
      <w:docPartBody>
        <w:p w:rsidR="0037737C" w:rsidRDefault="0037737C" w:rsidP="0037737C">
          <w:pPr>
            <w:pStyle w:val="D5B0EF4FCB564186A4BB4AE350FDF665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3C4F9897388E40608719FC62247A8C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C58814-C9CC-493B-86B2-FE183E2C93EE}"/>
      </w:docPartPr>
      <w:docPartBody>
        <w:p w:rsidR="0037737C" w:rsidRDefault="0037737C" w:rsidP="0037737C">
          <w:pPr>
            <w:pStyle w:val="3C4F9897388E40608719FC62247A8CE9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4ECEF2C563CF4461948AE0F0F867AF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B111D1-F71D-4E4A-8212-D4668502D9AF}"/>
      </w:docPartPr>
      <w:docPartBody>
        <w:p w:rsidR="0037737C" w:rsidRDefault="0037737C" w:rsidP="0037737C">
          <w:pPr>
            <w:pStyle w:val="4ECEF2C563CF4461948AE0F0F867AF09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09FF6D5AAE684A2EB4FB3474AF458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5B5AA3-E8B6-4D43-B7F7-EF620FDFD130}"/>
      </w:docPartPr>
      <w:docPartBody>
        <w:p w:rsidR="0037737C" w:rsidRDefault="0037737C" w:rsidP="0037737C">
          <w:pPr>
            <w:pStyle w:val="09FF6D5AAE684A2EB4FB3474AF4586C9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BF2D8A7A0EF74AC3A3095FE847A096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0C0DDA-6B40-49AC-844F-07969D76FD7A}"/>
      </w:docPartPr>
      <w:docPartBody>
        <w:p w:rsidR="0037737C" w:rsidRDefault="0037737C" w:rsidP="0037737C">
          <w:pPr>
            <w:pStyle w:val="BF2D8A7A0EF74AC3A3095FE847A09602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8061D89B0F32416B91F9F325425755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B7341-C44B-4454-A928-A722D30AB940}"/>
      </w:docPartPr>
      <w:docPartBody>
        <w:p w:rsidR="0037737C" w:rsidRDefault="0037737C" w:rsidP="0037737C">
          <w:pPr>
            <w:pStyle w:val="8061D89B0F32416B91F9F325425755B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44DD496DC9D241DAB6D4AA79587B71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B5C8CD-7295-4DCC-8E18-4B315E144B0E}"/>
      </w:docPartPr>
      <w:docPartBody>
        <w:p w:rsidR="0037737C" w:rsidRDefault="0037737C" w:rsidP="0037737C">
          <w:pPr>
            <w:pStyle w:val="44DD496DC9D241DAB6D4AA79587B71BB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5D8624B8BC5E43B5820F036FC9F262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EEEC05-A3A0-4CA9-95A6-995E9707C187}"/>
      </w:docPartPr>
      <w:docPartBody>
        <w:p w:rsidR="0037737C" w:rsidRDefault="0037737C" w:rsidP="0037737C">
          <w:pPr>
            <w:pStyle w:val="5D8624B8BC5E43B5820F036FC9F26259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E54A72E47E114374BF248BBA5FC0A7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B925EC-CD16-4EB8-B8A1-9A6786DEFC8E}"/>
      </w:docPartPr>
      <w:docPartBody>
        <w:p w:rsidR="0037737C" w:rsidRDefault="0037737C" w:rsidP="0037737C">
          <w:pPr>
            <w:pStyle w:val="E54A72E47E114374BF248BBA5FC0A78F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0E41FAAE50484B6ABEFFF22671ABD5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C16DE1-C9E8-4CA0-AC3B-40CB0B906E14}"/>
      </w:docPartPr>
      <w:docPartBody>
        <w:p w:rsidR="0037737C" w:rsidRDefault="0037737C" w:rsidP="0037737C">
          <w:pPr>
            <w:pStyle w:val="0E41FAAE50484B6ABEFFF22671ABD5B9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D72B16B095E04FE1B8CED44CEF422D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C2B36F-68FD-4CA2-A981-AECE7DDE5FF4}"/>
      </w:docPartPr>
      <w:docPartBody>
        <w:p w:rsidR="0037737C" w:rsidRDefault="0037737C" w:rsidP="0037737C">
          <w:pPr>
            <w:pStyle w:val="D72B16B095E04FE1B8CED44CEF422DBA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90D7BF505E144A37A983BDD873FD5E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7677F2-EC8D-48AC-AD12-B1A4012FB040}"/>
      </w:docPartPr>
      <w:docPartBody>
        <w:p w:rsidR="0037737C" w:rsidRDefault="0037737C" w:rsidP="0037737C">
          <w:pPr>
            <w:pStyle w:val="90D7BF505E144A37A983BDD873FD5EFB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34DA1B7D12524182B3C42A260E7EF4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00B656-58E5-48A5-A853-B5F6B2C5BD8B}"/>
      </w:docPartPr>
      <w:docPartBody>
        <w:p w:rsidR="0037737C" w:rsidRDefault="0037737C" w:rsidP="0037737C">
          <w:pPr>
            <w:pStyle w:val="34DA1B7D12524182B3C42A260E7EF4DA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185BEFB225104A258633D984DCA3A3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2EC68B-EC97-4DC0-A1EC-2744F355F36B}"/>
      </w:docPartPr>
      <w:docPartBody>
        <w:p w:rsidR="0037737C" w:rsidRDefault="0037737C" w:rsidP="0037737C">
          <w:pPr>
            <w:pStyle w:val="185BEFB225104A258633D984DCA3A325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7573D1E41632498F95616B116169BA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742E36-9436-47D9-9992-51F2AE076697}"/>
      </w:docPartPr>
      <w:docPartBody>
        <w:p w:rsidR="0037737C" w:rsidRDefault="0037737C" w:rsidP="0037737C">
          <w:pPr>
            <w:pStyle w:val="7573D1E41632498F95616B116169BAB0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25F42718E138463EB55FA85B807E51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EFBFB7-DBE4-48C3-9189-F38096547155}"/>
      </w:docPartPr>
      <w:docPartBody>
        <w:p w:rsidR="0037737C" w:rsidRDefault="0037737C" w:rsidP="0037737C">
          <w:pPr>
            <w:pStyle w:val="25F42718E138463EB55FA85B807E5133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C76D6F00BCBB449391239B50127D17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D5E05A-CACD-49EA-881F-35D61008DE77}"/>
      </w:docPartPr>
      <w:docPartBody>
        <w:p w:rsidR="0037737C" w:rsidRDefault="0037737C" w:rsidP="0037737C">
          <w:pPr>
            <w:pStyle w:val="C76D6F00BCBB449391239B50127D1759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85D09AD80405454BB0125C69C0EFF5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CBB6AD-6AB5-46F9-82C0-B0993A899D08}"/>
      </w:docPartPr>
      <w:docPartBody>
        <w:p w:rsidR="0037737C" w:rsidRDefault="0037737C" w:rsidP="0037737C">
          <w:pPr>
            <w:pStyle w:val="85D09AD80405454BB0125C69C0EFF50B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0127CC5D80CE486CAAD68F9A7A5903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B3067D-CE35-4BE8-8D2F-4B8BF8F54D0F}"/>
      </w:docPartPr>
      <w:docPartBody>
        <w:p w:rsidR="0037737C" w:rsidRDefault="0037737C" w:rsidP="0037737C">
          <w:pPr>
            <w:pStyle w:val="0127CC5D80CE486CAAD68F9A7A590345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A7955286185346DCBFBA6648941025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590EB7-B442-46E0-BBA3-7F37BF88EFBA}"/>
      </w:docPartPr>
      <w:docPartBody>
        <w:p w:rsidR="0037737C" w:rsidRDefault="0037737C" w:rsidP="0037737C">
          <w:pPr>
            <w:pStyle w:val="A7955286185346DCBFBA66489410250A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D555B0366DF1421B89EBCE1876D0C6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F9CC90-F2F2-4931-9BA6-ED6B8421C0FB}"/>
      </w:docPartPr>
      <w:docPartBody>
        <w:p w:rsidR="0037737C" w:rsidRDefault="0037737C" w:rsidP="0037737C">
          <w:pPr>
            <w:pStyle w:val="D555B0366DF1421B89EBCE1876D0C6F1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DACEC8A01F944B8E8E2731F62A6C9E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37624C-B8B4-4B86-A0A1-7BBFABDBF3A3}"/>
      </w:docPartPr>
      <w:docPartBody>
        <w:p w:rsidR="0037737C" w:rsidRDefault="0037737C" w:rsidP="0037737C">
          <w:pPr>
            <w:pStyle w:val="DACEC8A01F944B8E8E2731F62A6C9E92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7E02D793A47C4E68ACEEA7DDF9B24A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D135A0-3126-49C1-A3FF-D09A903F91E8}"/>
      </w:docPartPr>
      <w:docPartBody>
        <w:p w:rsidR="0037737C" w:rsidRDefault="0037737C" w:rsidP="0037737C">
          <w:pPr>
            <w:pStyle w:val="7E02D793A47C4E68ACEEA7DDF9B24AB8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64692E69E9E94DECB38AA4FDFEF5C8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C6E85E-5F46-4481-8F7A-FFE982B5D3A6}"/>
      </w:docPartPr>
      <w:docPartBody>
        <w:p w:rsidR="0037737C" w:rsidRDefault="0037737C" w:rsidP="0037737C">
          <w:pPr>
            <w:pStyle w:val="64692E69E9E94DECB38AA4FDFEF5C887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7E018719F44A43EBA38CAD6A98E7CA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CA9F23-E905-4D48-BF74-FA02D8CD0824}"/>
      </w:docPartPr>
      <w:docPartBody>
        <w:p w:rsidR="0037737C" w:rsidRDefault="0037737C" w:rsidP="0037737C">
          <w:pPr>
            <w:pStyle w:val="7E018719F44A43EBA38CAD6A98E7CA1F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F6FB2AE99F99488F9AA98250B0D6FE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E5E73B-32B1-4353-9AB8-D6FBD7621BCC}"/>
      </w:docPartPr>
      <w:docPartBody>
        <w:p w:rsidR="0037737C" w:rsidRDefault="0037737C" w:rsidP="0037737C">
          <w:pPr>
            <w:pStyle w:val="F6FB2AE99F99488F9AA98250B0D6FE16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B855E47D9EEB4F65AFC3C8C70751D1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19FB69-7D4A-4DEB-B1EB-A78DA9061ABE}"/>
      </w:docPartPr>
      <w:docPartBody>
        <w:p w:rsidR="0037737C" w:rsidRDefault="0037737C" w:rsidP="0037737C">
          <w:pPr>
            <w:pStyle w:val="B855E47D9EEB4F65AFC3C8C70751D1C4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0C7DFA4553404B46974890BAE984FE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EAC347-1BB8-426F-955B-030D52A06CB8}"/>
      </w:docPartPr>
      <w:docPartBody>
        <w:p w:rsidR="0037737C" w:rsidRDefault="0037737C" w:rsidP="0037737C">
          <w:pPr>
            <w:pStyle w:val="0C7DFA4553404B46974890BAE984FE36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62C9CE3FE80E4534BA54C8A710946C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B940DF-CEF1-4A7A-8051-1FCC68D091FF}"/>
      </w:docPartPr>
      <w:docPartBody>
        <w:p w:rsidR="0037737C" w:rsidRDefault="0037737C" w:rsidP="0037737C">
          <w:pPr>
            <w:pStyle w:val="62C9CE3FE80E4534BA54C8A710946CF5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54DC48169D4E455D94E98CCD9DCD4C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B0F5B2-4C72-4E03-8952-1A0AA4A5D46D}"/>
      </w:docPartPr>
      <w:docPartBody>
        <w:p w:rsidR="0037737C" w:rsidRDefault="0037737C" w:rsidP="0037737C">
          <w:pPr>
            <w:pStyle w:val="54DC48169D4E455D94E98CCD9DCD4C7B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E083457D6EDD4F378FF5729E37FE84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1B5F74-3226-4BD0-849D-3D742D925947}"/>
      </w:docPartPr>
      <w:docPartBody>
        <w:p w:rsidR="0037737C" w:rsidRDefault="0037737C" w:rsidP="0037737C">
          <w:pPr>
            <w:pStyle w:val="E083457D6EDD4F378FF5729E37FE8450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51326FB362EB4537BB45C73B1AB74F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021B18-8997-44C3-8A86-F62B6E60A8A0}"/>
      </w:docPartPr>
      <w:docPartBody>
        <w:p w:rsidR="0037737C" w:rsidRDefault="0037737C" w:rsidP="0037737C">
          <w:pPr>
            <w:pStyle w:val="51326FB362EB4537BB45C73B1AB74F1E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3E919357E674464C8B86A222B90EFF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83F15B-237E-4B76-AAEF-E0E8E206C9F1}"/>
      </w:docPartPr>
      <w:docPartBody>
        <w:p w:rsidR="0037737C" w:rsidRDefault="0037737C" w:rsidP="0037737C">
          <w:pPr>
            <w:pStyle w:val="3E919357E674464C8B86A222B90EFFD9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D682B65EC0FE4CDB8451A68F528EA3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5C4973-8FD5-4083-AE88-F1DB7D6DD0FA}"/>
      </w:docPartPr>
      <w:docPartBody>
        <w:p w:rsidR="0037737C" w:rsidRDefault="0037737C" w:rsidP="0037737C">
          <w:pPr>
            <w:pStyle w:val="D682B65EC0FE4CDB8451A68F528EA3F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E603C02271F8448EBCF495891416B2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41C9CB-0A97-4A1E-ADFF-523708F306B9}"/>
      </w:docPartPr>
      <w:docPartBody>
        <w:p w:rsidR="0037737C" w:rsidRDefault="0037737C" w:rsidP="0037737C">
          <w:pPr>
            <w:pStyle w:val="E603C02271F8448EBCF495891416B264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A53BB05932744343B002B1BA3FE0AB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2152AE-A2A3-4804-A4C8-09F8FBB60319}"/>
      </w:docPartPr>
      <w:docPartBody>
        <w:p w:rsidR="0037737C" w:rsidRDefault="0037737C" w:rsidP="0037737C">
          <w:pPr>
            <w:pStyle w:val="A53BB05932744343B002B1BA3FE0ABED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88943FD2AD9248CEBD09AEA037DF5F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56D716-FE24-40D1-A19F-A20F339A299B}"/>
      </w:docPartPr>
      <w:docPartBody>
        <w:p w:rsidR="0037737C" w:rsidRDefault="0037737C" w:rsidP="0037737C">
          <w:pPr>
            <w:pStyle w:val="88943FD2AD9248CEBD09AEA037DF5F75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9AA36D9843F8415881C6C5E04A14B8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45BD8B-EF2F-45EC-8234-DAA6DB0295CC}"/>
      </w:docPartPr>
      <w:docPartBody>
        <w:p w:rsidR="0037737C" w:rsidRDefault="0037737C" w:rsidP="0037737C">
          <w:pPr>
            <w:pStyle w:val="9AA36D9843F8415881C6C5E04A14B810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CB7539A235914B5DAED7D1EE1CF481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E936CA-2E21-431F-8886-386C3B28D2EC}"/>
      </w:docPartPr>
      <w:docPartBody>
        <w:p w:rsidR="0037737C" w:rsidRDefault="0037737C" w:rsidP="0037737C">
          <w:pPr>
            <w:pStyle w:val="CB7539A235914B5DAED7D1EE1CF48176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2B44ABC8CCA444EA9F43B42E44F144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10AF36-DD72-4AEF-A50D-373257BDD77D}"/>
      </w:docPartPr>
      <w:docPartBody>
        <w:p w:rsidR="0037737C" w:rsidRDefault="0037737C" w:rsidP="0037737C">
          <w:pPr>
            <w:pStyle w:val="2B44ABC8CCA444EA9F43B42E44F144E11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CE7A585323674D08BE419F2B296837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D51207-F14A-4E97-8152-F85C3C6EADC1}"/>
      </w:docPartPr>
      <w:docPartBody>
        <w:p w:rsidR="0037737C" w:rsidRDefault="0037737C" w:rsidP="0037737C">
          <w:pPr>
            <w:pStyle w:val="CE7A585323674D08BE419F2B29683724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80919ADA34174FB48BE0364D0A5078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ABC892-8BE9-48CD-878E-A266139320DC}"/>
      </w:docPartPr>
      <w:docPartBody>
        <w:p w:rsidR="0037737C" w:rsidRDefault="0037737C" w:rsidP="0037737C">
          <w:pPr>
            <w:pStyle w:val="80919ADA34174FB48BE0364D0A5078AC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3DB3BA80BAA745EA8E8DD39044329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C3F54A-228A-4FCF-9606-A6C3D00EACEB}"/>
      </w:docPartPr>
      <w:docPartBody>
        <w:p w:rsidR="0037737C" w:rsidRDefault="0037737C" w:rsidP="0037737C">
          <w:pPr>
            <w:pStyle w:val="3DB3BA80BAA745EA8E8DD390443292AD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3E15AA11AEFB4004833FE76A1620EF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F4C7ED-8A8C-45BD-B121-FF673139BB1B}"/>
      </w:docPartPr>
      <w:docPartBody>
        <w:p w:rsidR="0037737C" w:rsidRDefault="0037737C" w:rsidP="0037737C">
          <w:pPr>
            <w:pStyle w:val="3E15AA11AEFB4004833FE76A1620EF60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D33AF861548B4762A39605D06B21B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18BDBF-A5AC-4D47-B77F-DCD74735DE04}"/>
      </w:docPartPr>
      <w:docPartBody>
        <w:p w:rsidR="0037737C" w:rsidRDefault="0037737C" w:rsidP="0037737C">
          <w:pPr>
            <w:pStyle w:val="D33AF861548B4762A39605D06B21BC07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6D98DC2330B5467394AFEC2BA2AFC5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CC59A9-90B2-4396-8764-F05EB244D5B0}"/>
      </w:docPartPr>
      <w:docPartBody>
        <w:p w:rsidR="0037737C" w:rsidRDefault="0037737C" w:rsidP="0037737C">
          <w:pPr>
            <w:pStyle w:val="6D98DC2330B5467394AFEC2BA2AFC57D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819E4DEDBF744719B69E246F6DDD3B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7BFDBE-5AAB-4510-BD63-4650F0EF49DF}"/>
      </w:docPartPr>
      <w:docPartBody>
        <w:p w:rsidR="0037737C" w:rsidRDefault="0037737C" w:rsidP="0037737C">
          <w:pPr>
            <w:pStyle w:val="819E4DEDBF744719B69E246F6DDD3B2F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F542DA24EFA2488B84071D15087C28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00D6A5-83C3-4B50-A7C6-4DA7E9196342}"/>
      </w:docPartPr>
      <w:docPartBody>
        <w:p w:rsidR="0037737C" w:rsidRDefault="0037737C" w:rsidP="0037737C">
          <w:pPr>
            <w:pStyle w:val="F542DA24EFA2488B84071D15087C284C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F26C5E8BD6A34DEC89894D8EE7D6ED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D26E11-B588-4865-8538-DBA97B38D7E8}"/>
      </w:docPartPr>
      <w:docPartBody>
        <w:p w:rsidR="0037737C" w:rsidRDefault="0037737C" w:rsidP="0037737C">
          <w:pPr>
            <w:pStyle w:val="F26C5E8BD6A34DEC89894D8EE7D6EDCE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0678A039903F4E6D84C2F73C0E1594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2ACF0B-31E3-42FD-936F-1DB04CF48608}"/>
      </w:docPartPr>
      <w:docPartBody>
        <w:p w:rsidR="0037737C" w:rsidRDefault="0037737C" w:rsidP="0037737C">
          <w:pPr>
            <w:pStyle w:val="0678A039903F4E6D84C2F73C0E1594AD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0C84E9CF92854C9BA13F37D6D1CF1A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733DEB-B210-4543-AFD5-FBEA7D672FC9}"/>
      </w:docPartPr>
      <w:docPartBody>
        <w:p w:rsidR="0037737C" w:rsidRDefault="0037737C" w:rsidP="0037737C">
          <w:pPr>
            <w:pStyle w:val="0C84E9CF92854C9BA13F37D6D1CF1AEE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2984CECF8E624BE2AF46D65689094B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5ECAA7-EB57-4A46-93A0-195332151552}"/>
      </w:docPartPr>
      <w:docPartBody>
        <w:p w:rsidR="0037737C" w:rsidRDefault="0037737C" w:rsidP="0037737C">
          <w:pPr>
            <w:pStyle w:val="2984CECF8E624BE2AF46D65689094BB1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CA40AC6B645B49B7A75AB31FA59936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7F016B-DA82-4DD4-AB18-00C32524F677}"/>
      </w:docPartPr>
      <w:docPartBody>
        <w:p w:rsidR="0037737C" w:rsidRDefault="0037737C" w:rsidP="0037737C">
          <w:pPr>
            <w:pStyle w:val="CA40AC6B645B49B7A75AB31FA59936BC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2AD23259B1B248FCA5E0407CE1EA24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0B33FB-81CB-4D86-8AEE-3D1D3B3F8E6B}"/>
      </w:docPartPr>
      <w:docPartBody>
        <w:p w:rsidR="0037737C" w:rsidRDefault="0037737C" w:rsidP="0037737C">
          <w:pPr>
            <w:pStyle w:val="2AD23259B1B248FCA5E0407CE1EA24C9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850AE9009B664542AB65A17BA6E01A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BA6615-12AC-4C34-932A-F4CF4B420BDB}"/>
      </w:docPartPr>
      <w:docPartBody>
        <w:p w:rsidR="0037737C" w:rsidRDefault="0037737C" w:rsidP="0037737C">
          <w:pPr>
            <w:pStyle w:val="850AE9009B664542AB65A17BA6E01A54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EAAF86B1679D485390DF24771AA784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9D3D1D-C080-42FF-87AF-027EB8D0173C}"/>
      </w:docPartPr>
      <w:docPartBody>
        <w:p w:rsidR="0037737C" w:rsidRDefault="0037737C" w:rsidP="0037737C">
          <w:pPr>
            <w:pStyle w:val="EAAF86B1679D485390DF24771AA784B8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0C6F37C4C2674D0D8315FE4A3FF13D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CFA160-CDFD-4C95-88F1-0ADD0A6FEF74}"/>
      </w:docPartPr>
      <w:docPartBody>
        <w:p w:rsidR="0037737C" w:rsidRDefault="0037737C" w:rsidP="0037737C">
          <w:pPr>
            <w:pStyle w:val="0C6F37C4C2674D0D8315FE4A3FF13DA1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4079FD4C60BB4374B46ACF2E93B231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05252C-5759-4E00-AE82-135E31432894}"/>
      </w:docPartPr>
      <w:docPartBody>
        <w:p w:rsidR="0037737C" w:rsidRDefault="0037737C" w:rsidP="0037737C">
          <w:pPr>
            <w:pStyle w:val="4079FD4C60BB4374B46ACF2E93B23151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DE57F689613E4425B076F4B0E5345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388E62-BD3C-45BD-BC04-73C94D344C46}"/>
      </w:docPartPr>
      <w:docPartBody>
        <w:p w:rsidR="0037737C" w:rsidRDefault="0037737C" w:rsidP="0037737C">
          <w:pPr>
            <w:pStyle w:val="DE57F689613E4425B076F4B0E534594E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14BB3ACB3A9F43A8903766480F4492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504D0D-F8D9-4F60-BB85-276AA3D94CDB}"/>
      </w:docPartPr>
      <w:docPartBody>
        <w:p w:rsidR="0037737C" w:rsidRDefault="0037737C" w:rsidP="0037737C">
          <w:pPr>
            <w:pStyle w:val="14BB3ACB3A9F43A8903766480F4492A5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2DCF679B55BB4706B52523AC3B2BC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48CBFD-B9AB-4249-A49C-CE947D9B7631}"/>
      </w:docPartPr>
      <w:docPartBody>
        <w:p w:rsidR="0037737C" w:rsidRDefault="0037737C" w:rsidP="0037737C">
          <w:pPr>
            <w:pStyle w:val="2DCF679B55BB4706B52523AC3B2BC6B5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771248D7A9A14EF58BDA9207B9353D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8EB1AE-A9F1-4401-8072-EF5B5AECC7A8}"/>
      </w:docPartPr>
      <w:docPartBody>
        <w:p w:rsidR="0037737C" w:rsidRDefault="0037737C" w:rsidP="0037737C">
          <w:pPr>
            <w:pStyle w:val="771248D7A9A14EF58BDA9207B9353D5C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83A4D548A0964D88B82684307FF202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E69BF5-4008-4FCB-8E3E-4C4D736E1790}"/>
      </w:docPartPr>
      <w:docPartBody>
        <w:p w:rsidR="0037737C" w:rsidRDefault="0037737C" w:rsidP="0037737C">
          <w:pPr>
            <w:pStyle w:val="83A4D548A0964D88B82684307FF202FE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2EE75B7D60564826841C53AA063A01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606681-AE11-484C-85E7-E679DEC30969}"/>
      </w:docPartPr>
      <w:docPartBody>
        <w:p w:rsidR="0037737C" w:rsidRDefault="0037737C" w:rsidP="0037737C">
          <w:pPr>
            <w:pStyle w:val="2EE75B7D60564826841C53AA063A01D1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2D7A040FF3DC432DBE445052DAAAD5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C1CFCB-0216-47E5-A8B1-ADABBD15A1CD}"/>
      </w:docPartPr>
      <w:docPartBody>
        <w:p w:rsidR="0037737C" w:rsidRDefault="0037737C" w:rsidP="0037737C">
          <w:pPr>
            <w:pStyle w:val="2D7A040FF3DC432DBE445052DAAAD517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C64277A8335F4C2493E94B4E9532A8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BA0A87-FA2F-4E50-9BE1-AAA554DD429E}"/>
      </w:docPartPr>
      <w:docPartBody>
        <w:p w:rsidR="0037737C" w:rsidRDefault="0037737C" w:rsidP="0037737C">
          <w:pPr>
            <w:pStyle w:val="C64277A8335F4C2493E94B4E9532A8A6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F20643508099421ABE0C14A5B40C49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D516CE-94C8-4587-89DA-22116809D97E}"/>
      </w:docPartPr>
      <w:docPartBody>
        <w:p w:rsidR="0037737C" w:rsidRDefault="0037737C" w:rsidP="0037737C">
          <w:pPr>
            <w:pStyle w:val="F20643508099421ABE0C14A5B40C490E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FD5F9A4AD91A46DFA3AEC9392C1A7F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42240A-2256-480A-A561-A737D4E7B3E8}"/>
      </w:docPartPr>
      <w:docPartBody>
        <w:p w:rsidR="0037737C" w:rsidRDefault="0037737C" w:rsidP="0037737C">
          <w:pPr>
            <w:pStyle w:val="FD5F9A4AD91A46DFA3AEC9392C1A7F09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FBC7BCAC0F044D57995F71FDF6C9DC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A8E9D-8721-455A-8565-54A2C450EAB5}"/>
      </w:docPartPr>
      <w:docPartBody>
        <w:p w:rsidR="0037737C" w:rsidRDefault="0037737C" w:rsidP="0037737C">
          <w:pPr>
            <w:pStyle w:val="FBC7BCAC0F044D57995F71FDF6C9DC3E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CB947B8795794D38B66835C3F53247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8112C9-BD2C-4594-9E41-8DEE6148A28D}"/>
      </w:docPartPr>
      <w:docPartBody>
        <w:p w:rsidR="0037737C" w:rsidRDefault="0037737C" w:rsidP="0037737C">
          <w:pPr>
            <w:pStyle w:val="CB947B8795794D38B66835C3F5324752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E6CBB2C3D3C9409197EEB2984546DB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2CEDBB-F8A8-4796-9DAE-69B0373F2963}"/>
      </w:docPartPr>
      <w:docPartBody>
        <w:p w:rsidR="0037737C" w:rsidRDefault="0037737C" w:rsidP="0037737C">
          <w:pPr>
            <w:pStyle w:val="E6CBB2C3D3C9409197EEB2984546DB611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  <w:docPart>
      <w:docPartPr>
        <w:name w:val="CAE50C84AC0C4573B4B638E613036A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DDCA14-9BC5-463A-80B4-077625F82465}"/>
      </w:docPartPr>
      <w:docPartBody>
        <w:p w:rsidR="00A30D86" w:rsidRDefault="0037737C" w:rsidP="0037737C">
          <w:pPr>
            <w:pStyle w:val="CAE50C84AC0C4573B4B638E613036A1D"/>
          </w:pPr>
          <w:r>
            <w:rPr>
              <w:rStyle w:val="PlaceholderText"/>
            </w:rPr>
            <w:t>Select:</w:t>
          </w:r>
        </w:p>
      </w:docPartBody>
    </w:docPart>
    <w:docPart>
      <w:docPartPr>
        <w:name w:val="D22C193F036D49939FA2CAB5FEBC87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41B41B-FBF8-4051-BD43-DF4E5A973A17}"/>
      </w:docPartPr>
      <w:docPartBody>
        <w:p w:rsidR="00A30D86" w:rsidRDefault="0037737C" w:rsidP="0037737C">
          <w:pPr>
            <w:pStyle w:val="D22C193F036D49939FA2CAB5FEBC8759"/>
          </w:pPr>
          <w:r>
            <w:rPr>
              <w:rStyle w:val="PlaceholderText"/>
            </w:rPr>
            <w:t>E</w:t>
          </w:r>
          <w:r w:rsidRPr="0006458E">
            <w:rPr>
              <w:rStyle w:val="PlaceholderText"/>
            </w:rPr>
            <w:t>nter text</w:t>
          </w:r>
          <w:r>
            <w:rPr>
              <w:rStyle w:val="PlaceholderText"/>
            </w:rPr>
            <w:t>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37C"/>
    <w:rsid w:val="0037737C"/>
    <w:rsid w:val="00A30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7737C"/>
    <w:rPr>
      <w:color w:val="808080"/>
    </w:rPr>
  </w:style>
  <w:style w:type="paragraph" w:customStyle="1" w:styleId="A01F10D37A25442BBA14D4F16B9D0D31">
    <w:name w:val="A01F10D37A25442BBA14D4F16B9D0D31"/>
    <w:rsid w:val="0037737C"/>
  </w:style>
  <w:style w:type="paragraph" w:customStyle="1" w:styleId="F4001637D8AA4BF69A0A3C2C4108CD5D">
    <w:name w:val="F4001637D8AA4BF69A0A3C2C4108CD5D"/>
    <w:rsid w:val="0037737C"/>
  </w:style>
  <w:style w:type="paragraph" w:customStyle="1" w:styleId="293BEA2B16284EEB8BF61155F40E49A7">
    <w:name w:val="293BEA2B16284EEB8BF61155F40E49A7"/>
    <w:rsid w:val="0037737C"/>
  </w:style>
  <w:style w:type="paragraph" w:customStyle="1" w:styleId="05ACE498368E49F3A0EA39FA4FF89336">
    <w:name w:val="05ACE498368E49F3A0EA39FA4FF89336"/>
    <w:rsid w:val="0037737C"/>
  </w:style>
  <w:style w:type="paragraph" w:customStyle="1" w:styleId="BC843B56F9BB4F41A43C69833B8C1490">
    <w:name w:val="BC843B56F9BB4F41A43C69833B8C1490"/>
    <w:rsid w:val="0037737C"/>
  </w:style>
  <w:style w:type="paragraph" w:customStyle="1" w:styleId="1BBBF7E928DB4B858BFF2E22C38E38C2">
    <w:name w:val="1BBBF7E928DB4B858BFF2E22C38E38C2"/>
    <w:rsid w:val="0037737C"/>
  </w:style>
  <w:style w:type="paragraph" w:customStyle="1" w:styleId="06D7560E7EF2450390F227BDF3704618">
    <w:name w:val="06D7560E7EF2450390F227BDF3704618"/>
    <w:rsid w:val="0037737C"/>
  </w:style>
  <w:style w:type="paragraph" w:customStyle="1" w:styleId="5708AF793A6F489D8665651E56F638D9">
    <w:name w:val="5708AF793A6F489D8665651E56F638D9"/>
    <w:rsid w:val="0037737C"/>
  </w:style>
  <w:style w:type="paragraph" w:customStyle="1" w:styleId="B246F0E1F12C4D749E14D7FC440A3B8D">
    <w:name w:val="B246F0E1F12C4D749E14D7FC440A3B8D"/>
    <w:rsid w:val="0037737C"/>
  </w:style>
  <w:style w:type="paragraph" w:customStyle="1" w:styleId="2454CBB989914533ADED8DEA7562D9C8">
    <w:name w:val="2454CBB989914533ADED8DEA7562D9C8"/>
    <w:rsid w:val="0037737C"/>
  </w:style>
  <w:style w:type="paragraph" w:customStyle="1" w:styleId="C763C289F82A485B99FE97C61A48DEB6">
    <w:name w:val="C763C289F82A485B99FE97C61A48DEB6"/>
    <w:rsid w:val="0037737C"/>
  </w:style>
  <w:style w:type="paragraph" w:customStyle="1" w:styleId="75F08B36277F44158613C5DF5D0517C3">
    <w:name w:val="75F08B36277F44158613C5DF5D0517C3"/>
    <w:rsid w:val="0037737C"/>
  </w:style>
  <w:style w:type="paragraph" w:customStyle="1" w:styleId="BE410064FFD144DB9FC0CED76E48FC74">
    <w:name w:val="BE410064FFD144DB9FC0CED76E48FC74"/>
    <w:rsid w:val="0037737C"/>
  </w:style>
  <w:style w:type="paragraph" w:customStyle="1" w:styleId="0883C3DCDFCD4BA3A6FB53A3744153B3">
    <w:name w:val="0883C3DCDFCD4BA3A6FB53A3744153B3"/>
    <w:rsid w:val="0037737C"/>
  </w:style>
  <w:style w:type="paragraph" w:customStyle="1" w:styleId="0B88D150722C49AEA048F31AB7387654">
    <w:name w:val="0B88D150722C49AEA048F31AB7387654"/>
    <w:rsid w:val="0037737C"/>
  </w:style>
  <w:style w:type="paragraph" w:customStyle="1" w:styleId="6336889C1D074D91B6EE12DEEBB55790">
    <w:name w:val="6336889C1D074D91B6EE12DEEBB55790"/>
    <w:rsid w:val="0037737C"/>
  </w:style>
  <w:style w:type="paragraph" w:customStyle="1" w:styleId="3CB8B5D1BCDE421E8B88D43296940B08">
    <w:name w:val="3CB8B5D1BCDE421E8B88D43296940B08"/>
    <w:rsid w:val="0037737C"/>
  </w:style>
  <w:style w:type="paragraph" w:customStyle="1" w:styleId="21221BB5A8534C6B9D5E43E3A19F2840">
    <w:name w:val="21221BB5A8534C6B9D5E43E3A19F2840"/>
    <w:rsid w:val="0037737C"/>
  </w:style>
  <w:style w:type="paragraph" w:customStyle="1" w:styleId="3C3B0EBCB54546459C2C3844EAC1189A">
    <w:name w:val="3C3B0EBCB54546459C2C3844EAC1189A"/>
    <w:rsid w:val="0037737C"/>
  </w:style>
  <w:style w:type="paragraph" w:customStyle="1" w:styleId="AB8FD962B9A44E0481C759CBF1652E09">
    <w:name w:val="AB8FD962B9A44E0481C759CBF1652E09"/>
    <w:rsid w:val="0037737C"/>
  </w:style>
  <w:style w:type="paragraph" w:customStyle="1" w:styleId="B3BB5386EFDF498B83E61BEED4565B8E">
    <w:name w:val="B3BB5386EFDF498B83E61BEED4565B8E"/>
    <w:rsid w:val="0037737C"/>
  </w:style>
  <w:style w:type="paragraph" w:customStyle="1" w:styleId="EBEA8D36BD4D460BBDB166466D7A517B">
    <w:name w:val="EBEA8D36BD4D460BBDB166466D7A517B"/>
    <w:rsid w:val="0037737C"/>
  </w:style>
  <w:style w:type="paragraph" w:customStyle="1" w:styleId="4D32764548D5473BAD6C0960E1F583FC">
    <w:name w:val="4D32764548D5473BAD6C0960E1F583FC"/>
    <w:rsid w:val="0037737C"/>
  </w:style>
  <w:style w:type="paragraph" w:customStyle="1" w:styleId="F824A509CB774D828539B44112A7454E">
    <w:name w:val="F824A509CB774D828539B44112A7454E"/>
    <w:rsid w:val="0037737C"/>
  </w:style>
  <w:style w:type="paragraph" w:customStyle="1" w:styleId="8F66BA4021D34F559F0A49BE5D3C6AF8">
    <w:name w:val="8F66BA4021D34F559F0A49BE5D3C6AF8"/>
    <w:rsid w:val="0037737C"/>
  </w:style>
  <w:style w:type="paragraph" w:customStyle="1" w:styleId="FCBD6FB1EB454E7AB0DB4FF56C4C880D">
    <w:name w:val="FCBD6FB1EB454E7AB0DB4FF56C4C880D"/>
    <w:rsid w:val="0037737C"/>
  </w:style>
  <w:style w:type="paragraph" w:customStyle="1" w:styleId="BB5CEFE747DA4433AF8EB376101DE5FB">
    <w:name w:val="BB5CEFE747DA4433AF8EB376101DE5FB"/>
    <w:rsid w:val="0037737C"/>
  </w:style>
  <w:style w:type="paragraph" w:customStyle="1" w:styleId="66824484554C40AB85B1406A3A886AED">
    <w:name w:val="66824484554C40AB85B1406A3A886AED"/>
    <w:rsid w:val="0037737C"/>
  </w:style>
  <w:style w:type="paragraph" w:customStyle="1" w:styleId="4763D06F3EAF41398755FAB0F5C8F1D1">
    <w:name w:val="4763D06F3EAF41398755FAB0F5C8F1D1"/>
    <w:rsid w:val="0037737C"/>
  </w:style>
  <w:style w:type="paragraph" w:customStyle="1" w:styleId="147B5FB1434D40718AA285D987AA6804">
    <w:name w:val="147B5FB1434D40718AA285D987AA6804"/>
    <w:rsid w:val="0037737C"/>
  </w:style>
  <w:style w:type="paragraph" w:customStyle="1" w:styleId="706DC04308D84F4F8F04FEB23F7D106D">
    <w:name w:val="706DC04308D84F4F8F04FEB23F7D106D"/>
    <w:rsid w:val="0037737C"/>
  </w:style>
  <w:style w:type="paragraph" w:customStyle="1" w:styleId="D37070CFF06940B2AEF3777DB3549FC6">
    <w:name w:val="D37070CFF06940B2AEF3777DB3549FC6"/>
    <w:rsid w:val="0037737C"/>
  </w:style>
  <w:style w:type="paragraph" w:customStyle="1" w:styleId="F5458CEB0D134CC180017E44A00297F4">
    <w:name w:val="F5458CEB0D134CC180017E44A00297F4"/>
    <w:rsid w:val="0037737C"/>
  </w:style>
  <w:style w:type="paragraph" w:customStyle="1" w:styleId="0A4A50CB04EF49BEA3C4EE2743915084">
    <w:name w:val="0A4A50CB04EF49BEA3C4EE2743915084"/>
    <w:rsid w:val="0037737C"/>
  </w:style>
  <w:style w:type="paragraph" w:customStyle="1" w:styleId="C68936CCE0DE483C885910EC0D0E9131">
    <w:name w:val="C68936CCE0DE483C885910EC0D0E9131"/>
    <w:rsid w:val="0037737C"/>
  </w:style>
  <w:style w:type="paragraph" w:customStyle="1" w:styleId="4F4D5E399C2E493E9D8F96050213EA7C">
    <w:name w:val="4F4D5E399C2E493E9D8F96050213EA7C"/>
    <w:rsid w:val="0037737C"/>
  </w:style>
  <w:style w:type="paragraph" w:customStyle="1" w:styleId="FB669C6F59734B90BABFB8551D6540A1">
    <w:name w:val="FB669C6F59734B90BABFB8551D6540A1"/>
    <w:rsid w:val="0037737C"/>
  </w:style>
  <w:style w:type="paragraph" w:customStyle="1" w:styleId="6C506AF8941D476AA435F70475C376F4">
    <w:name w:val="6C506AF8941D476AA435F70475C376F4"/>
    <w:rsid w:val="0037737C"/>
  </w:style>
  <w:style w:type="paragraph" w:customStyle="1" w:styleId="F0C97BE0870047709768C9108F136EE5">
    <w:name w:val="F0C97BE0870047709768C9108F136EE5"/>
    <w:rsid w:val="0037737C"/>
  </w:style>
  <w:style w:type="paragraph" w:customStyle="1" w:styleId="1D7A5FA7BD1F4DA18C2525EAC05DE8E6">
    <w:name w:val="1D7A5FA7BD1F4DA18C2525EAC05DE8E6"/>
    <w:rsid w:val="0037737C"/>
  </w:style>
  <w:style w:type="paragraph" w:customStyle="1" w:styleId="900119CA64294934BD8D12635192570D">
    <w:name w:val="900119CA64294934BD8D12635192570D"/>
    <w:rsid w:val="0037737C"/>
  </w:style>
  <w:style w:type="paragraph" w:customStyle="1" w:styleId="2C253FF7914945DFB0A75A77DE090BA7">
    <w:name w:val="2C253FF7914945DFB0A75A77DE090BA7"/>
    <w:rsid w:val="0037737C"/>
  </w:style>
  <w:style w:type="paragraph" w:customStyle="1" w:styleId="6FE30CE3539246CABA2E3FD182952EBF">
    <w:name w:val="6FE30CE3539246CABA2E3FD182952EBF"/>
    <w:rsid w:val="0037737C"/>
  </w:style>
  <w:style w:type="paragraph" w:customStyle="1" w:styleId="B631CF75B9F04FE39237D7097D77689B">
    <w:name w:val="B631CF75B9F04FE39237D7097D77689B"/>
    <w:rsid w:val="0037737C"/>
  </w:style>
  <w:style w:type="paragraph" w:customStyle="1" w:styleId="8CD79A2AF00D41C1A3D91392B2A948DD">
    <w:name w:val="8CD79A2AF00D41C1A3D91392B2A948DD"/>
    <w:rsid w:val="0037737C"/>
  </w:style>
  <w:style w:type="paragraph" w:customStyle="1" w:styleId="365DA19CD335450F83B2EAC080181A3E">
    <w:name w:val="365DA19CD335450F83B2EAC080181A3E"/>
    <w:rsid w:val="0037737C"/>
  </w:style>
  <w:style w:type="paragraph" w:customStyle="1" w:styleId="4D6B5B561E6C44CF92BAC834FA070EFA">
    <w:name w:val="4D6B5B561E6C44CF92BAC834FA070EFA"/>
    <w:rsid w:val="0037737C"/>
  </w:style>
  <w:style w:type="paragraph" w:customStyle="1" w:styleId="3BE6ADCF71584384B2D1EB8258B30379">
    <w:name w:val="3BE6ADCF71584384B2D1EB8258B30379"/>
    <w:rsid w:val="0037737C"/>
  </w:style>
  <w:style w:type="paragraph" w:customStyle="1" w:styleId="9708D1012AB048EFB440BBF8265F77C4">
    <w:name w:val="9708D1012AB048EFB440BBF8265F77C4"/>
    <w:rsid w:val="0037737C"/>
  </w:style>
  <w:style w:type="paragraph" w:customStyle="1" w:styleId="3F13B646667842D6B1B424019B0FDB41">
    <w:name w:val="3F13B646667842D6B1B424019B0FDB41"/>
    <w:rsid w:val="0037737C"/>
  </w:style>
  <w:style w:type="paragraph" w:customStyle="1" w:styleId="30BAD76B21F84D8DADEDD4173060913D">
    <w:name w:val="30BAD76B21F84D8DADEDD4173060913D"/>
    <w:rsid w:val="0037737C"/>
  </w:style>
  <w:style w:type="paragraph" w:customStyle="1" w:styleId="FF20D86575964D57B5F71015A067AD51">
    <w:name w:val="FF20D86575964D57B5F71015A067AD51"/>
    <w:rsid w:val="0037737C"/>
  </w:style>
  <w:style w:type="paragraph" w:customStyle="1" w:styleId="48D84AA3D033497F9C5FFCDE15F0DDB6">
    <w:name w:val="48D84AA3D033497F9C5FFCDE15F0DDB6"/>
    <w:rsid w:val="0037737C"/>
  </w:style>
  <w:style w:type="paragraph" w:customStyle="1" w:styleId="0230588795A14BB4A643F0257FA30F20">
    <w:name w:val="0230588795A14BB4A643F0257FA30F20"/>
    <w:rsid w:val="0037737C"/>
  </w:style>
  <w:style w:type="paragraph" w:customStyle="1" w:styleId="90D55513F8F64B9C9BAE01C352878798">
    <w:name w:val="90D55513F8F64B9C9BAE01C352878798"/>
    <w:rsid w:val="0037737C"/>
  </w:style>
  <w:style w:type="paragraph" w:customStyle="1" w:styleId="52565943E2EB47E8AF0FDE6C05342D5C">
    <w:name w:val="52565943E2EB47E8AF0FDE6C05342D5C"/>
    <w:rsid w:val="0037737C"/>
  </w:style>
  <w:style w:type="paragraph" w:customStyle="1" w:styleId="624E03226CFA478480ED1C1B9673F00E">
    <w:name w:val="624E03226CFA478480ED1C1B9673F00E"/>
    <w:rsid w:val="0037737C"/>
  </w:style>
  <w:style w:type="paragraph" w:customStyle="1" w:styleId="047FFFC4CB3944D49A66488F98C94D93">
    <w:name w:val="047FFFC4CB3944D49A66488F98C94D93"/>
    <w:rsid w:val="0037737C"/>
  </w:style>
  <w:style w:type="paragraph" w:customStyle="1" w:styleId="CD033043925D4A2893D72A612AE91784">
    <w:name w:val="CD033043925D4A2893D72A612AE91784"/>
    <w:rsid w:val="0037737C"/>
  </w:style>
  <w:style w:type="paragraph" w:customStyle="1" w:styleId="DA4C7981313B43A18742D54F573EDB73">
    <w:name w:val="DA4C7981313B43A18742D54F573EDB73"/>
    <w:rsid w:val="0037737C"/>
  </w:style>
  <w:style w:type="paragraph" w:customStyle="1" w:styleId="5189F3590A1D4C7684F4A0A64244BE0B">
    <w:name w:val="5189F3590A1D4C7684F4A0A64244BE0B"/>
    <w:rsid w:val="0037737C"/>
  </w:style>
  <w:style w:type="paragraph" w:customStyle="1" w:styleId="B162EB03E7E4444E913BB1B258942CA5">
    <w:name w:val="B162EB03E7E4444E913BB1B258942CA5"/>
    <w:rsid w:val="0037737C"/>
  </w:style>
  <w:style w:type="paragraph" w:customStyle="1" w:styleId="8FC3B37619004DD88AA7A17FE73CAA0C">
    <w:name w:val="8FC3B37619004DD88AA7A17FE73CAA0C"/>
    <w:rsid w:val="0037737C"/>
  </w:style>
  <w:style w:type="paragraph" w:customStyle="1" w:styleId="D1B4E59684DC417E81CFDDA5BF06CF58">
    <w:name w:val="D1B4E59684DC417E81CFDDA5BF06CF58"/>
    <w:rsid w:val="0037737C"/>
  </w:style>
  <w:style w:type="paragraph" w:customStyle="1" w:styleId="0FC0C2551A5C4469A0EABA775F78C193">
    <w:name w:val="0FC0C2551A5C4469A0EABA775F78C193"/>
    <w:rsid w:val="0037737C"/>
  </w:style>
  <w:style w:type="paragraph" w:customStyle="1" w:styleId="2973555C479D461BB9E5B4F27A21CA40">
    <w:name w:val="2973555C479D461BB9E5B4F27A21CA40"/>
    <w:rsid w:val="0037737C"/>
  </w:style>
  <w:style w:type="paragraph" w:customStyle="1" w:styleId="DBC822FB971C49088B7C7F54DA5CDEBD">
    <w:name w:val="DBC822FB971C49088B7C7F54DA5CDEBD"/>
    <w:rsid w:val="0037737C"/>
  </w:style>
  <w:style w:type="paragraph" w:customStyle="1" w:styleId="629B8EAE5A1446689644691754752E5F">
    <w:name w:val="629B8EAE5A1446689644691754752E5F"/>
    <w:rsid w:val="0037737C"/>
  </w:style>
  <w:style w:type="paragraph" w:customStyle="1" w:styleId="61C0694DB5F34066AFA7C90DA73E849F">
    <w:name w:val="61C0694DB5F34066AFA7C90DA73E849F"/>
    <w:rsid w:val="0037737C"/>
  </w:style>
  <w:style w:type="paragraph" w:customStyle="1" w:styleId="CE25C1D2FB064A298126885F874C86E1">
    <w:name w:val="CE25C1D2FB064A298126885F874C86E1"/>
    <w:rsid w:val="0037737C"/>
  </w:style>
  <w:style w:type="paragraph" w:customStyle="1" w:styleId="FF49F2227EF84946BF5D26BD8C0A8112">
    <w:name w:val="FF49F2227EF84946BF5D26BD8C0A8112"/>
    <w:rsid w:val="0037737C"/>
  </w:style>
  <w:style w:type="paragraph" w:customStyle="1" w:styleId="46CE8CC446564B7E9A76198D200A8E4D">
    <w:name w:val="46CE8CC446564B7E9A76198D200A8E4D"/>
    <w:rsid w:val="0037737C"/>
  </w:style>
  <w:style w:type="paragraph" w:customStyle="1" w:styleId="34A612A86C4D4BE99F95B69A5A83238F">
    <w:name w:val="34A612A86C4D4BE99F95B69A5A83238F"/>
    <w:rsid w:val="0037737C"/>
  </w:style>
  <w:style w:type="paragraph" w:customStyle="1" w:styleId="F014E446EE434A029D719C4BEE8A64C7">
    <w:name w:val="F014E446EE434A029D719C4BEE8A64C7"/>
    <w:rsid w:val="0037737C"/>
  </w:style>
  <w:style w:type="paragraph" w:customStyle="1" w:styleId="8C94128B5B9847F0BC6B7B9E54E535D1">
    <w:name w:val="8C94128B5B9847F0BC6B7B9E54E535D1"/>
    <w:rsid w:val="0037737C"/>
  </w:style>
  <w:style w:type="paragraph" w:customStyle="1" w:styleId="8FC8EB338A694BF084412E8A03F07CBB">
    <w:name w:val="8FC8EB338A694BF084412E8A03F07CBB"/>
    <w:rsid w:val="0037737C"/>
  </w:style>
  <w:style w:type="paragraph" w:customStyle="1" w:styleId="DB5613FE7AAB4D7E89BBCEAAD36CD5E1">
    <w:name w:val="DB5613FE7AAB4D7E89BBCEAAD36CD5E1"/>
    <w:rsid w:val="0037737C"/>
  </w:style>
  <w:style w:type="paragraph" w:customStyle="1" w:styleId="8B413B203C7140ACB1C406C0DA519765">
    <w:name w:val="8B413B203C7140ACB1C406C0DA519765"/>
    <w:rsid w:val="0037737C"/>
  </w:style>
  <w:style w:type="paragraph" w:customStyle="1" w:styleId="208354E0383749A5AB836F03ECC8549B">
    <w:name w:val="208354E0383749A5AB836F03ECC8549B"/>
    <w:rsid w:val="0037737C"/>
  </w:style>
  <w:style w:type="paragraph" w:customStyle="1" w:styleId="17B6B3C7A20B48CD85AF016ECC8919D1">
    <w:name w:val="17B6B3C7A20B48CD85AF016ECC8919D1"/>
    <w:rsid w:val="0037737C"/>
  </w:style>
  <w:style w:type="paragraph" w:customStyle="1" w:styleId="3938515189D84C7F9DB3ACC380274327">
    <w:name w:val="3938515189D84C7F9DB3ACC380274327"/>
    <w:rsid w:val="0037737C"/>
  </w:style>
  <w:style w:type="paragraph" w:customStyle="1" w:styleId="049B9979410046BBA3A3C489861BD016">
    <w:name w:val="049B9979410046BBA3A3C489861BD016"/>
    <w:rsid w:val="0037737C"/>
  </w:style>
  <w:style w:type="paragraph" w:customStyle="1" w:styleId="A6390C0545814ADF971BE1455F83565A">
    <w:name w:val="A6390C0545814ADF971BE1455F83565A"/>
    <w:rsid w:val="0037737C"/>
  </w:style>
  <w:style w:type="paragraph" w:customStyle="1" w:styleId="A482F6F2CA3043B7963F7A142D777D9F">
    <w:name w:val="A482F6F2CA3043B7963F7A142D777D9F"/>
    <w:rsid w:val="0037737C"/>
  </w:style>
  <w:style w:type="paragraph" w:customStyle="1" w:styleId="9A9345F3504342F5B54792A4991E2B59">
    <w:name w:val="9A9345F3504342F5B54792A4991E2B59"/>
    <w:rsid w:val="0037737C"/>
  </w:style>
  <w:style w:type="paragraph" w:customStyle="1" w:styleId="134AC89C4054469E876A3974BF7FC889">
    <w:name w:val="134AC89C4054469E876A3974BF7FC889"/>
    <w:rsid w:val="0037737C"/>
  </w:style>
  <w:style w:type="paragraph" w:customStyle="1" w:styleId="01FE5CD0F7864269B6C58C3B982997CC">
    <w:name w:val="01FE5CD0F7864269B6C58C3B982997CC"/>
    <w:rsid w:val="0037737C"/>
  </w:style>
  <w:style w:type="paragraph" w:customStyle="1" w:styleId="565DCB9F18BC40CA9BB257ADEA466DDD">
    <w:name w:val="565DCB9F18BC40CA9BB257ADEA466DDD"/>
    <w:rsid w:val="0037737C"/>
  </w:style>
  <w:style w:type="paragraph" w:customStyle="1" w:styleId="1CF58C615F744CE0A51CEEF80F5E3391">
    <w:name w:val="1CF58C615F744CE0A51CEEF80F5E3391"/>
    <w:rsid w:val="0037737C"/>
  </w:style>
  <w:style w:type="paragraph" w:customStyle="1" w:styleId="FE0AB9FC5BA74F68B64E0431B7F16599">
    <w:name w:val="FE0AB9FC5BA74F68B64E0431B7F16599"/>
    <w:rsid w:val="0037737C"/>
  </w:style>
  <w:style w:type="paragraph" w:customStyle="1" w:styleId="430B81635E0E47069F07F7B834D8B007">
    <w:name w:val="430B81635E0E47069F07F7B834D8B007"/>
    <w:rsid w:val="0037737C"/>
  </w:style>
  <w:style w:type="paragraph" w:customStyle="1" w:styleId="863BBE8B1733404781FAF0DF669597C2">
    <w:name w:val="863BBE8B1733404781FAF0DF669597C2"/>
    <w:rsid w:val="0037737C"/>
  </w:style>
  <w:style w:type="paragraph" w:customStyle="1" w:styleId="C0C4644064E64B0685B47D0837190425">
    <w:name w:val="C0C4644064E64B0685B47D0837190425"/>
    <w:rsid w:val="0037737C"/>
  </w:style>
  <w:style w:type="paragraph" w:customStyle="1" w:styleId="14789FE92FB142269D21153183667646">
    <w:name w:val="14789FE92FB142269D21153183667646"/>
    <w:rsid w:val="0037737C"/>
  </w:style>
  <w:style w:type="paragraph" w:customStyle="1" w:styleId="DA06586496064DC99ACD0A39317D4CF9">
    <w:name w:val="DA06586496064DC99ACD0A39317D4CF9"/>
    <w:rsid w:val="0037737C"/>
  </w:style>
  <w:style w:type="paragraph" w:customStyle="1" w:styleId="C75438D8BE0245A7A67FFF715B992F64">
    <w:name w:val="C75438D8BE0245A7A67FFF715B992F64"/>
    <w:rsid w:val="0037737C"/>
  </w:style>
  <w:style w:type="paragraph" w:customStyle="1" w:styleId="BCE7FE08B474493790D50485041AFB91">
    <w:name w:val="BCE7FE08B474493790D50485041AFB91"/>
    <w:rsid w:val="0037737C"/>
  </w:style>
  <w:style w:type="paragraph" w:customStyle="1" w:styleId="700262B28FD14B5D92E6C55B36EA2119">
    <w:name w:val="700262B28FD14B5D92E6C55B36EA2119"/>
    <w:rsid w:val="0037737C"/>
  </w:style>
  <w:style w:type="paragraph" w:customStyle="1" w:styleId="99BE5626FF564A7D91010C7B43589E63">
    <w:name w:val="99BE5626FF564A7D91010C7B43589E63"/>
    <w:rsid w:val="0037737C"/>
  </w:style>
  <w:style w:type="paragraph" w:customStyle="1" w:styleId="BDE85438A35D49FD879EA0D5D70BEC03">
    <w:name w:val="BDE85438A35D49FD879EA0D5D70BEC03"/>
    <w:rsid w:val="0037737C"/>
  </w:style>
  <w:style w:type="paragraph" w:customStyle="1" w:styleId="6F40E3429B1D48368A0895EF821A3242">
    <w:name w:val="6F40E3429B1D48368A0895EF821A3242"/>
    <w:rsid w:val="0037737C"/>
  </w:style>
  <w:style w:type="paragraph" w:customStyle="1" w:styleId="A119C80E01FC47D197EA88E3F14622BA">
    <w:name w:val="A119C80E01FC47D197EA88E3F14622BA"/>
    <w:rsid w:val="0037737C"/>
  </w:style>
  <w:style w:type="paragraph" w:customStyle="1" w:styleId="41B4092949A6405F945E6A9358181D3A">
    <w:name w:val="41B4092949A6405F945E6A9358181D3A"/>
    <w:rsid w:val="0037737C"/>
  </w:style>
  <w:style w:type="paragraph" w:customStyle="1" w:styleId="404B1945E5A84075B2A9646EFE8C94E2">
    <w:name w:val="404B1945E5A84075B2A9646EFE8C94E2"/>
    <w:rsid w:val="0037737C"/>
  </w:style>
  <w:style w:type="paragraph" w:customStyle="1" w:styleId="3E6B742CD2EE498088B013420540E5C4">
    <w:name w:val="3E6B742CD2EE498088B013420540E5C4"/>
    <w:rsid w:val="0037737C"/>
  </w:style>
  <w:style w:type="paragraph" w:customStyle="1" w:styleId="99C9BFE302A54C249AC515D478301ACD">
    <w:name w:val="99C9BFE302A54C249AC515D478301ACD"/>
    <w:rsid w:val="0037737C"/>
  </w:style>
  <w:style w:type="paragraph" w:customStyle="1" w:styleId="7808582777404A0BBBF533959D4B1731">
    <w:name w:val="7808582777404A0BBBF533959D4B1731"/>
    <w:rsid w:val="0037737C"/>
  </w:style>
  <w:style w:type="paragraph" w:customStyle="1" w:styleId="0E30EBCAC24B4F3FB35EA16BC329E6F4">
    <w:name w:val="0E30EBCAC24B4F3FB35EA16BC329E6F4"/>
    <w:rsid w:val="0037737C"/>
  </w:style>
  <w:style w:type="paragraph" w:customStyle="1" w:styleId="F06E24DCAFAE41F485F6A7E0265F9DA1">
    <w:name w:val="F06E24DCAFAE41F485F6A7E0265F9DA1"/>
    <w:rsid w:val="0037737C"/>
  </w:style>
  <w:style w:type="paragraph" w:customStyle="1" w:styleId="185FE66CAE9843C2AA37634BF1FA4605">
    <w:name w:val="185FE66CAE9843C2AA37634BF1FA4605"/>
    <w:rsid w:val="0037737C"/>
  </w:style>
  <w:style w:type="paragraph" w:customStyle="1" w:styleId="131D8D049B6F405E9D6AB271E9E48294">
    <w:name w:val="131D8D049B6F405E9D6AB271E9E48294"/>
    <w:rsid w:val="0037737C"/>
  </w:style>
  <w:style w:type="paragraph" w:customStyle="1" w:styleId="D466C42056CC43B38CCFB5EB77DA8AF9">
    <w:name w:val="D466C42056CC43B38CCFB5EB77DA8AF9"/>
    <w:rsid w:val="0037737C"/>
  </w:style>
  <w:style w:type="paragraph" w:customStyle="1" w:styleId="64DE21A255184ECAB003D4F3F043639E">
    <w:name w:val="64DE21A255184ECAB003D4F3F043639E"/>
    <w:rsid w:val="0037737C"/>
  </w:style>
  <w:style w:type="paragraph" w:customStyle="1" w:styleId="DF309C17C4B148BE8F2EDBB7D5290272">
    <w:name w:val="DF309C17C4B148BE8F2EDBB7D5290272"/>
    <w:rsid w:val="0037737C"/>
  </w:style>
  <w:style w:type="paragraph" w:customStyle="1" w:styleId="134DFD817D8F41189BFB4333ED565FE8">
    <w:name w:val="134DFD817D8F41189BFB4333ED565FE8"/>
    <w:rsid w:val="0037737C"/>
  </w:style>
  <w:style w:type="paragraph" w:customStyle="1" w:styleId="0938B71F20244F3098AC8913AF2154DE">
    <w:name w:val="0938B71F20244F3098AC8913AF2154DE"/>
    <w:rsid w:val="0037737C"/>
  </w:style>
  <w:style w:type="paragraph" w:customStyle="1" w:styleId="DC1E5D311DB84126BAE1F5CCD7984BB6">
    <w:name w:val="DC1E5D311DB84126BAE1F5CCD7984BB6"/>
    <w:rsid w:val="0037737C"/>
  </w:style>
  <w:style w:type="paragraph" w:customStyle="1" w:styleId="77C92ED24B8C4A7C900B5B6B00F00547">
    <w:name w:val="77C92ED24B8C4A7C900B5B6B00F00547"/>
    <w:rsid w:val="0037737C"/>
  </w:style>
  <w:style w:type="paragraph" w:customStyle="1" w:styleId="6E0E810AE5CA4DB4B3A1381A18287412">
    <w:name w:val="6E0E810AE5CA4DB4B3A1381A18287412"/>
    <w:rsid w:val="0037737C"/>
  </w:style>
  <w:style w:type="paragraph" w:customStyle="1" w:styleId="D5B0EF4FCB564186A4BB4AE350FDF665">
    <w:name w:val="D5B0EF4FCB564186A4BB4AE350FDF665"/>
    <w:rsid w:val="0037737C"/>
  </w:style>
  <w:style w:type="paragraph" w:customStyle="1" w:styleId="3C4F9897388E40608719FC62247A8CE9">
    <w:name w:val="3C4F9897388E40608719FC62247A8CE9"/>
    <w:rsid w:val="0037737C"/>
  </w:style>
  <w:style w:type="paragraph" w:customStyle="1" w:styleId="4ECEF2C563CF4461948AE0F0F867AF09">
    <w:name w:val="4ECEF2C563CF4461948AE0F0F867AF09"/>
    <w:rsid w:val="0037737C"/>
  </w:style>
  <w:style w:type="paragraph" w:customStyle="1" w:styleId="09FF6D5AAE684A2EB4FB3474AF4586C9">
    <w:name w:val="09FF6D5AAE684A2EB4FB3474AF4586C9"/>
    <w:rsid w:val="0037737C"/>
  </w:style>
  <w:style w:type="paragraph" w:customStyle="1" w:styleId="BF2D8A7A0EF74AC3A3095FE847A09602">
    <w:name w:val="BF2D8A7A0EF74AC3A3095FE847A09602"/>
    <w:rsid w:val="0037737C"/>
  </w:style>
  <w:style w:type="paragraph" w:customStyle="1" w:styleId="8061D89B0F32416B91F9F325425755B1">
    <w:name w:val="8061D89B0F32416B91F9F325425755B1"/>
    <w:rsid w:val="0037737C"/>
  </w:style>
  <w:style w:type="paragraph" w:customStyle="1" w:styleId="44DD496DC9D241DAB6D4AA79587B71BB">
    <w:name w:val="44DD496DC9D241DAB6D4AA79587B71BB"/>
    <w:rsid w:val="0037737C"/>
  </w:style>
  <w:style w:type="paragraph" w:customStyle="1" w:styleId="5D8624B8BC5E43B5820F036FC9F26259">
    <w:name w:val="5D8624B8BC5E43B5820F036FC9F26259"/>
    <w:rsid w:val="0037737C"/>
  </w:style>
  <w:style w:type="paragraph" w:customStyle="1" w:styleId="E54A72E47E114374BF248BBA5FC0A78F">
    <w:name w:val="E54A72E47E114374BF248BBA5FC0A78F"/>
    <w:rsid w:val="0037737C"/>
  </w:style>
  <w:style w:type="paragraph" w:customStyle="1" w:styleId="0E41FAAE50484B6ABEFFF22671ABD5B9">
    <w:name w:val="0E41FAAE50484B6ABEFFF22671ABD5B9"/>
    <w:rsid w:val="0037737C"/>
  </w:style>
  <w:style w:type="paragraph" w:customStyle="1" w:styleId="D72B16B095E04FE1B8CED44CEF422DBA">
    <w:name w:val="D72B16B095E04FE1B8CED44CEF422DBA"/>
    <w:rsid w:val="0037737C"/>
  </w:style>
  <w:style w:type="paragraph" w:customStyle="1" w:styleId="90D7BF505E144A37A983BDD873FD5EFB">
    <w:name w:val="90D7BF505E144A37A983BDD873FD5EFB"/>
    <w:rsid w:val="0037737C"/>
  </w:style>
  <w:style w:type="paragraph" w:customStyle="1" w:styleId="34DA1B7D12524182B3C42A260E7EF4DA">
    <w:name w:val="34DA1B7D12524182B3C42A260E7EF4DA"/>
    <w:rsid w:val="0037737C"/>
  </w:style>
  <w:style w:type="paragraph" w:customStyle="1" w:styleId="185BEFB225104A258633D984DCA3A325">
    <w:name w:val="185BEFB225104A258633D984DCA3A325"/>
    <w:rsid w:val="0037737C"/>
  </w:style>
  <w:style w:type="paragraph" w:customStyle="1" w:styleId="7573D1E41632498F95616B116169BAB0">
    <w:name w:val="7573D1E41632498F95616B116169BAB0"/>
    <w:rsid w:val="0037737C"/>
  </w:style>
  <w:style w:type="paragraph" w:customStyle="1" w:styleId="25F42718E138463EB55FA85B807E5133">
    <w:name w:val="25F42718E138463EB55FA85B807E5133"/>
    <w:rsid w:val="0037737C"/>
  </w:style>
  <w:style w:type="paragraph" w:customStyle="1" w:styleId="C76D6F00BCBB449391239B50127D1759">
    <w:name w:val="C76D6F00BCBB449391239B50127D1759"/>
    <w:rsid w:val="0037737C"/>
  </w:style>
  <w:style w:type="paragraph" w:customStyle="1" w:styleId="85D09AD80405454BB0125C69C0EFF50B">
    <w:name w:val="85D09AD80405454BB0125C69C0EFF50B"/>
    <w:rsid w:val="0037737C"/>
  </w:style>
  <w:style w:type="paragraph" w:customStyle="1" w:styleId="0127CC5D80CE486CAAD68F9A7A590345">
    <w:name w:val="0127CC5D80CE486CAAD68F9A7A590345"/>
    <w:rsid w:val="0037737C"/>
  </w:style>
  <w:style w:type="paragraph" w:customStyle="1" w:styleId="A7955286185346DCBFBA66489410250A">
    <w:name w:val="A7955286185346DCBFBA66489410250A"/>
    <w:rsid w:val="0037737C"/>
  </w:style>
  <w:style w:type="paragraph" w:customStyle="1" w:styleId="D555B0366DF1421B89EBCE1876D0C6F1">
    <w:name w:val="D555B0366DF1421B89EBCE1876D0C6F1"/>
    <w:rsid w:val="0037737C"/>
  </w:style>
  <w:style w:type="paragraph" w:customStyle="1" w:styleId="DACEC8A01F944B8E8E2731F62A6C9E92">
    <w:name w:val="DACEC8A01F944B8E8E2731F62A6C9E92"/>
    <w:rsid w:val="0037737C"/>
  </w:style>
  <w:style w:type="paragraph" w:customStyle="1" w:styleId="7E02D793A47C4E68ACEEA7DDF9B24AB8">
    <w:name w:val="7E02D793A47C4E68ACEEA7DDF9B24AB8"/>
    <w:rsid w:val="0037737C"/>
  </w:style>
  <w:style w:type="paragraph" w:customStyle="1" w:styleId="64692E69E9E94DECB38AA4FDFEF5C887">
    <w:name w:val="64692E69E9E94DECB38AA4FDFEF5C887"/>
    <w:rsid w:val="0037737C"/>
  </w:style>
  <w:style w:type="paragraph" w:customStyle="1" w:styleId="7E018719F44A43EBA38CAD6A98E7CA1F">
    <w:name w:val="7E018719F44A43EBA38CAD6A98E7CA1F"/>
    <w:rsid w:val="0037737C"/>
  </w:style>
  <w:style w:type="paragraph" w:customStyle="1" w:styleId="F6FB2AE99F99488F9AA98250B0D6FE16">
    <w:name w:val="F6FB2AE99F99488F9AA98250B0D6FE16"/>
    <w:rsid w:val="0037737C"/>
  </w:style>
  <w:style w:type="paragraph" w:customStyle="1" w:styleId="B855E47D9EEB4F65AFC3C8C70751D1C4">
    <w:name w:val="B855E47D9EEB4F65AFC3C8C70751D1C4"/>
    <w:rsid w:val="0037737C"/>
  </w:style>
  <w:style w:type="paragraph" w:customStyle="1" w:styleId="0C7DFA4553404B46974890BAE984FE36">
    <w:name w:val="0C7DFA4553404B46974890BAE984FE36"/>
    <w:rsid w:val="0037737C"/>
  </w:style>
  <w:style w:type="paragraph" w:customStyle="1" w:styleId="62C9CE3FE80E4534BA54C8A710946CF5">
    <w:name w:val="62C9CE3FE80E4534BA54C8A710946CF5"/>
    <w:rsid w:val="0037737C"/>
  </w:style>
  <w:style w:type="paragraph" w:customStyle="1" w:styleId="54DC48169D4E455D94E98CCD9DCD4C7B">
    <w:name w:val="54DC48169D4E455D94E98CCD9DCD4C7B"/>
    <w:rsid w:val="0037737C"/>
  </w:style>
  <w:style w:type="paragraph" w:customStyle="1" w:styleId="E083457D6EDD4F378FF5729E37FE8450">
    <w:name w:val="E083457D6EDD4F378FF5729E37FE8450"/>
    <w:rsid w:val="0037737C"/>
  </w:style>
  <w:style w:type="paragraph" w:customStyle="1" w:styleId="51326FB362EB4537BB45C73B1AB74F1E">
    <w:name w:val="51326FB362EB4537BB45C73B1AB74F1E"/>
    <w:rsid w:val="0037737C"/>
  </w:style>
  <w:style w:type="paragraph" w:customStyle="1" w:styleId="3E919357E674464C8B86A222B90EFFD9">
    <w:name w:val="3E919357E674464C8B86A222B90EFFD9"/>
    <w:rsid w:val="0037737C"/>
  </w:style>
  <w:style w:type="paragraph" w:customStyle="1" w:styleId="D682B65EC0FE4CDB8451A68F528EA3F1">
    <w:name w:val="D682B65EC0FE4CDB8451A68F528EA3F1"/>
    <w:rsid w:val="0037737C"/>
  </w:style>
  <w:style w:type="paragraph" w:customStyle="1" w:styleId="E603C02271F8448EBCF495891416B264">
    <w:name w:val="E603C02271F8448EBCF495891416B264"/>
    <w:rsid w:val="0037737C"/>
  </w:style>
  <w:style w:type="paragraph" w:customStyle="1" w:styleId="A53BB05932744343B002B1BA3FE0ABED">
    <w:name w:val="A53BB05932744343B002B1BA3FE0ABED"/>
    <w:rsid w:val="0037737C"/>
  </w:style>
  <w:style w:type="paragraph" w:customStyle="1" w:styleId="88943FD2AD9248CEBD09AEA037DF5F75">
    <w:name w:val="88943FD2AD9248CEBD09AEA037DF5F75"/>
    <w:rsid w:val="0037737C"/>
  </w:style>
  <w:style w:type="paragraph" w:customStyle="1" w:styleId="9AA36D9843F8415881C6C5E04A14B810">
    <w:name w:val="9AA36D9843F8415881C6C5E04A14B810"/>
    <w:rsid w:val="0037737C"/>
  </w:style>
  <w:style w:type="paragraph" w:customStyle="1" w:styleId="CB7539A235914B5DAED7D1EE1CF48176">
    <w:name w:val="CB7539A235914B5DAED7D1EE1CF48176"/>
    <w:rsid w:val="0037737C"/>
  </w:style>
  <w:style w:type="paragraph" w:customStyle="1" w:styleId="2B44ABC8CCA444EA9F43B42E44F144E1">
    <w:name w:val="2B44ABC8CCA444EA9F43B42E44F144E1"/>
    <w:rsid w:val="0037737C"/>
  </w:style>
  <w:style w:type="paragraph" w:customStyle="1" w:styleId="CE7A585323674D08BE419F2B29683724">
    <w:name w:val="CE7A585323674D08BE419F2B29683724"/>
    <w:rsid w:val="0037737C"/>
  </w:style>
  <w:style w:type="paragraph" w:customStyle="1" w:styleId="80919ADA34174FB48BE0364D0A5078AC">
    <w:name w:val="80919ADA34174FB48BE0364D0A5078AC"/>
    <w:rsid w:val="0037737C"/>
  </w:style>
  <w:style w:type="paragraph" w:customStyle="1" w:styleId="3DB3BA80BAA745EA8E8DD390443292AD">
    <w:name w:val="3DB3BA80BAA745EA8E8DD390443292AD"/>
    <w:rsid w:val="0037737C"/>
  </w:style>
  <w:style w:type="paragraph" w:customStyle="1" w:styleId="3E15AA11AEFB4004833FE76A1620EF60">
    <w:name w:val="3E15AA11AEFB4004833FE76A1620EF60"/>
    <w:rsid w:val="0037737C"/>
  </w:style>
  <w:style w:type="paragraph" w:customStyle="1" w:styleId="D33AF861548B4762A39605D06B21BC07">
    <w:name w:val="D33AF861548B4762A39605D06B21BC07"/>
    <w:rsid w:val="0037737C"/>
  </w:style>
  <w:style w:type="paragraph" w:customStyle="1" w:styleId="6D98DC2330B5467394AFEC2BA2AFC57D">
    <w:name w:val="6D98DC2330B5467394AFEC2BA2AFC57D"/>
    <w:rsid w:val="0037737C"/>
  </w:style>
  <w:style w:type="paragraph" w:customStyle="1" w:styleId="819E4DEDBF744719B69E246F6DDD3B2F">
    <w:name w:val="819E4DEDBF744719B69E246F6DDD3B2F"/>
    <w:rsid w:val="0037737C"/>
  </w:style>
  <w:style w:type="paragraph" w:customStyle="1" w:styleId="F542DA24EFA2488B84071D15087C284C">
    <w:name w:val="F542DA24EFA2488B84071D15087C284C"/>
    <w:rsid w:val="0037737C"/>
  </w:style>
  <w:style w:type="paragraph" w:customStyle="1" w:styleId="F26C5E8BD6A34DEC89894D8EE7D6EDCE">
    <w:name w:val="F26C5E8BD6A34DEC89894D8EE7D6EDCE"/>
    <w:rsid w:val="0037737C"/>
  </w:style>
  <w:style w:type="paragraph" w:customStyle="1" w:styleId="0678A039903F4E6D84C2F73C0E1594AD">
    <w:name w:val="0678A039903F4E6D84C2F73C0E1594AD"/>
    <w:rsid w:val="0037737C"/>
  </w:style>
  <w:style w:type="paragraph" w:customStyle="1" w:styleId="0C84E9CF92854C9BA13F37D6D1CF1AEE">
    <w:name w:val="0C84E9CF92854C9BA13F37D6D1CF1AEE"/>
    <w:rsid w:val="0037737C"/>
  </w:style>
  <w:style w:type="paragraph" w:customStyle="1" w:styleId="2984CECF8E624BE2AF46D65689094BB1">
    <w:name w:val="2984CECF8E624BE2AF46D65689094BB1"/>
    <w:rsid w:val="0037737C"/>
  </w:style>
  <w:style w:type="paragraph" w:customStyle="1" w:styleId="CA40AC6B645B49B7A75AB31FA59936BC">
    <w:name w:val="CA40AC6B645B49B7A75AB31FA59936BC"/>
    <w:rsid w:val="0037737C"/>
  </w:style>
  <w:style w:type="paragraph" w:customStyle="1" w:styleId="2AD23259B1B248FCA5E0407CE1EA24C9">
    <w:name w:val="2AD23259B1B248FCA5E0407CE1EA24C9"/>
    <w:rsid w:val="0037737C"/>
  </w:style>
  <w:style w:type="paragraph" w:customStyle="1" w:styleId="850AE9009B664542AB65A17BA6E01A54">
    <w:name w:val="850AE9009B664542AB65A17BA6E01A54"/>
    <w:rsid w:val="0037737C"/>
  </w:style>
  <w:style w:type="paragraph" w:customStyle="1" w:styleId="EAAF86B1679D485390DF24771AA784B8">
    <w:name w:val="EAAF86B1679D485390DF24771AA784B8"/>
    <w:rsid w:val="0037737C"/>
  </w:style>
  <w:style w:type="paragraph" w:customStyle="1" w:styleId="0C6F37C4C2674D0D8315FE4A3FF13DA1">
    <w:name w:val="0C6F37C4C2674D0D8315FE4A3FF13DA1"/>
    <w:rsid w:val="0037737C"/>
  </w:style>
  <w:style w:type="paragraph" w:customStyle="1" w:styleId="4079FD4C60BB4374B46ACF2E93B23151">
    <w:name w:val="4079FD4C60BB4374B46ACF2E93B23151"/>
    <w:rsid w:val="0037737C"/>
  </w:style>
  <w:style w:type="paragraph" w:customStyle="1" w:styleId="DE57F689613E4425B076F4B0E534594E">
    <w:name w:val="DE57F689613E4425B076F4B0E534594E"/>
    <w:rsid w:val="0037737C"/>
  </w:style>
  <w:style w:type="paragraph" w:customStyle="1" w:styleId="14BB3ACB3A9F43A8903766480F4492A5">
    <w:name w:val="14BB3ACB3A9F43A8903766480F4492A5"/>
    <w:rsid w:val="0037737C"/>
  </w:style>
  <w:style w:type="paragraph" w:customStyle="1" w:styleId="2DCF679B55BB4706B52523AC3B2BC6B5">
    <w:name w:val="2DCF679B55BB4706B52523AC3B2BC6B5"/>
    <w:rsid w:val="0037737C"/>
  </w:style>
  <w:style w:type="paragraph" w:customStyle="1" w:styleId="771248D7A9A14EF58BDA9207B9353D5C">
    <w:name w:val="771248D7A9A14EF58BDA9207B9353D5C"/>
    <w:rsid w:val="0037737C"/>
  </w:style>
  <w:style w:type="paragraph" w:customStyle="1" w:styleId="83A4D548A0964D88B82684307FF202FE">
    <w:name w:val="83A4D548A0964D88B82684307FF202FE"/>
    <w:rsid w:val="0037737C"/>
  </w:style>
  <w:style w:type="paragraph" w:customStyle="1" w:styleId="2EE75B7D60564826841C53AA063A01D1">
    <w:name w:val="2EE75B7D60564826841C53AA063A01D1"/>
    <w:rsid w:val="0037737C"/>
  </w:style>
  <w:style w:type="paragraph" w:customStyle="1" w:styleId="2D7A040FF3DC432DBE445052DAAAD517">
    <w:name w:val="2D7A040FF3DC432DBE445052DAAAD517"/>
    <w:rsid w:val="0037737C"/>
  </w:style>
  <w:style w:type="paragraph" w:customStyle="1" w:styleId="C64277A8335F4C2493E94B4E9532A8A6">
    <w:name w:val="C64277A8335F4C2493E94B4E9532A8A6"/>
    <w:rsid w:val="0037737C"/>
  </w:style>
  <w:style w:type="paragraph" w:customStyle="1" w:styleId="F20643508099421ABE0C14A5B40C490E">
    <w:name w:val="F20643508099421ABE0C14A5B40C490E"/>
    <w:rsid w:val="0037737C"/>
  </w:style>
  <w:style w:type="paragraph" w:customStyle="1" w:styleId="FD5F9A4AD91A46DFA3AEC9392C1A7F09">
    <w:name w:val="FD5F9A4AD91A46DFA3AEC9392C1A7F09"/>
    <w:rsid w:val="0037737C"/>
  </w:style>
  <w:style w:type="paragraph" w:customStyle="1" w:styleId="FBC7BCAC0F044D57995F71FDF6C9DC3E">
    <w:name w:val="FBC7BCAC0F044D57995F71FDF6C9DC3E"/>
    <w:rsid w:val="0037737C"/>
  </w:style>
  <w:style w:type="paragraph" w:customStyle="1" w:styleId="CB947B8795794D38B66835C3F5324752">
    <w:name w:val="CB947B8795794D38B66835C3F5324752"/>
    <w:rsid w:val="0037737C"/>
  </w:style>
  <w:style w:type="paragraph" w:customStyle="1" w:styleId="E6CBB2C3D3C9409197EEB2984546DB61">
    <w:name w:val="E6CBB2C3D3C9409197EEB2984546DB61"/>
    <w:rsid w:val="0037737C"/>
  </w:style>
  <w:style w:type="paragraph" w:customStyle="1" w:styleId="CAE50C84AC0C4573B4B638E613036A1D">
    <w:name w:val="CAE50C84AC0C4573B4B638E613036A1D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22C193F036D49939FA2CAB5FEBC8759">
    <w:name w:val="D22C193F036D49939FA2CAB5FEBC8759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A01F10D37A25442BBA14D4F16B9D0D311">
    <w:name w:val="A01F10D37A25442BBA14D4F16B9D0D3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4001637D8AA4BF69A0A3C2C4108CD5D1">
    <w:name w:val="F4001637D8AA4BF69A0A3C2C4108CD5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93BEA2B16284EEB8BF61155F40E49A71">
    <w:name w:val="293BEA2B16284EEB8BF61155F40E49A7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5ACE498368E49F3A0EA39FA4FF893361">
    <w:name w:val="05ACE498368E49F3A0EA39FA4FF89336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0919ADA34174FB48BE0364D0A5078AC1">
    <w:name w:val="80919ADA34174FB48BE0364D0A5078AC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C843B56F9BB4F41A43C69833B8C14901">
    <w:name w:val="BC843B56F9BB4F41A43C69833B8C1490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BBBF7E928DB4B858BFF2E22C38E38C21">
    <w:name w:val="1BBBF7E928DB4B858BFF2E22C38E38C2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6D7560E7EF2450390F227BDF37046181">
    <w:name w:val="06D7560E7EF2450390F227BDF3704618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5708AF793A6F489D8665651E56F638D91">
    <w:name w:val="5708AF793A6F489D8665651E56F638D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246F0E1F12C4D749E14D7FC440A3B8D1">
    <w:name w:val="B246F0E1F12C4D749E14D7FC440A3B8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454CBB989914533ADED8DEA7562D9C81">
    <w:name w:val="2454CBB989914533ADED8DEA7562D9C8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DB3BA80BAA745EA8E8DD390443292AD1">
    <w:name w:val="3DB3BA80BAA745EA8E8DD390443292A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763C289F82A485B99FE97C61A48DEB61">
    <w:name w:val="C763C289F82A485B99FE97C61A48DEB6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75F08B36277F44158613C5DF5D0517C31">
    <w:name w:val="75F08B36277F44158613C5DF5D0517C3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E410064FFD144DB9FC0CED76E48FC741">
    <w:name w:val="BE410064FFD144DB9FC0CED76E48FC7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883C3DCDFCD4BA3A6FB53A3744153B31">
    <w:name w:val="0883C3DCDFCD4BA3A6FB53A3744153B3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B88D150722C49AEA048F31AB73876541">
    <w:name w:val="0B88D150722C49AEA048F31AB738765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336889C1D074D91B6EE12DEEBB557901">
    <w:name w:val="6336889C1D074D91B6EE12DEEBB55790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E15AA11AEFB4004833FE76A1620EF601">
    <w:name w:val="3E15AA11AEFB4004833FE76A1620EF60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CB8B5D1BCDE421E8B88D43296940B081">
    <w:name w:val="3CB8B5D1BCDE421E8B88D43296940B08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1221BB5A8534C6B9D5E43E3A19F28401">
    <w:name w:val="21221BB5A8534C6B9D5E43E3A19F2840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C3B0EBCB54546459C2C3844EAC1189A1">
    <w:name w:val="3C3B0EBCB54546459C2C3844EAC1189A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AB8FD962B9A44E0481C759CBF1652E091">
    <w:name w:val="AB8FD962B9A44E0481C759CBF1652E0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3BB5386EFDF498B83E61BEED4565B8E1">
    <w:name w:val="B3BB5386EFDF498B83E61BEED4565B8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BEA8D36BD4D460BBDB166466D7A517B1">
    <w:name w:val="EBEA8D36BD4D460BBDB166466D7A517B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D32764548D5473BAD6C0960E1F583FC1">
    <w:name w:val="4D32764548D5473BAD6C0960E1F583FC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824A509CB774D828539B44112A7454E1">
    <w:name w:val="F824A509CB774D828539B44112A7454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F66BA4021D34F559F0A49BE5D3C6AF81">
    <w:name w:val="8F66BA4021D34F559F0A49BE5D3C6AF8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CBD6FB1EB454E7AB0DB4FF56C4C880D1">
    <w:name w:val="FCBD6FB1EB454E7AB0DB4FF56C4C880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33AF861548B4762A39605D06B21BC071">
    <w:name w:val="D33AF861548B4762A39605D06B21BC07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B5CEFE747DA4433AF8EB376101DE5FB1">
    <w:name w:val="BB5CEFE747DA4433AF8EB376101DE5FB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6824484554C40AB85B1406A3A886AED1">
    <w:name w:val="66824484554C40AB85B1406A3A886AE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763D06F3EAF41398755FAB0F5C8F1D11">
    <w:name w:val="4763D06F3EAF41398755FAB0F5C8F1D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47B5FB1434D40718AA285D987AA68041">
    <w:name w:val="147B5FB1434D40718AA285D987AA680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706DC04308D84F4F8F04FEB23F7D106D1">
    <w:name w:val="706DC04308D84F4F8F04FEB23F7D106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37070CFF06940B2AEF3777DB3549FC61">
    <w:name w:val="D37070CFF06940B2AEF3777DB3549FC6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5458CEB0D134CC180017E44A00297F41">
    <w:name w:val="F5458CEB0D134CC180017E44A00297F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A4A50CB04EF49BEA3C4EE27439150841">
    <w:name w:val="0A4A50CB04EF49BEA3C4EE274391508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D98DC2330B5467394AFEC2BA2AFC57D1">
    <w:name w:val="6D98DC2330B5467394AFEC2BA2AFC57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68936CCE0DE483C885910EC0D0E91311">
    <w:name w:val="C68936CCE0DE483C885910EC0D0E913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F4D5E399C2E493E9D8F96050213EA7C1">
    <w:name w:val="4F4D5E399C2E493E9D8F96050213EA7C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B669C6F59734B90BABFB8551D6540A11">
    <w:name w:val="FB669C6F59734B90BABFB8551D6540A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C506AF8941D476AA435F70475C376F41">
    <w:name w:val="6C506AF8941D476AA435F70475C376F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0C97BE0870047709768C9108F136EE51">
    <w:name w:val="F0C97BE0870047709768C9108F136EE5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D7A5FA7BD1F4DA18C2525EAC05DE8E61">
    <w:name w:val="1D7A5FA7BD1F4DA18C2525EAC05DE8E6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00119CA64294934BD8D12635192570D1">
    <w:name w:val="900119CA64294934BD8D12635192570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C253FF7914945DFB0A75A77DE090BA71">
    <w:name w:val="2C253FF7914945DFB0A75A77DE090BA7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19E4DEDBF744719B69E246F6DDD3B2F1">
    <w:name w:val="819E4DEDBF744719B69E246F6DDD3B2F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FE30CE3539246CABA2E3FD182952EBF1">
    <w:name w:val="6FE30CE3539246CABA2E3FD182952EBF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631CF75B9F04FE39237D7097D77689B1">
    <w:name w:val="B631CF75B9F04FE39237D7097D77689B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CD79A2AF00D41C1A3D91392B2A948DD1">
    <w:name w:val="8CD79A2AF00D41C1A3D91392B2A948D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65DA19CD335450F83B2EAC080181A3E1">
    <w:name w:val="365DA19CD335450F83B2EAC080181A3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D6B5B561E6C44CF92BAC834FA070EFA1">
    <w:name w:val="4D6B5B561E6C44CF92BAC834FA070EFA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BE6ADCF71584384B2D1EB8258B303791">
    <w:name w:val="3BE6ADCF71584384B2D1EB8258B3037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542DA24EFA2488B84071D15087C284C1">
    <w:name w:val="F542DA24EFA2488B84071D15087C284C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708D1012AB048EFB440BBF8265F77C41">
    <w:name w:val="9708D1012AB048EFB440BBF8265F77C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F13B646667842D6B1B424019B0FDB411">
    <w:name w:val="3F13B646667842D6B1B424019B0FDB4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0BAD76B21F84D8DADEDD4173060913D1">
    <w:name w:val="30BAD76B21F84D8DADEDD4173060913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F20D86575964D57B5F71015A067AD511">
    <w:name w:val="FF20D86575964D57B5F71015A067AD5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8D84AA3D033497F9C5FFCDE15F0DDB61">
    <w:name w:val="48D84AA3D033497F9C5FFCDE15F0DDB6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230588795A14BB4A643F0257FA30F201">
    <w:name w:val="0230588795A14BB4A643F0257FA30F20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26C5E8BD6A34DEC89894D8EE7D6EDCE1">
    <w:name w:val="F26C5E8BD6A34DEC89894D8EE7D6EDC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0D55513F8F64B9C9BAE01C3528787981">
    <w:name w:val="90D55513F8F64B9C9BAE01C352878798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52565943E2EB47E8AF0FDE6C05342D5C1">
    <w:name w:val="52565943E2EB47E8AF0FDE6C05342D5C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24E03226CFA478480ED1C1B9673F00E1">
    <w:name w:val="624E03226CFA478480ED1C1B9673F00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47FFFC4CB3944D49A66488F98C94D931">
    <w:name w:val="047FFFC4CB3944D49A66488F98C94D93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D033043925D4A2893D72A612AE917841">
    <w:name w:val="CD033043925D4A2893D72A612AE9178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A4C7981313B43A18742D54F573EDB731">
    <w:name w:val="DA4C7981313B43A18742D54F573EDB73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5189F3590A1D4C7684F4A0A64244BE0B1">
    <w:name w:val="5189F3590A1D4C7684F4A0A64244BE0B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162EB03E7E4444E913BB1B258942CA51">
    <w:name w:val="B162EB03E7E4444E913BB1B258942CA5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678A039903F4E6D84C2F73C0E1594AD1">
    <w:name w:val="0678A039903F4E6D84C2F73C0E1594A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FC3B37619004DD88AA7A17FE73CAA0C1">
    <w:name w:val="8FC3B37619004DD88AA7A17FE73CAA0C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1B4E59684DC417E81CFDDA5BF06CF581">
    <w:name w:val="D1B4E59684DC417E81CFDDA5BF06CF58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FC0C2551A5C4469A0EABA775F78C1931">
    <w:name w:val="0FC0C2551A5C4469A0EABA775F78C193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973555C479D461BB9E5B4F27A21CA401">
    <w:name w:val="2973555C479D461BB9E5B4F27A21CA40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BC822FB971C49088B7C7F54DA5CDEBD1">
    <w:name w:val="DBC822FB971C49088B7C7F54DA5CDEB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29B8EAE5A1446689644691754752E5F1">
    <w:name w:val="629B8EAE5A1446689644691754752E5F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C84E9CF92854C9BA13F37D6D1CF1AEE1">
    <w:name w:val="0C84E9CF92854C9BA13F37D6D1CF1AE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1C0694DB5F34066AFA7C90DA73E849F1">
    <w:name w:val="61C0694DB5F34066AFA7C90DA73E849F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E25C1D2FB064A298126885F874C86E11">
    <w:name w:val="CE25C1D2FB064A298126885F874C86E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F49F2227EF84946BF5D26BD8C0A81121">
    <w:name w:val="FF49F2227EF84946BF5D26BD8C0A8112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6CE8CC446564B7E9A76198D200A8E4D1">
    <w:name w:val="46CE8CC446564B7E9A76198D200A8E4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4A612A86C4D4BE99F95B69A5A83238F1">
    <w:name w:val="34A612A86C4D4BE99F95B69A5A83238F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014E446EE434A029D719C4BEE8A64C71">
    <w:name w:val="F014E446EE434A029D719C4BEE8A64C7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C94128B5B9847F0BC6B7B9E54E535D11">
    <w:name w:val="8C94128B5B9847F0BC6B7B9E54E535D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FC8EB338A694BF084412E8A03F07CBB1">
    <w:name w:val="8FC8EB338A694BF084412E8A03F07CBB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984CECF8E624BE2AF46D65689094BB11">
    <w:name w:val="2984CECF8E624BE2AF46D65689094BB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B5613FE7AAB4D7E89BBCEAAD36CD5E11">
    <w:name w:val="DB5613FE7AAB4D7E89BBCEAAD36CD5E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B413B203C7140ACB1C406C0DA5197651">
    <w:name w:val="8B413B203C7140ACB1C406C0DA519765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08354E0383749A5AB836F03ECC8549B1">
    <w:name w:val="208354E0383749A5AB836F03ECC8549B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7B6B3C7A20B48CD85AF016ECC8919D11">
    <w:name w:val="17B6B3C7A20B48CD85AF016ECC8919D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A40AC6B645B49B7A75AB31FA59936BC1">
    <w:name w:val="CA40AC6B645B49B7A75AB31FA59936BC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938515189D84C7F9DB3ACC3802743271">
    <w:name w:val="3938515189D84C7F9DB3ACC380274327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49B9979410046BBA3A3C489861BD0161">
    <w:name w:val="049B9979410046BBA3A3C489861BD016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A6390C0545814ADF971BE1455F83565A1">
    <w:name w:val="A6390C0545814ADF971BE1455F83565A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A482F6F2CA3043B7963F7A142D777D9F1">
    <w:name w:val="A482F6F2CA3043B7963F7A142D777D9F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AD23259B1B248FCA5E0407CE1EA24C91">
    <w:name w:val="2AD23259B1B248FCA5E0407CE1EA24C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A9345F3504342F5B54792A4991E2B591">
    <w:name w:val="9A9345F3504342F5B54792A4991E2B5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34AC89C4054469E876A3974BF7FC8891">
    <w:name w:val="134AC89C4054469E876A3974BF7FC88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1FE5CD0F7864269B6C58C3B982997CC1">
    <w:name w:val="01FE5CD0F7864269B6C58C3B982997CC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565DCB9F18BC40CA9BB257ADEA466DDD1">
    <w:name w:val="565DCB9F18BC40CA9BB257ADEA466DD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CF58C615F744CE0A51CEEF80F5E33911">
    <w:name w:val="1CF58C615F744CE0A51CEEF80F5E339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E0AB9FC5BA74F68B64E0431B7F165991">
    <w:name w:val="FE0AB9FC5BA74F68B64E0431B7F1659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0B81635E0E47069F07F7B834D8B0071">
    <w:name w:val="430B81635E0E47069F07F7B834D8B007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63BBE8B1733404781FAF0DF669597C21">
    <w:name w:val="863BBE8B1733404781FAF0DF669597C2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0C4644064E64B0685B47D08371904251">
    <w:name w:val="C0C4644064E64B0685B47D0837190425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4789FE92FB142269D211531836676461">
    <w:name w:val="14789FE92FB142269D21153183667646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50AE9009B664542AB65A17BA6E01A541">
    <w:name w:val="850AE9009B664542AB65A17BA6E01A5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A06586496064DC99ACD0A39317D4CF91">
    <w:name w:val="DA06586496064DC99ACD0A39317D4CF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75438D8BE0245A7A67FFF715B992F641">
    <w:name w:val="C75438D8BE0245A7A67FFF715B992F6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AAF86B1679D485390DF24771AA784B81">
    <w:name w:val="EAAF86B1679D485390DF24771AA784B8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CE7FE08B474493790D50485041AFB911">
    <w:name w:val="BCE7FE08B474493790D50485041AFB9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700262B28FD14B5D92E6C55B36EA21191">
    <w:name w:val="700262B28FD14B5D92E6C55B36EA211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C6F37C4C2674D0D8315FE4A3FF13DA11">
    <w:name w:val="0C6F37C4C2674D0D8315FE4A3FF13DA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9BE5626FF564A7D91010C7B43589E631">
    <w:name w:val="99BE5626FF564A7D91010C7B43589E63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DE85438A35D49FD879EA0D5D70BEC031">
    <w:name w:val="BDE85438A35D49FD879EA0D5D70BEC03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079FD4C60BB4374B46ACF2E93B231511">
    <w:name w:val="4079FD4C60BB4374B46ACF2E93B2315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F40E3429B1D48368A0895EF821A32421">
    <w:name w:val="6F40E3429B1D48368A0895EF821A3242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A119C80E01FC47D197EA88E3F14622BA1">
    <w:name w:val="A119C80E01FC47D197EA88E3F14622BA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1B4092949A6405F945E6A9358181D3A1">
    <w:name w:val="41B4092949A6405F945E6A9358181D3A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04B1945E5A84075B2A9646EFE8C94E21">
    <w:name w:val="404B1945E5A84075B2A9646EFE8C94E2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E6B742CD2EE498088B013420540E5C41">
    <w:name w:val="3E6B742CD2EE498088B013420540E5C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9C9BFE302A54C249AC515D478301ACD1">
    <w:name w:val="99C9BFE302A54C249AC515D478301AC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E57F689613E4425B076F4B0E534594E1">
    <w:name w:val="DE57F689613E4425B076F4B0E534594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7808582777404A0BBBF533959D4B17311">
    <w:name w:val="7808582777404A0BBBF533959D4B173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E30EBCAC24B4F3FB35EA16BC329E6F41">
    <w:name w:val="0E30EBCAC24B4F3FB35EA16BC329E6F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06E24DCAFAE41F485F6A7E0265F9DA11">
    <w:name w:val="F06E24DCAFAE41F485F6A7E0265F9DA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85FE66CAE9843C2AA37634BF1FA46051">
    <w:name w:val="185FE66CAE9843C2AA37634BF1FA4605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31D8D049B6F405E9D6AB271E9E482941">
    <w:name w:val="131D8D049B6F405E9D6AB271E9E4829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466C42056CC43B38CCFB5EB77DA8AF91">
    <w:name w:val="D466C42056CC43B38CCFB5EB77DA8AF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4BB3ACB3A9F43A8903766480F4492A51">
    <w:name w:val="14BB3ACB3A9F43A8903766480F4492A5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4DE21A255184ECAB003D4F3F043639E1">
    <w:name w:val="64DE21A255184ECAB003D4F3F043639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F309C17C4B148BE8F2EDBB7D52902721">
    <w:name w:val="DF309C17C4B148BE8F2EDBB7D5290272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34DFD817D8F41189BFB4333ED565FE81">
    <w:name w:val="134DFD817D8F41189BFB4333ED565FE8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938B71F20244F3098AC8913AF2154DE1">
    <w:name w:val="0938B71F20244F3098AC8913AF2154D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C1E5D311DB84126BAE1F5CCD7984BB61">
    <w:name w:val="DC1E5D311DB84126BAE1F5CCD7984BB6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77C92ED24B8C4A7C900B5B6B00F005471">
    <w:name w:val="77C92ED24B8C4A7C900B5B6B00F00547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E0E810AE5CA4DB4B3A1381A182874121">
    <w:name w:val="6E0E810AE5CA4DB4B3A1381A18287412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5B0EF4FCB564186A4BB4AE350FDF6651">
    <w:name w:val="D5B0EF4FCB564186A4BB4AE350FDF665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C4F9897388E40608719FC62247A8CE91">
    <w:name w:val="3C4F9897388E40608719FC62247A8CE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ECEF2C563CF4461948AE0F0F867AF091">
    <w:name w:val="4ECEF2C563CF4461948AE0F0F867AF0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DCF679B55BB4706B52523AC3B2BC6B51">
    <w:name w:val="2DCF679B55BB4706B52523AC3B2BC6B5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9FF6D5AAE684A2EB4FB3474AF4586C91">
    <w:name w:val="09FF6D5AAE684A2EB4FB3474AF4586C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F2D8A7A0EF74AC3A3095FE847A096021">
    <w:name w:val="BF2D8A7A0EF74AC3A3095FE847A09602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061D89B0F32416B91F9F325425755B11">
    <w:name w:val="8061D89B0F32416B91F9F325425755B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4DD496DC9D241DAB6D4AA79587B71BB1">
    <w:name w:val="44DD496DC9D241DAB6D4AA79587B71BB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771248D7A9A14EF58BDA9207B9353D5C1">
    <w:name w:val="771248D7A9A14EF58BDA9207B9353D5C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5D8624B8BC5E43B5820F036FC9F262591">
    <w:name w:val="5D8624B8BC5E43B5820F036FC9F2625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54A72E47E114374BF248BBA5FC0A78F1">
    <w:name w:val="E54A72E47E114374BF248BBA5FC0A78F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3A4D548A0964D88B82684307FF202FE1">
    <w:name w:val="83A4D548A0964D88B82684307FF202F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E41FAAE50484B6ABEFFF22671ABD5B91">
    <w:name w:val="0E41FAAE50484B6ABEFFF22671ABD5B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72B16B095E04FE1B8CED44CEF422DBA1">
    <w:name w:val="D72B16B095E04FE1B8CED44CEF422DBA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0D7BF505E144A37A983BDD873FD5EFB1">
    <w:name w:val="90D7BF505E144A37A983BDD873FD5EFB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4DA1B7D12524182B3C42A260E7EF4DA1">
    <w:name w:val="34DA1B7D12524182B3C42A260E7EF4DA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EE75B7D60564826841C53AA063A01D11">
    <w:name w:val="2EE75B7D60564826841C53AA063A01D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85BEFB225104A258633D984DCA3A3251">
    <w:name w:val="185BEFB225104A258633D984DCA3A325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7573D1E41632498F95616B116169BAB01">
    <w:name w:val="7573D1E41632498F95616B116169BAB0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5F42718E138463EB55FA85B807E51331">
    <w:name w:val="25F42718E138463EB55FA85B807E5133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76D6F00BCBB449391239B50127D17591">
    <w:name w:val="C76D6F00BCBB449391239B50127D175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D7A040FF3DC432DBE445052DAAAD5171">
    <w:name w:val="2D7A040FF3DC432DBE445052DAAAD517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5D09AD80405454BB0125C69C0EFF50B1">
    <w:name w:val="85D09AD80405454BB0125C69C0EFF50B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127CC5D80CE486CAAD68F9A7A5903451">
    <w:name w:val="0127CC5D80CE486CAAD68F9A7A590345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A7955286185346DCBFBA66489410250A1">
    <w:name w:val="A7955286185346DCBFBA66489410250A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555B0366DF1421B89EBCE1876D0C6F11">
    <w:name w:val="D555B0366DF1421B89EBCE1876D0C6F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ACEC8A01F944B8E8E2731F62A6C9E921">
    <w:name w:val="DACEC8A01F944B8E8E2731F62A6C9E92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7E02D793A47C4E68ACEEA7DDF9B24AB81">
    <w:name w:val="7E02D793A47C4E68ACEEA7DDF9B24AB8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64277A8335F4C2493E94B4E9532A8A61">
    <w:name w:val="C64277A8335F4C2493E94B4E9532A8A6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4692E69E9E94DECB38AA4FDFEF5C8871">
    <w:name w:val="64692E69E9E94DECB38AA4FDFEF5C887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7E018719F44A43EBA38CAD6A98E7CA1F1">
    <w:name w:val="7E018719F44A43EBA38CAD6A98E7CA1F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6FB2AE99F99488F9AA98250B0D6FE161">
    <w:name w:val="F6FB2AE99F99488F9AA98250B0D6FE16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855E47D9EEB4F65AFC3C8C70751D1C41">
    <w:name w:val="B855E47D9EEB4F65AFC3C8C70751D1C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20643508099421ABE0C14A5B40C490E1">
    <w:name w:val="F20643508099421ABE0C14A5B40C490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C7DFA4553404B46974890BAE984FE361">
    <w:name w:val="0C7DFA4553404B46974890BAE984FE36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2C9CE3FE80E4534BA54C8A710946CF51">
    <w:name w:val="62C9CE3FE80E4534BA54C8A710946CF5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D5F9A4AD91A46DFA3AEC9392C1A7F091">
    <w:name w:val="FD5F9A4AD91A46DFA3AEC9392C1A7F0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54DC48169D4E455D94E98CCD9DCD4C7B1">
    <w:name w:val="54DC48169D4E455D94E98CCD9DCD4C7B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083457D6EDD4F378FF5729E37FE84501">
    <w:name w:val="E083457D6EDD4F378FF5729E37FE8450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51326FB362EB4537BB45C73B1AB74F1E1">
    <w:name w:val="51326FB362EB4537BB45C73B1AB74F1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E919357E674464C8B86A222B90EFFD91">
    <w:name w:val="3E919357E674464C8B86A222B90EFFD9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682B65EC0FE4CDB8451A68F528EA3F11">
    <w:name w:val="D682B65EC0FE4CDB8451A68F528EA3F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603C02271F8448EBCF495891416B2641">
    <w:name w:val="E603C02271F8448EBCF495891416B26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A53BB05932744343B002B1BA3FE0ABED1">
    <w:name w:val="A53BB05932744343B002B1BA3FE0ABED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8943FD2AD9248CEBD09AEA037DF5F751">
    <w:name w:val="88943FD2AD9248CEBD09AEA037DF5F75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BC7BCAC0F044D57995F71FDF6C9DC3E1">
    <w:name w:val="FBC7BCAC0F044D57995F71FDF6C9DC3E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AA36D9843F8415881C6C5E04A14B8101">
    <w:name w:val="9AA36D9843F8415881C6C5E04A14B810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B7539A235914B5DAED7D1EE1CF481761">
    <w:name w:val="CB7539A235914B5DAED7D1EE1CF48176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B947B8795794D38B66835C3F53247521">
    <w:name w:val="CB947B8795794D38B66835C3F5324752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B44ABC8CCA444EA9F43B42E44F144E11">
    <w:name w:val="2B44ABC8CCA444EA9F43B42E44F144E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E7A585323674D08BE419F2B296837241">
    <w:name w:val="CE7A585323674D08BE419F2B29683724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6CBB2C3D3C9409197EEB2984546DB611">
    <w:name w:val="E6CBB2C3D3C9409197EEB2984546DB611"/>
    <w:rsid w:val="0037737C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BB7CF49-6416-4DC4-BA1F-5DACEFCFE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Short document (form) template - Portrait2</Template>
  <TotalTime>16</TotalTime>
  <Pages>10</Pages>
  <Words>1641</Words>
  <Characters>9355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ISO 9001:2015 transition</vt:lpstr>
    </vt:vector>
  </TitlesOfParts>
  <Company/>
  <LinksUpToDate>false</LinksUpToDate>
  <CharactersWithSpaces>10975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ISO 9001:2015 transition</dc:title>
  <dc:subject>NSF 706</dc:subject>
  <dc:creator>Kay Aitkin</dc:creator>
  <cp:keywords>November 2016</cp:keywords>
  <dc:description/>
  <cp:lastModifiedBy>Marilyn Entwistle</cp:lastModifiedBy>
  <cp:revision>5</cp:revision>
  <cp:lastPrinted>2016-01-25T13:22:00Z</cp:lastPrinted>
  <dcterms:created xsi:type="dcterms:W3CDTF">2016-11-28T17:15:00Z</dcterms:created>
  <dcterms:modified xsi:type="dcterms:W3CDTF">2016-11-28T17:37:00Z</dcterms:modified>
  <cp:category>CONFIDENTIAL WHEN COMPLETED</cp:category>
</cp:coreProperties>
</file>