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844"/>
        <w:gridCol w:w="1275"/>
        <w:gridCol w:w="1695"/>
      </w:tblGrid>
      <w:tr w:rsidR="00D81DBA" w:rsidRPr="00E13736" w:rsidTr="009128EF">
        <w:sdt>
          <w:sdtPr>
            <w:rPr>
              <w:color w:val="auto"/>
              <w:sz w:val="36"/>
              <w:szCs w:val="36"/>
            </w:rPr>
            <w:id w:val="1555882485"/>
            <w:placeholder>
              <w:docPart w:val="9BC6F182A9FB46259488CD64A4115137"/>
            </w:placeholder>
            <w:showingPlcHdr/>
          </w:sdtPr>
          <w:sdtEndPr/>
          <w:sdtContent>
            <w:tc>
              <w:tcPr>
                <w:tcW w:w="9628" w:type="dxa"/>
                <w:gridSpan w:val="5"/>
                <w:shd w:val="clear" w:color="auto" w:fill="auto"/>
                <w:vAlign w:val="center"/>
              </w:tcPr>
              <w:p w:rsidR="00D81DBA" w:rsidRPr="007B4285" w:rsidRDefault="007B4285" w:rsidP="007B4285">
                <w:pPr>
                  <w:pStyle w:val="Column1"/>
                  <w:rPr>
                    <w:color w:val="auto"/>
                    <w:sz w:val="36"/>
                    <w:szCs w:val="36"/>
                  </w:rPr>
                </w:pPr>
                <w:r>
                  <w:rPr>
                    <w:rStyle w:val="PlaceholderText"/>
                    <w:sz w:val="36"/>
                    <w:szCs w:val="36"/>
                  </w:rPr>
                  <w:t>Insert name of your company here</w:t>
                </w:r>
              </w:p>
            </w:tc>
          </w:sdtContent>
        </w:sdt>
      </w:tr>
      <w:tr w:rsidR="001968D6" w:rsidRPr="00E13736" w:rsidTr="009128EF">
        <w:tc>
          <w:tcPr>
            <w:tcW w:w="9628" w:type="dxa"/>
            <w:gridSpan w:val="5"/>
            <w:shd w:val="clear" w:color="auto" w:fill="1F4E79" w:themeFill="accent1" w:themeFillShade="80"/>
          </w:tcPr>
          <w:p w:rsidR="001968D6" w:rsidRPr="001968D6" w:rsidRDefault="001968D6" w:rsidP="001968D6">
            <w:pPr>
              <w:pStyle w:val="Column1"/>
              <w:rPr>
                <w:sz w:val="28"/>
                <w:szCs w:val="28"/>
              </w:rPr>
            </w:pPr>
            <w:r w:rsidRPr="001968D6">
              <w:rPr>
                <w:sz w:val="28"/>
                <w:szCs w:val="28"/>
              </w:rPr>
              <w:t>Handover checklist and completion certificate</w:t>
            </w:r>
          </w:p>
        </w:tc>
      </w:tr>
      <w:tr w:rsidR="001968D6" w:rsidTr="009128EF">
        <w:trPr>
          <w:trHeight w:val="283"/>
        </w:trPr>
        <w:tc>
          <w:tcPr>
            <w:tcW w:w="1838" w:type="dxa"/>
            <w:shd w:val="clear" w:color="auto" w:fill="D9D9D9" w:themeFill="background1" w:themeFillShade="D9"/>
          </w:tcPr>
          <w:p w:rsidR="001968D6" w:rsidRPr="001968D6" w:rsidRDefault="001968D6" w:rsidP="001968D6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>Date</w:t>
            </w:r>
          </w:p>
        </w:tc>
        <w:tc>
          <w:tcPr>
            <w:tcW w:w="2976" w:type="dxa"/>
            <w:shd w:val="clear" w:color="auto" w:fill="auto"/>
          </w:tcPr>
          <w:p w:rsidR="001968D6" w:rsidRPr="001968D6" w:rsidRDefault="00730BD0" w:rsidP="007B4285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1844" w:type="dxa"/>
            <w:shd w:val="clear" w:color="auto" w:fill="D9D9D9" w:themeFill="background1" w:themeFillShade="D9"/>
          </w:tcPr>
          <w:p w:rsidR="001968D6" w:rsidRPr="001968D6" w:rsidRDefault="001968D6" w:rsidP="001968D6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>Engineer</w:t>
            </w:r>
          </w:p>
        </w:tc>
        <w:tc>
          <w:tcPr>
            <w:tcW w:w="2970" w:type="dxa"/>
            <w:gridSpan w:val="2"/>
            <w:shd w:val="clear" w:color="auto" w:fill="auto"/>
          </w:tcPr>
          <w:p w:rsidR="001968D6" w:rsidRPr="001968D6" w:rsidRDefault="00730BD0" w:rsidP="001968D6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968D6" w:rsidTr="009128EF">
        <w:trPr>
          <w:trHeight w:val="283"/>
        </w:trPr>
        <w:tc>
          <w:tcPr>
            <w:tcW w:w="4814" w:type="dxa"/>
            <w:gridSpan w:val="2"/>
            <w:shd w:val="clear" w:color="auto" w:fill="D9D9D9" w:themeFill="background1" w:themeFillShade="D9"/>
          </w:tcPr>
          <w:p w:rsidR="001968D6" w:rsidRPr="001968D6" w:rsidRDefault="001968D6" w:rsidP="001968D6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>Invoice address</w:t>
            </w:r>
          </w:p>
        </w:tc>
        <w:tc>
          <w:tcPr>
            <w:tcW w:w="4814" w:type="dxa"/>
            <w:gridSpan w:val="3"/>
            <w:shd w:val="clear" w:color="auto" w:fill="D9D9D9" w:themeFill="background1" w:themeFillShade="D9"/>
          </w:tcPr>
          <w:p w:rsidR="001968D6" w:rsidRPr="001968D6" w:rsidRDefault="00527B9D" w:rsidP="001968D6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Site a</w:t>
            </w:r>
            <w:r w:rsidR="001968D6" w:rsidRPr="001968D6">
              <w:rPr>
                <w:b/>
              </w:rPr>
              <w:t>ddress</w:t>
            </w:r>
          </w:p>
        </w:tc>
      </w:tr>
      <w:tr w:rsidR="001968D6" w:rsidTr="009128EF">
        <w:trPr>
          <w:trHeight w:val="1134"/>
        </w:trPr>
        <w:tc>
          <w:tcPr>
            <w:tcW w:w="4814" w:type="dxa"/>
            <w:gridSpan w:val="2"/>
          </w:tcPr>
          <w:p w:rsidR="001968D6" w:rsidRPr="001968D6" w:rsidRDefault="00730BD0" w:rsidP="001968D6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814" w:type="dxa"/>
            <w:gridSpan w:val="3"/>
          </w:tcPr>
          <w:p w:rsidR="001968D6" w:rsidRPr="001968D6" w:rsidRDefault="00730BD0" w:rsidP="001968D6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968D6" w:rsidTr="009128EF">
        <w:trPr>
          <w:trHeight w:val="283"/>
        </w:trPr>
        <w:tc>
          <w:tcPr>
            <w:tcW w:w="7933" w:type="dxa"/>
            <w:gridSpan w:val="4"/>
            <w:shd w:val="clear" w:color="auto" w:fill="D9D9D9" w:themeFill="background1" w:themeFillShade="D9"/>
            <w:vAlign w:val="center"/>
          </w:tcPr>
          <w:p w:rsidR="001968D6" w:rsidRPr="001968D6" w:rsidRDefault="001968D6" w:rsidP="001968D6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>Items to check with the customer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:rsidR="001968D6" w:rsidRPr="001968D6" w:rsidRDefault="001968D6" w:rsidP="001968D6">
            <w:pPr>
              <w:pStyle w:val="Tablecell"/>
              <w:spacing w:before="40" w:after="40"/>
              <w:jc w:val="center"/>
              <w:rPr>
                <w:b/>
              </w:rPr>
            </w:pPr>
            <w:r w:rsidRPr="001968D6">
              <w:rPr>
                <w:b/>
              </w:rPr>
              <w:t>Y</w:t>
            </w:r>
            <w:r w:rsidR="00527B9D">
              <w:rPr>
                <w:b/>
              </w:rPr>
              <w:t xml:space="preserve"> </w:t>
            </w:r>
            <w:r w:rsidRPr="001968D6">
              <w:rPr>
                <w:b/>
              </w:rPr>
              <w:t>/</w:t>
            </w:r>
            <w:r w:rsidR="00527B9D">
              <w:rPr>
                <w:b/>
              </w:rPr>
              <w:t xml:space="preserve"> </w:t>
            </w:r>
            <w:r w:rsidRPr="001968D6">
              <w:rPr>
                <w:b/>
              </w:rPr>
              <w:t>N</w:t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Has the customer been fully instructed on the use of the system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Has the customer been given written instructions for the system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bookmarkStart w:id="1" w:name="_GoBack"/>
            <w:bookmarkEnd w:id="1"/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Extent of detection coverage demonstrated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Have all certificates and documents been issued to the customer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Have all surplus materials been cleared from the site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Has the site been left in a clean and tidy condition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283"/>
        </w:trPr>
        <w:tc>
          <w:tcPr>
            <w:tcW w:w="7933" w:type="dxa"/>
            <w:gridSpan w:val="4"/>
            <w:vAlign w:val="bottom"/>
          </w:tcPr>
          <w:p w:rsidR="00730BD0" w:rsidRPr="001968D6" w:rsidRDefault="00730BD0" w:rsidP="00730BD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Customer acknowledges receipt and correct operation of keys/codes</w:t>
            </w:r>
            <w:r w:rsidR="00C36DA2">
              <w:rPr>
                <w:sz w:val="18"/>
                <w:szCs w:val="18"/>
              </w:rPr>
              <w:t>?</w:t>
            </w:r>
          </w:p>
        </w:tc>
        <w:tc>
          <w:tcPr>
            <w:tcW w:w="1695" w:type="dxa"/>
          </w:tcPr>
          <w:p w:rsidR="00730BD0" w:rsidRPr="00730BD0" w:rsidRDefault="00730BD0" w:rsidP="00730BD0">
            <w:pPr>
              <w:pStyle w:val="Tablecell"/>
              <w:spacing w:before="40" w:after="40"/>
              <w:jc w:val="center"/>
              <w:rPr>
                <w:caps/>
                <w:sz w:val="18"/>
                <w:szCs w:val="18"/>
              </w:rPr>
            </w:pPr>
            <w:r w:rsidRPr="00730BD0">
              <w:rPr>
                <w:caps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0BD0">
              <w:rPr>
                <w:caps/>
                <w:sz w:val="18"/>
                <w:szCs w:val="18"/>
              </w:rPr>
              <w:instrText xml:space="preserve"> FORMTEXT </w:instrText>
            </w:r>
            <w:r w:rsidRPr="00730BD0">
              <w:rPr>
                <w:caps/>
                <w:sz w:val="18"/>
                <w:szCs w:val="18"/>
              </w:rPr>
            </w:r>
            <w:r w:rsidRPr="00730BD0">
              <w:rPr>
                <w:caps/>
                <w:sz w:val="18"/>
                <w:szCs w:val="18"/>
              </w:rPr>
              <w:fldChar w:fldCharType="separate"/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t> </w:t>
            </w:r>
            <w:r w:rsidRPr="00730BD0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1968D6" w:rsidTr="009128EF">
        <w:trPr>
          <w:trHeight w:val="283"/>
        </w:trPr>
        <w:tc>
          <w:tcPr>
            <w:tcW w:w="9628" w:type="dxa"/>
            <w:gridSpan w:val="5"/>
            <w:shd w:val="clear" w:color="auto" w:fill="D9D9D9" w:themeFill="background1" w:themeFillShade="D9"/>
            <w:vAlign w:val="center"/>
          </w:tcPr>
          <w:p w:rsidR="001968D6" w:rsidRPr="001968D6" w:rsidRDefault="001968D6" w:rsidP="007B4285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>List of changes and deviations to be recorded on revised specification</w:t>
            </w:r>
          </w:p>
        </w:tc>
      </w:tr>
      <w:tr w:rsidR="00730BD0" w:rsidTr="009128EF">
        <w:trPr>
          <w:trHeight w:val="567"/>
        </w:trPr>
        <w:tc>
          <w:tcPr>
            <w:tcW w:w="9628" w:type="dxa"/>
            <w:gridSpan w:val="5"/>
          </w:tcPr>
          <w:p w:rsidR="00730BD0" w:rsidRDefault="00730BD0" w:rsidP="00730BD0">
            <w:pPr>
              <w:jc w:val="left"/>
            </w:pPr>
            <w:r w:rsidRPr="004F53D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53D8">
              <w:rPr>
                <w:sz w:val="18"/>
                <w:szCs w:val="18"/>
              </w:rPr>
              <w:instrText xml:space="preserve"> FORMTEXT </w:instrText>
            </w:r>
            <w:r w:rsidRPr="004F53D8">
              <w:rPr>
                <w:sz w:val="18"/>
                <w:szCs w:val="18"/>
              </w:rPr>
            </w:r>
            <w:r w:rsidRPr="004F53D8">
              <w:rPr>
                <w:sz w:val="18"/>
                <w:szCs w:val="18"/>
              </w:rPr>
              <w:fldChar w:fldCharType="separate"/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567"/>
        </w:trPr>
        <w:tc>
          <w:tcPr>
            <w:tcW w:w="9628" w:type="dxa"/>
            <w:gridSpan w:val="5"/>
          </w:tcPr>
          <w:p w:rsidR="00730BD0" w:rsidRDefault="00730BD0" w:rsidP="00730BD0">
            <w:pPr>
              <w:jc w:val="left"/>
            </w:pPr>
            <w:r w:rsidRPr="004F53D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53D8">
              <w:rPr>
                <w:sz w:val="18"/>
                <w:szCs w:val="18"/>
              </w:rPr>
              <w:instrText xml:space="preserve"> FORMTEXT </w:instrText>
            </w:r>
            <w:r w:rsidRPr="004F53D8">
              <w:rPr>
                <w:sz w:val="18"/>
                <w:szCs w:val="18"/>
              </w:rPr>
            </w:r>
            <w:r w:rsidRPr="004F53D8">
              <w:rPr>
                <w:sz w:val="18"/>
                <w:szCs w:val="18"/>
              </w:rPr>
              <w:fldChar w:fldCharType="separate"/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567"/>
        </w:trPr>
        <w:tc>
          <w:tcPr>
            <w:tcW w:w="9628" w:type="dxa"/>
            <w:gridSpan w:val="5"/>
          </w:tcPr>
          <w:p w:rsidR="00730BD0" w:rsidRDefault="00730BD0" w:rsidP="00730BD0">
            <w:pPr>
              <w:jc w:val="left"/>
            </w:pPr>
            <w:r w:rsidRPr="004F53D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53D8">
              <w:rPr>
                <w:sz w:val="18"/>
                <w:szCs w:val="18"/>
              </w:rPr>
              <w:instrText xml:space="preserve"> FORMTEXT </w:instrText>
            </w:r>
            <w:r w:rsidRPr="004F53D8">
              <w:rPr>
                <w:sz w:val="18"/>
                <w:szCs w:val="18"/>
              </w:rPr>
            </w:r>
            <w:r w:rsidRPr="004F53D8">
              <w:rPr>
                <w:sz w:val="18"/>
                <w:szCs w:val="18"/>
              </w:rPr>
              <w:fldChar w:fldCharType="separate"/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567"/>
        </w:trPr>
        <w:tc>
          <w:tcPr>
            <w:tcW w:w="9628" w:type="dxa"/>
            <w:gridSpan w:val="5"/>
          </w:tcPr>
          <w:p w:rsidR="00730BD0" w:rsidRDefault="00730BD0" w:rsidP="00730BD0">
            <w:pPr>
              <w:jc w:val="left"/>
            </w:pPr>
            <w:r w:rsidRPr="004F53D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53D8">
              <w:rPr>
                <w:sz w:val="18"/>
                <w:szCs w:val="18"/>
              </w:rPr>
              <w:instrText xml:space="preserve"> FORMTEXT </w:instrText>
            </w:r>
            <w:r w:rsidRPr="004F53D8">
              <w:rPr>
                <w:sz w:val="18"/>
                <w:szCs w:val="18"/>
              </w:rPr>
            </w:r>
            <w:r w:rsidRPr="004F53D8">
              <w:rPr>
                <w:sz w:val="18"/>
                <w:szCs w:val="18"/>
              </w:rPr>
              <w:fldChar w:fldCharType="separate"/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567"/>
        </w:trPr>
        <w:tc>
          <w:tcPr>
            <w:tcW w:w="9628" w:type="dxa"/>
            <w:gridSpan w:val="5"/>
          </w:tcPr>
          <w:p w:rsidR="00730BD0" w:rsidRDefault="00730BD0" w:rsidP="00730BD0">
            <w:pPr>
              <w:jc w:val="left"/>
            </w:pPr>
            <w:r w:rsidRPr="004F53D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53D8">
              <w:rPr>
                <w:sz w:val="18"/>
                <w:szCs w:val="18"/>
              </w:rPr>
              <w:instrText xml:space="preserve"> FORMTEXT </w:instrText>
            </w:r>
            <w:r w:rsidRPr="004F53D8">
              <w:rPr>
                <w:sz w:val="18"/>
                <w:szCs w:val="18"/>
              </w:rPr>
            </w:r>
            <w:r w:rsidRPr="004F53D8">
              <w:rPr>
                <w:sz w:val="18"/>
                <w:szCs w:val="18"/>
              </w:rPr>
              <w:fldChar w:fldCharType="separate"/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sz w:val="18"/>
                <w:szCs w:val="18"/>
              </w:rPr>
              <w:fldChar w:fldCharType="end"/>
            </w:r>
          </w:p>
        </w:tc>
      </w:tr>
      <w:tr w:rsidR="00C36DA2" w:rsidTr="009128EF">
        <w:trPr>
          <w:trHeight w:val="2494"/>
        </w:trPr>
        <w:tc>
          <w:tcPr>
            <w:tcW w:w="9628" w:type="dxa"/>
            <w:gridSpan w:val="5"/>
          </w:tcPr>
          <w:p w:rsidR="00C36DA2" w:rsidRDefault="00C36DA2" w:rsidP="00730BD0">
            <w:pPr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List any work still to be completed</w:t>
            </w:r>
          </w:p>
          <w:p w:rsidR="009128EF" w:rsidRPr="009128EF" w:rsidRDefault="009128EF" w:rsidP="00730BD0">
            <w:pPr>
              <w:jc w:val="left"/>
              <w:rPr>
                <w:b/>
                <w:sz w:val="18"/>
                <w:szCs w:val="18"/>
              </w:rPr>
            </w:pPr>
            <w:r w:rsidRPr="004F53D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53D8">
              <w:rPr>
                <w:sz w:val="18"/>
                <w:szCs w:val="18"/>
              </w:rPr>
              <w:instrText xml:space="preserve"> FORMTEXT </w:instrText>
            </w:r>
            <w:r w:rsidRPr="004F53D8">
              <w:rPr>
                <w:sz w:val="18"/>
                <w:szCs w:val="18"/>
              </w:rPr>
            </w:r>
            <w:r w:rsidRPr="004F53D8">
              <w:rPr>
                <w:sz w:val="18"/>
                <w:szCs w:val="18"/>
              </w:rPr>
              <w:fldChar w:fldCharType="separate"/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noProof/>
                <w:sz w:val="18"/>
                <w:szCs w:val="18"/>
              </w:rPr>
              <w:t> </w:t>
            </w:r>
            <w:r w:rsidRPr="004F53D8">
              <w:rPr>
                <w:sz w:val="18"/>
                <w:szCs w:val="18"/>
              </w:rPr>
              <w:fldChar w:fldCharType="end"/>
            </w:r>
          </w:p>
        </w:tc>
      </w:tr>
      <w:tr w:rsidR="001968D6" w:rsidTr="009128EF">
        <w:trPr>
          <w:trHeight w:val="283"/>
        </w:trPr>
        <w:tc>
          <w:tcPr>
            <w:tcW w:w="9628" w:type="dxa"/>
            <w:gridSpan w:val="5"/>
            <w:shd w:val="clear" w:color="auto" w:fill="D9D9D9" w:themeFill="background1" w:themeFillShade="D9"/>
            <w:vAlign w:val="center"/>
          </w:tcPr>
          <w:p w:rsidR="001968D6" w:rsidRPr="001968D6" w:rsidRDefault="001968D6" w:rsidP="007B4285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>I/We, the users of the system, agree that the above items have been completed to our satisfaction</w:t>
            </w:r>
          </w:p>
        </w:tc>
      </w:tr>
      <w:tr w:rsidR="00730BD0" w:rsidTr="009128EF">
        <w:trPr>
          <w:trHeight w:val="1134"/>
        </w:trPr>
        <w:tc>
          <w:tcPr>
            <w:tcW w:w="9628" w:type="dxa"/>
            <w:gridSpan w:val="5"/>
            <w:tcBorders>
              <w:bottom w:val="nil"/>
            </w:tcBorders>
          </w:tcPr>
          <w:sdt>
            <w:sdtPr>
              <w:rPr>
                <w:sz w:val="18"/>
                <w:szCs w:val="18"/>
              </w:rPr>
              <w:id w:val="1684480118"/>
              <w:showingPlcHdr/>
              <w:picture/>
            </w:sdtPr>
            <w:sdtEndPr/>
            <w:sdtContent>
              <w:p w:rsidR="00730BD0" w:rsidRDefault="00730BD0" w:rsidP="00416FC1">
                <w:pPr>
                  <w:pStyle w:val="Tablecell"/>
                  <w:spacing w:before="40" w:after="40"/>
                  <w:rPr>
                    <w:sz w:val="18"/>
                    <w:szCs w:val="18"/>
                  </w:rPr>
                </w:pPr>
                <w:r>
                  <w:rPr>
                    <w:noProof/>
                    <w:sz w:val="18"/>
                    <w:szCs w:val="18"/>
                    <w:lang w:eastAsia="en-GB"/>
                  </w:rPr>
                  <w:drawing>
                    <wp:inline distT="0" distB="0" distL="0" distR="0" wp14:anchorId="6D3FA721" wp14:editId="3DFB87FD">
                      <wp:extent cx="1904365" cy="559220"/>
                      <wp:effectExtent l="0" t="0" r="635" b="0"/>
                      <wp:docPr id="2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66369" cy="5774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:rsidR="00730BD0" w:rsidRPr="00730BD0" w:rsidRDefault="00730BD0" w:rsidP="00416FC1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730BD0" w:rsidTr="009128EF">
        <w:trPr>
          <w:trHeight w:val="142"/>
        </w:trPr>
        <w:tc>
          <w:tcPr>
            <w:tcW w:w="9628" w:type="dxa"/>
            <w:gridSpan w:val="5"/>
            <w:tcBorders>
              <w:top w:val="nil"/>
            </w:tcBorders>
            <w:vAlign w:val="bottom"/>
          </w:tcPr>
          <w:p w:rsidR="00730BD0" w:rsidRPr="00527B9D" w:rsidRDefault="00730BD0" w:rsidP="00416FC1">
            <w:pPr>
              <w:pStyle w:val="Tablecell"/>
              <w:spacing w:before="40" w:after="40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User</w:t>
            </w:r>
            <w:r w:rsidRPr="00527B9D">
              <w:rPr>
                <w:i/>
                <w:sz w:val="16"/>
                <w:szCs w:val="16"/>
              </w:rPr>
              <w:t xml:space="preserve"> to sign and add date</w:t>
            </w:r>
          </w:p>
        </w:tc>
      </w:tr>
    </w:tbl>
    <w:tbl>
      <w:tblPr>
        <w:tblStyle w:val="TableGrid"/>
        <w:tblpPr w:leftFromText="180" w:rightFromText="180" w:vertAnchor="text" w:horzAnchor="margin" w:tblpY="648"/>
        <w:tblW w:w="0" w:type="auto"/>
        <w:tblLook w:val="04A0" w:firstRow="1" w:lastRow="0" w:firstColumn="1" w:lastColumn="0" w:noHBand="0" w:noVBand="1"/>
      </w:tblPr>
      <w:tblGrid>
        <w:gridCol w:w="5240"/>
        <w:gridCol w:w="4388"/>
      </w:tblGrid>
      <w:tr w:rsidR="00C36DA2" w:rsidTr="00C36DA2">
        <w:tc>
          <w:tcPr>
            <w:tcW w:w="5240" w:type="dxa"/>
            <w:shd w:val="clear" w:color="auto" w:fill="D9D9D9" w:themeFill="background1" w:themeFillShade="D9"/>
            <w:vAlign w:val="center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lastRenderedPageBreak/>
              <w:t>Engineering checks</w:t>
            </w:r>
          </w:p>
        </w:tc>
        <w:tc>
          <w:tcPr>
            <w:tcW w:w="4388" w:type="dxa"/>
            <w:shd w:val="clear" w:color="auto" w:fill="D9D9D9" w:themeFill="background1" w:themeFillShade="D9"/>
            <w:vAlign w:val="center"/>
          </w:tcPr>
          <w:p w:rsidR="00C36DA2" w:rsidRPr="001968D6" w:rsidRDefault="00C36DA2" w:rsidP="00C36DA2">
            <w:pPr>
              <w:pStyle w:val="Tablecell"/>
              <w:spacing w:before="40" w:after="40"/>
              <w:jc w:val="center"/>
              <w:rPr>
                <w:b/>
              </w:rPr>
            </w:pPr>
            <w:r w:rsidRPr="001968D6">
              <w:rPr>
                <w:b/>
              </w:rPr>
              <w:t>Comments / results</w:t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 xml:space="preserve"> Is the installation in accordance with the specification and Industry Standards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Has the mains supply been tested and certificated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C006E9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Is the fuse in the un-switched fuse spur of the correct size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C006E9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Have all interconnections been clearly marked at the CIE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Interconnection resistances logged/ Bus wired interconnections checked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Has the record of system checks been correctly completed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Are all batteries marked with the date of installation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Power supply currents (alarm and quiescent) logged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System functions correctly and device voltages OK when mains removed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Has the site log been issued and the installation date recorded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Does each detection device cover the correct area fully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Does every detection device work correctly to the CIE</w:t>
            </w:r>
          </w:p>
        </w:tc>
        <w:tc>
          <w:tcPr>
            <w:tcW w:w="4388" w:type="dxa"/>
          </w:tcPr>
          <w:p w:rsidR="00C36DA2" w:rsidRPr="00C006E9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If fitted, does masking/range reduction operate correctly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Does every tamper circuit operate correctly to the CIE</w:t>
            </w:r>
          </w:p>
        </w:tc>
        <w:tc>
          <w:tcPr>
            <w:tcW w:w="4388" w:type="dxa"/>
          </w:tcPr>
          <w:p w:rsidR="00C36DA2" w:rsidRPr="00C006E9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D45818" w:rsidTr="00C36DA2">
        <w:tc>
          <w:tcPr>
            <w:tcW w:w="5240" w:type="dxa"/>
          </w:tcPr>
          <w:p w:rsidR="00D45818" w:rsidRPr="001968D6" w:rsidRDefault="00D45818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Have all entry/exit routes been checked for correct operation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D45818" w:rsidRPr="00C006E9" w:rsidRDefault="00D45818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Are all batteries of sufficient capacity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Do the SAB/SCB units work corre</w:t>
            </w:r>
            <w:r>
              <w:rPr>
                <w:sz w:val="18"/>
                <w:szCs w:val="18"/>
              </w:rPr>
              <w:t>ctly even when hold off removed?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 xml:space="preserve">Correct operation/notification when </w:t>
            </w:r>
            <w:r>
              <w:rPr>
                <w:sz w:val="18"/>
                <w:szCs w:val="18"/>
              </w:rPr>
              <w:t>system set and device triggered?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All ATS paths checked for correct receipt of signals at ARC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If enabled - remote system checks/support: synchronisation of site specific parameters between I&amp;H</w:t>
            </w:r>
            <w:r>
              <w:rPr>
                <w:sz w:val="18"/>
                <w:szCs w:val="18"/>
              </w:rPr>
              <w:t>AS and secure computer checked?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5240" w:type="dxa"/>
          </w:tcPr>
          <w:p w:rsidR="00C36DA2" w:rsidRPr="001968D6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1968D6">
              <w:rPr>
                <w:sz w:val="18"/>
                <w:szCs w:val="18"/>
              </w:rPr>
              <w:t>Is the system fully operational and ready for customer use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388" w:type="dxa"/>
          </w:tcPr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c>
          <w:tcPr>
            <w:tcW w:w="9628" w:type="dxa"/>
            <w:gridSpan w:val="2"/>
            <w:shd w:val="clear" w:color="auto" w:fill="D9D9D9" w:themeFill="background1" w:themeFillShade="D9"/>
            <w:vAlign w:val="bottom"/>
          </w:tcPr>
          <w:p w:rsidR="00C36DA2" w:rsidRPr="001968D6" w:rsidRDefault="00C36DA2" w:rsidP="00C36DA2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F81131">
              <w:rPr>
                <w:rFonts w:ascii="Arial" w:hAnsi="Arial" w:cs="Arial"/>
                <w:b/>
              </w:rPr>
              <w:t>I declare that all the above items have been completed to both the customers and my satisfaction</w:t>
            </w:r>
          </w:p>
        </w:tc>
      </w:tr>
      <w:tr w:rsidR="00C36DA2" w:rsidTr="00C36DA2">
        <w:trPr>
          <w:trHeight w:val="1134"/>
        </w:trPr>
        <w:tc>
          <w:tcPr>
            <w:tcW w:w="9628" w:type="dxa"/>
            <w:gridSpan w:val="2"/>
            <w:tcBorders>
              <w:bottom w:val="nil"/>
            </w:tcBorders>
          </w:tcPr>
          <w:sdt>
            <w:sdtPr>
              <w:rPr>
                <w:sz w:val="18"/>
                <w:szCs w:val="18"/>
              </w:rPr>
              <w:id w:val="1393242490"/>
              <w:showingPlcHdr/>
              <w:picture/>
            </w:sdtPr>
            <w:sdtEndPr/>
            <w:sdtContent>
              <w:p w:rsidR="00C36DA2" w:rsidRDefault="00C36DA2" w:rsidP="00C36DA2">
                <w:pPr>
                  <w:pStyle w:val="Tablecell"/>
                  <w:spacing w:before="40" w:after="40"/>
                  <w:rPr>
                    <w:sz w:val="18"/>
                    <w:szCs w:val="18"/>
                  </w:rPr>
                </w:pPr>
                <w:r>
                  <w:rPr>
                    <w:noProof/>
                    <w:sz w:val="18"/>
                    <w:szCs w:val="18"/>
                    <w:lang w:eastAsia="en-GB"/>
                  </w:rPr>
                  <w:drawing>
                    <wp:inline distT="0" distB="0" distL="0" distR="0" wp14:anchorId="1D229781" wp14:editId="531AF1E0">
                      <wp:extent cx="1904365" cy="559220"/>
                      <wp:effectExtent l="0" t="0" r="63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66369" cy="5774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:rsidR="00C36DA2" w:rsidRPr="00730BD0" w:rsidRDefault="00C36DA2" w:rsidP="00C36DA2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C006E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006E9">
              <w:rPr>
                <w:sz w:val="18"/>
                <w:szCs w:val="18"/>
              </w:rPr>
              <w:instrText xml:space="preserve"> FORMTEXT </w:instrText>
            </w:r>
            <w:r w:rsidRPr="00C006E9">
              <w:rPr>
                <w:sz w:val="18"/>
                <w:szCs w:val="18"/>
              </w:rPr>
            </w:r>
            <w:r w:rsidRPr="00C006E9">
              <w:rPr>
                <w:sz w:val="18"/>
                <w:szCs w:val="18"/>
              </w:rPr>
              <w:fldChar w:fldCharType="separate"/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t> </w:t>
            </w:r>
            <w:r w:rsidRPr="00C006E9">
              <w:rPr>
                <w:sz w:val="18"/>
                <w:szCs w:val="18"/>
              </w:rPr>
              <w:fldChar w:fldCharType="end"/>
            </w:r>
          </w:p>
        </w:tc>
      </w:tr>
      <w:tr w:rsidR="00C36DA2" w:rsidTr="00C36DA2">
        <w:trPr>
          <w:trHeight w:val="142"/>
        </w:trPr>
        <w:tc>
          <w:tcPr>
            <w:tcW w:w="9628" w:type="dxa"/>
            <w:gridSpan w:val="2"/>
            <w:tcBorders>
              <w:top w:val="nil"/>
            </w:tcBorders>
            <w:vAlign w:val="bottom"/>
          </w:tcPr>
          <w:p w:rsidR="00C36DA2" w:rsidRPr="00527B9D" w:rsidRDefault="00C36DA2" w:rsidP="00C36DA2">
            <w:pPr>
              <w:pStyle w:val="Tablecell"/>
              <w:spacing w:before="40" w:after="40"/>
              <w:rPr>
                <w:i/>
                <w:sz w:val="16"/>
                <w:szCs w:val="16"/>
              </w:rPr>
            </w:pPr>
            <w:r w:rsidRPr="00527B9D">
              <w:rPr>
                <w:i/>
                <w:sz w:val="16"/>
                <w:szCs w:val="16"/>
              </w:rPr>
              <w:t>Engineer to sign and add date</w:t>
            </w:r>
          </w:p>
        </w:tc>
      </w:tr>
    </w:tbl>
    <w:p w:rsidR="001968D6" w:rsidRDefault="001968D6" w:rsidP="001968D6">
      <w:pPr>
        <w:pStyle w:val="Tablecell"/>
        <w:spacing w:before="40" w:after="40"/>
        <w:jc w:val="right"/>
        <w:rPr>
          <w:i/>
          <w:sz w:val="18"/>
          <w:szCs w:val="18"/>
        </w:rPr>
      </w:pPr>
    </w:p>
    <w:p w:rsidR="007B4285" w:rsidRDefault="007B4285">
      <w:pPr>
        <w:spacing w:before="0" w:after="160"/>
        <w:jc w:val="left"/>
        <w:rPr>
          <w:i/>
          <w:sz w:val="18"/>
          <w:szCs w:val="18"/>
        </w:rPr>
      </w:pPr>
    </w:p>
    <w:p w:rsidR="007B4285" w:rsidRDefault="007B4285" w:rsidP="001968D6">
      <w:pPr>
        <w:pStyle w:val="Tablecell"/>
        <w:spacing w:before="40" w:after="40"/>
        <w:jc w:val="right"/>
        <w:rPr>
          <w:i/>
          <w:sz w:val="18"/>
          <w:szCs w:val="18"/>
        </w:rPr>
      </w:pPr>
    </w:p>
    <w:p w:rsidR="001968D6" w:rsidRPr="001968D6" w:rsidRDefault="001968D6" w:rsidP="001968D6">
      <w:pPr>
        <w:pStyle w:val="Tablecell"/>
        <w:spacing w:before="40" w:after="40"/>
        <w:rPr>
          <w:sz w:val="18"/>
          <w:szCs w:val="18"/>
        </w:rPr>
      </w:pPr>
    </w:p>
    <w:sectPr w:rsidR="001968D6" w:rsidRPr="001968D6" w:rsidSect="004B5E1A">
      <w:headerReference w:type="default" r:id="rId10"/>
      <w:footerReference w:type="default" r:id="rId11"/>
      <w:footerReference w:type="first" r:id="rId12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754" w:rsidRDefault="00552754" w:rsidP="00DB4BCC">
      <w:r>
        <w:separator/>
      </w:r>
    </w:p>
  </w:endnote>
  <w:endnote w:type="continuationSeparator" w:id="0">
    <w:p w:rsidR="00552754" w:rsidRDefault="00552754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393C" w:rsidRDefault="00AA393C" w:rsidP="00AA393C">
    <w:pPr>
      <w:pStyle w:val="Footer"/>
    </w:pPr>
  </w:p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AA393C" w:rsidTr="001D3D49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A393C" w:rsidRPr="00AB16AE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AA393C" w:rsidRPr="00AB16AE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ISF 815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A393C" w:rsidRPr="00AB16AE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AA393C" w:rsidRPr="00AB16AE" w:rsidRDefault="009128EF" w:rsidP="009128E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5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A393C" w:rsidRPr="00AB16AE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-1776156486"/>
          <w:placeholder>
            <w:docPart w:val="436468938898414F821F9F2483463D5A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AA393C" w:rsidRPr="00AB16AE" w:rsidRDefault="009128EF" w:rsidP="00AA393C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AA393C" w:rsidTr="001D3D49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A393C" w:rsidRPr="009F2D00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AA393C" w:rsidRPr="00AB16AE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A393C" w:rsidRDefault="00AA393C" w:rsidP="00AA393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366495431"/>
          <w:placeholder>
            <w:docPart w:val="5C42A56FFC7D474488DF21580C3A89B5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AA393C" w:rsidRPr="00AB16AE" w:rsidRDefault="009128EF" w:rsidP="00AA393C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AA393C" w:rsidTr="001D3D49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AA393C" w:rsidRPr="009F2D00" w:rsidRDefault="00AA393C" w:rsidP="00AA393C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499259458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AA393C" w:rsidRPr="00AB16AE" w:rsidRDefault="00AA393C" w:rsidP="00AA393C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AA393C" w:rsidRDefault="00AA393C" w:rsidP="00AA393C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7A4691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7A4691">
            <w:rPr>
              <w:noProof/>
              <w:sz w:val="20"/>
              <w:szCs w:val="20"/>
            </w:rPr>
            <w:t>2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540FE2" w:rsidRPr="00AA393C" w:rsidRDefault="00AA393C" w:rsidP="00AA393C">
    <w:pPr>
      <w:pStyle w:val="Footer2"/>
      <w:tabs>
        <w:tab w:val="center" w:pos="4536"/>
        <w:tab w:val="right" w:pos="9026"/>
      </w:tabs>
      <w:rPr>
        <w:i/>
        <w:sz w:val="16"/>
        <w:szCs w:val="16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>
      <w:rPr>
        <w:i/>
        <w:sz w:val="16"/>
        <w:szCs w:val="16"/>
      </w:rPr>
      <w:t>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0FE2" w:rsidRDefault="00540FE2" w:rsidP="007A1B15">
    <w:pPr>
      <w:pStyle w:val="Footer"/>
    </w:pPr>
  </w:p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7A1B15" w:rsidTr="00055FBA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AB16AE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7A1B15" w:rsidRPr="00AB16AE" w:rsidRDefault="00AA393C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ISF 815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AB16AE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7A1B15" w:rsidRPr="00AB16AE" w:rsidRDefault="009128EF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5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AB16AE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-1263149396"/>
          <w:placeholder>
            <w:docPart w:val="469E85EA27404825AA4F97B1687B3201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A1B15" w:rsidRPr="00AB16AE" w:rsidRDefault="009128EF" w:rsidP="007A1B1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7A1B15" w:rsidTr="00055FBA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9F2D00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7A1B15" w:rsidRPr="00AB16AE" w:rsidRDefault="00AA393C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398364944"/>
          <w:placeholder>
            <w:docPart w:val="8B8B42F9690E473F9A9486C865D61EF7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A1B15" w:rsidRPr="00AB16AE" w:rsidRDefault="009128EF" w:rsidP="007A1B1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7A1B15" w:rsidTr="00055FBA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9F2D00" w:rsidRDefault="007A1B15" w:rsidP="007A1B15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60819785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7A1B15" w:rsidRPr="00AB16AE" w:rsidRDefault="00AA393C" w:rsidP="007A1B15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7A1B15" w:rsidRDefault="007A1B15" w:rsidP="007A1B15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7A4691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7A4691">
            <w:rPr>
              <w:noProof/>
              <w:sz w:val="20"/>
              <w:szCs w:val="20"/>
            </w:rPr>
            <w:t>2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7A1B15" w:rsidRPr="007A1B15" w:rsidRDefault="007A1B15" w:rsidP="007A1B15">
    <w:pPr>
      <w:pStyle w:val="Footer2"/>
      <w:tabs>
        <w:tab w:val="center" w:pos="4536"/>
        <w:tab w:val="right" w:pos="9026"/>
      </w:tabs>
      <w:rPr>
        <w:i/>
        <w:sz w:val="16"/>
        <w:szCs w:val="16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>
      <w:rPr>
        <w:i/>
        <w:sz w:val="16"/>
        <w:szCs w:val="16"/>
      </w:rPr>
      <w:t>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754" w:rsidRDefault="00552754" w:rsidP="00DB4BCC">
      <w:r>
        <w:separator/>
      </w:r>
    </w:p>
  </w:footnote>
  <w:footnote w:type="continuationSeparator" w:id="0">
    <w:p w:rsidR="00552754" w:rsidRDefault="00552754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840" w:rsidRPr="003C4F8B" w:rsidRDefault="001968D6" w:rsidP="003C4F8B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Handover checklist and completion certificate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2"/>
  </w:num>
  <w:num w:numId="2">
    <w:abstractNumId w:val="3"/>
  </w:num>
  <w:num w:numId="3">
    <w:abstractNumId w:val="2"/>
  </w:num>
  <w:num w:numId="4">
    <w:abstractNumId w:val="11"/>
  </w:num>
  <w:num w:numId="5">
    <w:abstractNumId w:val="16"/>
  </w:num>
  <w:num w:numId="6">
    <w:abstractNumId w:val="17"/>
  </w:num>
  <w:num w:numId="7">
    <w:abstractNumId w:val="8"/>
  </w:num>
  <w:num w:numId="8">
    <w:abstractNumId w:val="10"/>
  </w:num>
  <w:num w:numId="9">
    <w:abstractNumId w:val="0"/>
  </w:num>
  <w:num w:numId="10">
    <w:abstractNumId w:val="21"/>
  </w:num>
  <w:num w:numId="11">
    <w:abstractNumId w:val="18"/>
  </w:num>
  <w:num w:numId="12">
    <w:abstractNumId w:val="12"/>
  </w:num>
  <w:num w:numId="13">
    <w:abstractNumId w:val="18"/>
    <w:lvlOverride w:ilvl="0">
      <w:startOverride w:val="1"/>
    </w:lvlOverride>
  </w:num>
  <w:num w:numId="14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3"/>
  </w:num>
  <w:num w:numId="16">
    <w:abstractNumId w:val="15"/>
  </w:num>
  <w:num w:numId="17">
    <w:abstractNumId w:val="1"/>
  </w:num>
  <w:num w:numId="18">
    <w:abstractNumId w:val="7"/>
  </w:num>
  <w:num w:numId="19">
    <w:abstractNumId w:val="20"/>
  </w:num>
  <w:num w:numId="20">
    <w:abstractNumId w:val="9"/>
  </w:num>
  <w:num w:numId="21">
    <w:abstractNumId w:val="5"/>
  </w:num>
  <w:num w:numId="22">
    <w:abstractNumId w:val="4"/>
  </w:num>
  <w:num w:numId="23">
    <w:abstractNumId w:val="6"/>
  </w:num>
  <w:num w:numId="24">
    <w:abstractNumId w:val="14"/>
  </w:num>
  <w:num w:numId="25">
    <w:abstractNumId w:val="19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attachedTemplate r:id="rId1"/>
  <w:documentProtection w:edit="forms" w:enforcement="1" w:cryptProviderType="rsaAES" w:cryptAlgorithmClass="hash" w:cryptAlgorithmType="typeAny" w:cryptAlgorithmSid="14" w:cryptSpinCount="100000" w:hash="c9Fdy6TtK6VcGT4V7mm9jR1XweBS/cLJCfYEAmC1r3JgkGwSZce0QniTnEuIF3COse9Jrr44IHh6AkznO7RC6w==" w:salt="wx1Y5cV22quCVuu5CQa1qg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A9B"/>
    <w:rsid w:val="00025794"/>
    <w:rsid w:val="0003072C"/>
    <w:rsid w:val="00062CA5"/>
    <w:rsid w:val="00090254"/>
    <w:rsid w:val="000A74A1"/>
    <w:rsid w:val="000D00DA"/>
    <w:rsid w:val="000F1261"/>
    <w:rsid w:val="00154370"/>
    <w:rsid w:val="001968D6"/>
    <w:rsid w:val="001B4168"/>
    <w:rsid w:val="001D389E"/>
    <w:rsid w:val="001F4094"/>
    <w:rsid w:val="001F7939"/>
    <w:rsid w:val="002358E3"/>
    <w:rsid w:val="00236C35"/>
    <w:rsid w:val="00254CE7"/>
    <w:rsid w:val="0028691C"/>
    <w:rsid w:val="00295E24"/>
    <w:rsid w:val="002973E0"/>
    <w:rsid w:val="002B686A"/>
    <w:rsid w:val="002D34E1"/>
    <w:rsid w:val="0030246F"/>
    <w:rsid w:val="0031620F"/>
    <w:rsid w:val="003275C0"/>
    <w:rsid w:val="00376C84"/>
    <w:rsid w:val="00384748"/>
    <w:rsid w:val="00384FCA"/>
    <w:rsid w:val="003A5655"/>
    <w:rsid w:val="003B3232"/>
    <w:rsid w:val="003C462E"/>
    <w:rsid w:val="003C4F8B"/>
    <w:rsid w:val="003C5431"/>
    <w:rsid w:val="003D5D19"/>
    <w:rsid w:val="003E0ACB"/>
    <w:rsid w:val="003E703A"/>
    <w:rsid w:val="004318AB"/>
    <w:rsid w:val="00434625"/>
    <w:rsid w:val="004347F4"/>
    <w:rsid w:val="004408F2"/>
    <w:rsid w:val="004B5E1A"/>
    <w:rsid w:val="004C3F61"/>
    <w:rsid w:val="004C5E21"/>
    <w:rsid w:val="004C635C"/>
    <w:rsid w:val="004D31D3"/>
    <w:rsid w:val="004D47C2"/>
    <w:rsid w:val="004D693C"/>
    <w:rsid w:val="004F45E5"/>
    <w:rsid w:val="00503C2D"/>
    <w:rsid w:val="00527B9D"/>
    <w:rsid w:val="00540FE2"/>
    <w:rsid w:val="00552754"/>
    <w:rsid w:val="005527BE"/>
    <w:rsid w:val="005711F0"/>
    <w:rsid w:val="00572FC3"/>
    <w:rsid w:val="005B0E4F"/>
    <w:rsid w:val="005C3D93"/>
    <w:rsid w:val="005D75E0"/>
    <w:rsid w:val="005F2BF0"/>
    <w:rsid w:val="00601D44"/>
    <w:rsid w:val="0060753B"/>
    <w:rsid w:val="00635103"/>
    <w:rsid w:val="00636D56"/>
    <w:rsid w:val="0065747D"/>
    <w:rsid w:val="00666398"/>
    <w:rsid w:val="0066762D"/>
    <w:rsid w:val="0067423D"/>
    <w:rsid w:val="006A1511"/>
    <w:rsid w:val="006D64D9"/>
    <w:rsid w:val="006E0B14"/>
    <w:rsid w:val="006E3106"/>
    <w:rsid w:val="006F1940"/>
    <w:rsid w:val="006F2789"/>
    <w:rsid w:val="00730BD0"/>
    <w:rsid w:val="00734474"/>
    <w:rsid w:val="007533C1"/>
    <w:rsid w:val="00762A43"/>
    <w:rsid w:val="00765171"/>
    <w:rsid w:val="00782327"/>
    <w:rsid w:val="0078275D"/>
    <w:rsid w:val="0079799D"/>
    <w:rsid w:val="007A1B15"/>
    <w:rsid w:val="007A30D7"/>
    <w:rsid w:val="007A4691"/>
    <w:rsid w:val="007B4285"/>
    <w:rsid w:val="007C6481"/>
    <w:rsid w:val="007D4840"/>
    <w:rsid w:val="007E4396"/>
    <w:rsid w:val="007E46C0"/>
    <w:rsid w:val="007F0417"/>
    <w:rsid w:val="007F3E2A"/>
    <w:rsid w:val="00815B40"/>
    <w:rsid w:val="00821369"/>
    <w:rsid w:val="00822075"/>
    <w:rsid w:val="00836950"/>
    <w:rsid w:val="00850517"/>
    <w:rsid w:val="00867026"/>
    <w:rsid w:val="00870879"/>
    <w:rsid w:val="008B6A3D"/>
    <w:rsid w:val="008B7DF4"/>
    <w:rsid w:val="008D19F7"/>
    <w:rsid w:val="008E05E0"/>
    <w:rsid w:val="008F6FCC"/>
    <w:rsid w:val="00904E36"/>
    <w:rsid w:val="009128EF"/>
    <w:rsid w:val="0093683B"/>
    <w:rsid w:val="00942E6F"/>
    <w:rsid w:val="00962950"/>
    <w:rsid w:val="00981738"/>
    <w:rsid w:val="00983F37"/>
    <w:rsid w:val="00995FD9"/>
    <w:rsid w:val="009F52B5"/>
    <w:rsid w:val="00A14A9B"/>
    <w:rsid w:val="00A15268"/>
    <w:rsid w:val="00A3138F"/>
    <w:rsid w:val="00A34B35"/>
    <w:rsid w:val="00A458B0"/>
    <w:rsid w:val="00A51492"/>
    <w:rsid w:val="00A55762"/>
    <w:rsid w:val="00AA1A28"/>
    <w:rsid w:val="00AA393C"/>
    <w:rsid w:val="00AD2889"/>
    <w:rsid w:val="00AF3210"/>
    <w:rsid w:val="00B1012B"/>
    <w:rsid w:val="00B25253"/>
    <w:rsid w:val="00B268D7"/>
    <w:rsid w:val="00B5468B"/>
    <w:rsid w:val="00B710E6"/>
    <w:rsid w:val="00BA757B"/>
    <w:rsid w:val="00BC08CF"/>
    <w:rsid w:val="00BC5EB3"/>
    <w:rsid w:val="00C26749"/>
    <w:rsid w:val="00C36DA2"/>
    <w:rsid w:val="00C375EB"/>
    <w:rsid w:val="00C45AF1"/>
    <w:rsid w:val="00C802B8"/>
    <w:rsid w:val="00CC70A8"/>
    <w:rsid w:val="00CE0C46"/>
    <w:rsid w:val="00D30B75"/>
    <w:rsid w:val="00D34A94"/>
    <w:rsid w:val="00D43651"/>
    <w:rsid w:val="00D45818"/>
    <w:rsid w:val="00D67609"/>
    <w:rsid w:val="00D80346"/>
    <w:rsid w:val="00D81DBA"/>
    <w:rsid w:val="00D91F9F"/>
    <w:rsid w:val="00DB2E22"/>
    <w:rsid w:val="00DB34B4"/>
    <w:rsid w:val="00DB4BCC"/>
    <w:rsid w:val="00DC6BA3"/>
    <w:rsid w:val="00DD46CD"/>
    <w:rsid w:val="00E01897"/>
    <w:rsid w:val="00E02FD5"/>
    <w:rsid w:val="00E077E7"/>
    <w:rsid w:val="00E1126A"/>
    <w:rsid w:val="00E13736"/>
    <w:rsid w:val="00E2104F"/>
    <w:rsid w:val="00E24655"/>
    <w:rsid w:val="00E25F42"/>
    <w:rsid w:val="00E52F91"/>
    <w:rsid w:val="00E62F67"/>
    <w:rsid w:val="00E744BE"/>
    <w:rsid w:val="00E86241"/>
    <w:rsid w:val="00EA390A"/>
    <w:rsid w:val="00EC6BF8"/>
    <w:rsid w:val="00ED4EFA"/>
    <w:rsid w:val="00F064D9"/>
    <w:rsid w:val="00F2700A"/>
    <w:rsid w:val="00F47ED3"/>
    <w:rsid w:val="00F67231"/>
    <w:rsid w:val="00F74805"/>
    <w:rsid w:val="00F77F13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ACF354"/>
  <w15:chartTrackingRefBased/>
  <w15:docId w15:val="{8104DD45-8180-4F39-8DC2-A60FFA87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Column2"/>
    <w:qFormat/>
    <w:rsid w:val="00836950"/>
    <w:rPr>
      <w:color w:val="FFFFFF" w:themeColor="background1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34625"/>
    <w:pPr>
      <w:spacing w:before="60" w:after="60" w:line="240" w:lineRule="auto"/>
    </w:pPr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434625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itleintable">
    <w:name w:val="Title (in table)"/>
    <w:basedOn w:val="Tabletitle"/>
    <w:qFormat/>
    <w:rsid w:val="00962950"/>
    <w:pPr>
      <w:spacing w:before="100" w:line="240" w:lineRule="auto"/>
    </w:pPr>
    <w:rPr>
      <w:color w:val="FFFFFF" w:themeColor="background1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C36D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6D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6D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D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D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Portrai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36468938898414F821F9F2483463D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19C10C-314A-4B41-B88B-D82E94076578}"/>
      </w:docPartPr>
      <w:docPartBody>
        <w:p w:rsidR="00E54A76" w:rsidRDefault="00E54A76" w:rsidP="00E54A76">
          <w:pPr>
            <w:pStyle w:val="436468938898414F821F9F2483463D5A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5C42A56FFC7D474488DF21580C3A89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8F7D02-C722-4E49-B96E-9049F9F2F0A7}"/>
      </w:docPartPr>
      <w:docPartBody>
        <w:p w:rsidR="00E54A76" w:rsidRDefault="00E54A76" w:rsidP="00E54A76">
          <w:pPr>
            <w:pStyle w:val="5C42A56FFC7D474488DF21580C3A89B5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469E85EA27404825AA4F97B1687B3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EFB17-3C4D-4F45-B4EE-BC0352501B48}"/>
      </w:docPartPr>
      <w:docPartBody>
        <w:p w:rsidR="00E54A76" w:rsidRDefault="00E54A76" w:rsidP="00E54A76">
          <w:pPr>
            <w:pStyle w:val="469E85EA27404825AA4F97B1687B3201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8B8B42F9690E473F9A9486C865D61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46C2E-E4BD-4405-AB4B-7096837BF843}"/>
      </w:docPartPr>
      <w:docPartBody>
        <w:p w:rsidR="00E54A76" w:rsidRDefault="00E54A76" w:rsidP="00E54A76">
          <w:pPr>
            <w:pStyle w:val="8B8B42F9690E473F9A9486C865D61EF7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9BC6F182A9FB46259488CD64A4115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29DB29-BA5D-43BC-96EC-4274C18AD45D}"/>
      </w:docPartPr>
      <w:docPartBody>
        <w:p w:rsidR="00E54A76" w:rsidRDefault="00E54A76" w:rsidP="00E54A76">
          <w:pPr>
            <w:pStyle w:val="9BC6F182A9FB46259488CD64A41151376"/>
          </w:pPr>
          <w:r>
            <w:rPr>
              <w:rStyle w:val="PlaceholderText"/>
              <w:sz w:val="36"/>
              <w:szCs w:val="36"/>
            </w:rPr>
            <w:t>Insert name of your company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BBB"/>
    <w:rsid w:val="0035665D"/>
    <w:rsid w:val="004440E5"/>
    <w:rsid w:val="00C30BBB"/>
    <w:rsid w:val="00E5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54A76"/>
    <w:rPr>
      <w:color w:val="808080"/>
    </w:rPr>
  </w:style>
  <w:style w:type="paragraph" w:customStyle="1" w:styleId="83BD841C394F4BB1B3C4FE282D50B9BE">
    <w:name w:val="83BD841C394F4BB1B3C4FE282D50B9BE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436468938898414F821F9F2483463D5A">
    <w:name w:val="436468938898414F821F9F2483463D5A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">
    <w:name w:val="5C42A56FFC7D474488DF21580C3A89B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">
    <w:name w:val="469E85EA27404825AA4F97B1687B320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">
    <w:name w:val="8B8B42F9690E473F9A9486C865D61EF7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048CA875B43542629820C0CF673A24FC">
    <w:name w:val="048CA875B43542629820C0CF673A24FC"/>
    <w:rsid w:val="00C30BBB"/>
  </w:style>
  <w:style w:type="paragraph" w:customStyle="1" w:styleId="9BC6F182A9FB46259488CD64A4115137">
    <w:name w:val="9BC6F182A9FB46259488CD64A4115137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436468938898414F821F9F2483463D5A1">
    <w:name w:val="436468938898414F821F9F2483463D5A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1">
    <w:name w:val="5C42A56FFC7D474488DF21580C3A89B5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1">
    <w:name w:val="469E85EA27404825AA4F97B1687B3201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1">
    <w:name w:val="8B8B42F9690E473F9A9486C865D61EF7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1">
    <w:name w:val="9BC6F182A9FB46259488CD64A41151371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">
    <w:name w:val="0A271ACE7C8F4BC38714F9C6EB08EC2A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2">
    <w:name w:val="436468938898414F821F9F2483463D5A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2">
    <w:name w:val="5C42A56FFC7D474488DF21580C3A89B5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2">
    <w:name w:val="469E85EA27404825AA4F97B1687B3201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2">
    <w:name w:val="8B8B42F9690E473F9A9486C865D61EF7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2">
    <w:name w:val="9BC6F182A9FB46259488CD64A41151372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1">
    <w:name w:val="0A271ACE7C8F4BC38714F9C6EB08EC2A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">
    <w:name w:val="485F9C34119045D5AD206AA12A51B3FB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3">
    <w:name w:val="436468938898414F821F9F2483463D5A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3">
    <w:name w:val="5C42A56FFC7D474488DF21580C3A89B5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3">
    <w:name w:val="469E85EA27404825AA4F97B1687B3201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3">
    <w:name w:val="8B8B42F9690E473F9A9486C865D61EF7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3">
    <w:name w:val="9BC6F182A9FB46259488CD64A41151373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2">
    <w:name w:val="0A271ACE7C8F4BC38714F9C6EB08EC2A2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1">
    <w:name w:val="485F9C34119045D5AD206AA12A51B3FB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4">
    <w:name w:val="436468938898414F821F9F2483463D5A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4">
    <w:name w:val="5C42A56FFC7D474488DF21580C3A89B5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4">
    <w:name w:val="469E85EA27404825AA4F97B1687B3201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4">
    <w:name w:val="8B8B42F9690E473F9A9486C865D61EF7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4">
    <w:name w:val="9BC6F182A9FB46259488CD64A41151374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3">
    <w:name w:val="0A271ACE7C8F4BC38714F9C6EB08EC2A3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2">
    <w:name w:val="485F9C34119045D5AD206AA12A51B3FB2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5">
    <w:name w:val="436468938898414F821F9F2483463D5A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5">
    <w:name w:val="5C42A56FFC7D474488DF21580C3A89B5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5">
    <w:name w:val="469E85EA27404825AA4F97B1687B3201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5">
    <w:name w:val="8B8B42F9690E473F9A9486C865D61EF7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FEA2A90C3CB443E9ADFEF14AA26C0D8">
    <w:name w:val="4FEA2A90C3CB443E9ADFEF14AA26C0D8"/>
    <w:rsid w:val="00C30BBB"/>
  </w:style>
  <w:style w:type="paragraph" w:customStyle="1" w:styleId="6E783B6C845545D4A3002AA67FC3D91E">
    <w:name w:val="6E783B6C845545D4A3002AA67FC3D91E"/>
    <w:rsid w:val="00C30BBB"/>
  </w:style>
  <w:style w:type="paragraph" w:customStyle="1" w:styleId="A27ADA50093A4D7BA27E1BE7EB94B554">
    <w:name w:val="A27ADA50093A4D7BA27E1BE7EB94B554"/>
    <w:rsid w:val="00C30BBB"/>
  </w:style>
  <w:style w:type="paragraph" w:customStyle="1" w:styleId="2E9F1512CB5A430BAD7C4C9C165A413E">
    <w:name w:val="2E9F1512CB5A430BAD7C4C9C165A413E"/>
    <w:rsid w:val="00C30BBB"/>
  </w:style>
  <w:style w:type="paragraph" w:customStyle="1" w:styleId="88D5BA8817AD4F209CA68D7C9F361628">
    <w:name w:val="88D5BA8817AD4F209CA68D7C9F361628"/>
    <w:rsid w:val="00C30BBB"/>
  </w:style>
  <w:style w:type="paragraph" w:customStyle="1" w:styleId="3B7D8EA030E540B7A14B90A672C7C3E7">
    <w:name w:val="3B7D8EA030E540B7A14B90A672C7C3E7"/>
    <w:rsid w:val="00C30BBB"/>
  </w:style>
  <w:style w:type="paragraph" w:customStyle="1" w:styleId="BBF570BE9CB54844A06CC9148D82CB41">
    <w:name w:val="BBF570BE9CB54844A06CC9148D82CB41"/>
    <w:rsid w:val="00C30BBB"/>
  </w:style>
  <w:style w:type="paragraph" w:customStyle="1" w:styleId="1360460B551147FC85CC23789E477B60">
    <w:name w:val="1360460B551147FC85CC23789E477B60"/>
    <w:rsid w:val="00C30BBB"/>
  </w:style>
  <w:style w:type="paragraph" w:customStyle="1" w:styleId="345113A367F243FB8F8F3EA4A3BB2C99">
    <w:name w:val="345113A367F243FB8F8F3EA4A3BB2C99"/>
    <w:rsid w:val="00C30BBB"/>
  </w:style>
  <w:style w:type="paragraph" w:customStyle="1" w:styleId="853F7EB1F22B4704897A4BF6BAFC7F9D">
    <w:name w:val="853F7EB1F22B4704897A4BF6BAFC7F9D"/>
    <w:rsid w:val="00C30BBB"/>
  </w:style>
  <w:style w:type="paragraph" w:customStyle="1" w:styleId="6B3489E49C014ECEACC7797E28798802">
    <w:name w:val="6B3489E49C014ECEACC7797E28798802"/>
    <w:rsid w:val="00C30BBB"/>
  </w:style>
  <w:style w:type="paragraph" w:customStyle="1" w:styleId="6E35CC86F475475199CD747184B40634">
    <w:name w:val="6E35CC86F475475199CD747184B40634"/>
    <w:rsid w:val="00C30BBB"/>
  </w:style>
  <w:style w:type="paragraph" w:customStyle="1" w:styleId="D5ADDE71A9094288A2A878B9D5997B95">
    <w:name w:val="D5ADDE71A9094288A2A878B9D5997B95"/>
    <w:rsid w:val="00C30BBB"/>
  </w:style>
  <w:style w:type="paragraph" w:customStyle="1" w:styleId="EE4C493E43DF4DB9AA24B3CB59E04BC3">
    <w:name w:val="EE4C493E43DF4DB9AA24B3CB59E04BC3"/>
    <w:rsid w:val="00C30BBB"/>
  </w:style>
  <w:style w:type="paragraph" w:customStyle="1" w:styleId="9BC6F182A9FB46259488CD64A41151375">
    <w:name w:val="9BC6F182A9FB46259488CD64A41151375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4">
    <w:name w:val="0A271ACE7C8F4BC38714F9C6EB08EC2A4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3">
    <w:name w:val="485F9C34119045D5AD206AA12A51B3FB3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FEA2A90C3CB443E9ADFEF14AA26C0D81">
    <w:name w:val="4FEA2A90C3CB443E9ADFEF14AA26C0D8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E783B6C845545D4A3002AA67FC3D91E1">
    <w:name w:val="6E783B6C845545D4A3002AA67FC3D91E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27ADA50093A4D7BA27E1BE7EB94B5541">
    <w:name w:val="A27ADA50093A4D7BA27E1BE7EB94B554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E9F1512CB5A430BAD7C4C9C165A413E1">
    <w:name w:val="2E9F1512CB5A430BAD7C4C9C165A413E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8D5BA8817AD4F209CA68D7C9F3616281">
    <w:name w:val="88D5BA8817AD4F209CA68D7C9F361628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B7D8EA030E540B7A14B90A672C7C3E71">
    <w:name w:val="3B7D8EA030E540B7A14B90A672C7C3E7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BF570BE9CB54844A06CC9148D82CB411">
    <w:name w:val="BBF570BE9CB54844A06CC9148D82CB41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60460B551147FC85CC23789E477B601">
    <w:name w:val="1360460B551147FC85CC23789E477B60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45113A367F243FB8F8F3EA4A3BB2C991">
    <w:name w:val="345113A367F243FB8F8F3EA4A3BB2C99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53F7EB1F22B4704897A4BF6BAFC7F9D1">
    <w:name w:val="853F7EB1F22B4704897A4BF6BAFC7F9D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B3489E49C014ECEACC7797E287988021">
    <w:name w:val="6B3489E49C014ECEACC7797E28798802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A82052776B247B79042719AE0248758">
    <w:name w:val="EA82052776B247B79042719AE0248758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6">
    <w:name w:val="436468938898414F821F9F2483463D5A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6">
    <w:name w:val="5C42A56FFC7D474488DF21580C3A89B5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6">
    <w:name w:val="469E85EA27404825AA4F97B1687B3201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6">
    <w:name w:val="8B8B42F9690E473F9A9486C865D61EF7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A5FFF988DC047DAB21376146456718F">
    <w:name w:val="9A5FFF988DC047DAB21376146456718F"/>
    <w:rsid w:val="00C30BBB"/>
  </w:style>
  <w:style w:type="paragraph" w:customStyle="1" w:styleId="9BC6F182A9FB46259488CD64A41151376">
    <w:name w:val="9BC6F182A9FB46259488CD64A41151376"/>
    <w:rsid w:val="00E54A76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5">
    <w:name w:val="0A271ACE7C8F4BC38714F9C6EB08EC2A5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4">
    <w:name w:val="485F9C34119045D5AD206AA12A51B3FB4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FEA2A90C3CB443E9ADFEF14AA26C0D82">
    <w:name w:val="4FEA2A90C3CB443E9ADFEF14AA26C0D8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E783B6C845545D4A3002AA67FC3D91E2">
    <w:name w:val="6E783B6C845545D4A3002AA67FC3D91E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27ADA50093A4D7BA27E1BE7EB94B5542">
    <w:name w:val="A27ADA50093A4D7BA27E1BE7EB94B554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E9F1512CB5A430BAD7C4C9C165A413E2">
    <w:name w:val="2E9F1512CB5A430BAD7C4C9C165A413E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8D5BA8817AD4F209CA68D7C9F3616282">
    <w:name w:val="88D5BA8817AD4F209CA68D7C9F361628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B7D8EA030E540B7A14B90A672C7C3E72">
    <w:name w:val="3B7D8EA030E540B7A14B90A672C7C3E7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BF570BE9CB54844A06CC9148D82CB412">
    <w:name w:val="BBF570BE9CB54844A06CC9148D82CB41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60460B551147FC85CC23789E477B602">
    <w:name w:val="1360460B551147FC85CC23789E477B60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45113A367F243FB8F8F3EA4A3BB2C992">
    <w:name w:val="345113A367F243FB8F8F3EA4A3BB2C99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53F7EB1F22B4704897A4BF6BAFC7F9D2">
    <w:name w:val="853F7EB1F22B4704897A4BF6BAFC7F9D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B3489E49C014ECEACC7797E287988022">
    <w:name w:val="6B3489E49C014ECEACC7797E28798802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A82052776B247B79042719AE02487581">
    <w:name w:val="EA82052776B247B79042719AE02487581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A5FFF988DC047DAB21376146456718F1">
    <w:name w:val="9A5FFF988DC047DAB21376146456718F1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7">
    <w:name w:val="436468938898414F821F9F2483463D5A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7">
    <w:name w:val="5C42A56FFC7D474488DF21580C3A89B5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7">
    <w:name w:val="469E85EA27404825AA4F97B1687B3201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7">
    <w:name w:val="8B8B42F9690E473F9A9486C865D61EF7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DBED635426241178DBA9E397DB3191E">
    <w:name w:val="5DBED635426241178DBA9E397DB3191E"/>
    <w:rsid w:val="00E54A76"/>
  </w:style>
  <w:style w:type="paragraph" w:customStyle="1" w:styleId="AA291DCCBE5D4FD192A9E7E4729D2022">
    <w:name w:val="AA291DCCBE5D4FD192A9E7E4729D2022"/>
    <w:rsid w:val="00E54A76"/>
  </w:style>
  <w:style w:type="paragraph" w:customStyle="1" w:styleId="AEFA0FA81D7D43D0AF85CAC5DBA97E7D">
    <w:name w:val="AEFA0FA81D7D43D0AF85CAC5DBA97E7D"/>
    <w:rsid w:val="00E54A76"/>
  </w:style>
  <w:style w:type="paragraph" w:customStyle="1" w:styleId="86E85E3D50084DECB931561C5D815140">
    <w:name w:val="86E85E3D50084DECB931561C5D815140"/>
    <w:rsid w:val="00E54A76"/>
  </w:style>
  <w:style w:type="paragraph" w:customStyle="1" w:styleId="8FBFF23E067040A6ACE41CEAA737F373">
    <w:name w:val="8FBFF23E067040A6ACE41CEAA737F373"/>
    <w:rsid w:val="00E54A76"/>
  </w:style>
  <w:style w:type="paragraph" w:customStyle="1" w:styleId="1DF62EDFEE6E4D8DBAC539B46A77987B">
    <w:name w:val="1DF62EDFEE6E4D8DBAC539B46A77987B"/>
    <w:rsid w:val="00E54A76"/>
  </w:style>
  <w:style w:type="paragraph" w:customStyle="1" w:styleId="4F97A9DDF0ED4B1EBD834B737E68D8BD">
    <w:name w:val="4F97A9DDF0ED4B1EBD834B737E68D8BD"/>
    <w:rsid w:val="00E54A76"/>
  </w:style>
  <w:style w:type="paragraph" w:customStyle="1" w:styleId="8508297BEA934CF783CBF690DD0DB273">
    <w:name w:val="8508297BEA934CF783CBF690DD0DB273"/>
    <w:rsid w:val="00E54A76"/>
  </w:style>
  <w:style w:type="paragraph" w:customStyle="1" w:styleId="DCE22616A609486584FED3E828F10146">
    <w:name w:val="DCE22616A609486584FED3E828F10146"/>
    <w:rsid w:val="00E54A76"/>
  </w:style>
  <w:style w:type="paragraph" w:customStyle="1" w:styleId="DCBF440C1DC845B78FE17CC835087176">
    <w:name w:val="DCBF440C1DC845B78FE17CC835087176"/>
    <w:rsid w:val="00E54A76"/>
  </w:style>
  <w:style w:type="paragraph" w:customStyle="1" w:styleId="9E622374F4C14DC4871935787340AB3D">
    <w:name w:val="9E622374F4C14DC4871935787340AB3D"/>
    <w:rsid w:val="00E54A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FFB66E-CB82-44BB-B976-BA51BDDAD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Portrait</Template>
  <TotalTime>14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3</cp:revision>
  <cp:lastPrinted>2019-12-05T09:42:00Z</cp:lastPrinted>
  <dcterms:created xsi:type="dcterms:W3CDTF">2019-12-09T08:46:00Z</dcterms:created>
  <dcterms:modified xsi:type="dcterms:W3CDTF">2019-12-10T09:51:00Z</dcterms:modified>
  <cp:category/>
</cp:coreProperties>
</file>