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1820"/>
        <w:gridCol w:w="1719"/>
        <w:gridCol w:w="101"/>
        <w:gridCol w:w="1820"/>
        <w:gridCol w:w="1820"/>
        <w:gridCol w:w="1820"/>
        <w:gridCol w:w="1527"/>
        <w:gridCol w:w="293"/>
        <w:gridCol w:w="1820"/>
        <w:gridCol w:w="1820"/>
      </w:tblGrid>
      <w:tr w:rsidR="00344A20" w:rsidTr="00344A20">
        <w:sdt>
          <w:sdtPr>
            <w:rPr>
              <w:color w:val="auto"/>
              <w:sz w:val="36"/>
              <w:szCs w:val="36"/>
            </w:rPr>
            <w:id w:val="1921289626"/>
            <w:placeholder>
              <w:docPart w:val="5B0AC5B54F6940FCBD01B6E931F5828D"/>
            </w:placeholder>
            <w:showingPlcHdr/>
          </w:sdtPr>
          <w:sdtEndPr/>
          <w:sdtContent>
            <w:tc>
              <w:tcPr>
                <w:tcW w:w="14560" w:type="dxa"/>
                <w:gridSpan w:val="10"/>
                <w:shd w:val="clear" w:color="auto" w:fill="auto"/>
              </w:tcPr>
              <w:p w:rsidR="00344A20" w:rsidRPr="00344A20" w:rsidRDefault="00344A20" w:rsidP="00344A20">
                <w:pPr>
                  <w:pStyle w:val="Column1"/>
                  <w:rPr>
                    <w:color w:val="auto"/>
                    <w:sz w:val="36"/>
                    <w:szCs w:val="36"/>
                  </w:rPr>
                </w:pPr>
                <w:r>
                  <w:rPr>
                    <w:rStyle w:val="PlaceholderText"/>
                    <w:sz w:val="36"/>
                    <w:szCs w:val="36"/>
                  </w:rPr>
                  <w:t>Insert name of your company here</w:t>
                </w:r>
              </w:p>
            </w:tc>
          </w:sdtContent>
        </w:sdt>
      </w:tr>
      <w:tr w:rsidR="00FD0C6D" w:rsidTr="00344A20">
        <w:tc>
          <w:tcPr>
            <w:tcW w:w="14560" w:type="dxa"/>
            <w:gridSpan w:val="10"/>
            <w:shd w:val="clear" w:color="auto" w:fill="1F4E79" w:themeFill="accent1" w:themeFillShade="80"/>
          </w:tcPr>
          <w:p w:rsidR="00FD0C6D" w:rsidRPr="00FD0C6D" w:rsidRDefault="00D64AF5" w:rsidP="00FD0C6D">
            <w:pPr>
              <w:pStyle w:val="Column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Test meter comparison record</w:t>
            </w:r>
          </w:p>
        </w:tc>
      </w:tr>
      <w:tr w:rsidR="00D64AF5" w:rsidTr="006E0CED">
        <w:tc>
          <w:tcPr>
            <w:tcW w:w="14560" w:type="dxa"/>
            <w:gridSpan w:val="10"/>
            <w:shd w:val="clear" w:color="auto" w:fill="auto"/>
            <w:vAlign w:val="bottom"/>
          </w:tcPr>
          <w:p w:rsidR="00D64AF5" w:rsidRPr="00D64AF5" w:rsidRDefault="00D64AF5" w:rsidP="00D64AF5">
            <w:pPr>
              <w:spacing w:before="0" w:after="0"/>
              <w:jc w:val="center"/>
            </w:pPr>
            <w:r w:rsidRPr="00D64AF5">
              <w:t>This form is to use to check on the suitability of calibration when it is not a requirement to send meters away for full calibration</w:t>
            </w:r>
          </w:p>
        </w:tc>
      </w:tr>
      <w:tr w:rsidR="00D64AF5" w:rsidTr="006E0CED">
        <w:tc>
          <w:tcPr>
            <w:tcW w:w="14560" w:type="dxa"/>
            <w:gridSpan w:val="10"/>
            <w:shd w:val="clear" w:color="auto" w:fill="auto"/>
            <w:vAlign w:val="bottom"/>
          </w:tcPr>
          <w:p w:rsidR="00D64AF5" w:rsidRPr="00D64AF5" w:rsidRDefault="00D64AF5" w:rsidP="00D64AF5">
            <w:pPr>
              <w:spacing w:before="0" w:after="0"/>
              <w:jc w:val="center"/>
            </w:pPr>
            <w:r w:rsidRPr="00D64AF5">
              <w:t>This form may be used when there is a calibrated master meter for comparison or where there are three meters or more for cross-reference</w:t>
            </w:r>
          </w:p>
        </w:tc>
      </w:tr>
      <w:tr w:rsidR="00D64AF5" w:rsidTr="00D64AF5">
        <w:tc>
          <w:tcPr>
            <w:tcW w:w="3640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:rsidR="00D64AF5" w:rsidRPr="00D64AF5" w:rsidRDefault="00D64AF5" w:rsidP="00D64AF5">
            <w:pPr>
              <w:spacing w:before="0"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Meter number 1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Meter number 2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Meter number 3</w:t>
            </w:r>
          </w:p>
        </w:tc>
        <w:tc>
          <w:tcPr>
            <w:tcW w:w="1820" w:type="dxa"/>
            <w:gridSpan w:val="2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Meter number 4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Meter number 5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Meter number 6</w:t>
            </w:r>
          </w:p>
        </w:tc>
      </w:tr>
      <w:tr w:rsidR="00D64AF5" w:rsidTr="006E0CED">
        <w:tc>
          <w:tcPr>
            <w:tcW w:w="3640" w:type="dxa"/>
            <w:gridSpan w:val="3"/>
            <w:shd w:val="clear" w:color="auto" w:fill="D9D9D9" w:themeFill="background1" w:themeFillShade="D9"/>
            <w:vAlign w:val="center"/>
          </w:tcPr>
          <w:p w:rsidR="00D64AF5" w:rsidRPr="006E0CED" w:rsidRDefault="00D64AF5" w:rsidP="006E0CED">
            <w:pPr>
              <w:pStyle w:val="Tablecell"/>
              <w:spacing w:before="20" w:after="20"/>
              <w:jc w:val="right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Serial No of meter</w:t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D64AF5" w:rsidRPr="006E0CED" w:rsidRDefault="006E0CED" w:rsidP="008949DF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D64AF5" w:rsidRPr="006E0CED" w:rsidRDefault="006E0CED" w:rsidP="008949DF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D64AF5" w:rsidRPr="006E0CED" w:rsidRDefault="006E0CED" w:rsidP="008949DF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D64AF5" w:rsidRPr="006E0CED" w:rsidRDefault="006E0CED" w:rsidP="008949DF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D64AF5" w:rsidRPr="006E0CED" w:rsidRDefault="006E0CED" w:rsidP="008949DF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D64AF5" w:rsidRPr="006E0CED" w:rsidRDefault="006E0CED" w:rsidP="008949DF">
            <w:pPr>
              <w:pStyle w:val="Tablecell"/>
              <w:spacing w:before="0" w:after="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D64AF5" w:rsidTr="00D64AF5">
        <w:tc>
          <w:tcPr>
            <w:tcW w:w="1820" w:type="dxa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Range</w:t>
            </w:r>
          </w:p>
        </w:tc>
        <w:tc>
          <w:tcPr>
            <w:tcW w:w="1820" w:type="dxa"/>
            <w:gridSpan w:val="2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Sample value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Found to read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Found to read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Found to read</w:t>
            </w:r>
          </w:p>
        </w:tc>
        <w:tc>
          <w:tcPr>
            <w:tcW w:w="1820" w:type="dxa"/>
            <w:gridSpan w:val="2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Found to read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Found to read</w:t>
            </w:r>
          </w:p>
        </w:tc>
        <w:tc>
          <w:tcPr>
            <w:tcW w:w="1820" w:type="dxa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Found to read</w:t>
            </w:r>
          </w:p>
        </w:tc>
      </w:tr>
      <w:tr w:rsidR="00D64AF5" w:rsidTr="00D64AF5">
        <w:tc>
          <w:tcPr>
            <w:tcW w:w="14560" w:type="dxa"/>
            <w:gridSpan w:val="10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Voltage</w:t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30</w:t>
            </w:r>
            <w:r>
              <w:rPr>
                <w:sz w:val="18"/>
                <w:szCs w:val="18"/>
              </w:rPr>
              <w:t>V</w:t>
            </w:r>
            <w:r w:rsidRPr="00D64AF5">
              <w:rPr>
                <w:sz w:val="18"/>
                <w:szCs w:val="18"/>
              </w:rPr>
              <w:t xml:space="preserve"> DC</w:t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 to 30V</w:t>
            </w:r>
            <w:r w:rsidRPr="00D64AF5">
              <w:rPr>
                <w:sz w:val="18"/>
                <w:szCs w:val="18"/>
              </w:rPr>
              <w:t xml:space="preserve"> AC</w:t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110V</w:t>
            </w:r>
            <w:r w:rsidRPr="00D64AF5">
              <w:rPr>
                <w:sz w:val="18"/>
                <w:szCs w:val="18"/>
              </w:rPr>
              <w:t xml:space="preserve"> AC supply</w:t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240V</w:t>
            </w:r>
            <w:r w:rsidRPr="00D64AF5">
              <w:rPr>
                <w:sz w:val="18"/>
                <w:szCs w:val="18"/>
              </w:rPr>
              <w:t xml:space="preserve"> AC supply</w:t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center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D64AF5" w:rsidTr="00D64AF5">
        <w:tc>
          <w:tcPr>
            <w:tcW w:w="14560" w:type="dxa"/>
            <w:gridSpan w:val="10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Direct Current</w:t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200mA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2A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5A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D64AF5" w:rsidTr="00D64AF5">
        <w:tc>
          <w:tcPr>
            <w:tcW w:w="14560" w:type="dxa"/>
            <w:gridSpan w:val="10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Alternating Current</w:t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200mA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2A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D64AF5">
              <w:rPr>
                <w:sz w:val="18"/>
                <w:szCs w:val="18"/>
              </w:rPr>
              <w:t>up to 5A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D64AF5" w:rsidTr="00D64AF5">
        <w:tc>
          <w:tcPr>
            <w:tcW w:w="14560" w:type="dxa"/>
            <w:gridSpan w:val="10"/>
            <w:shd w:val="clear" w:color="auto" w:fill="D9D9D9" w:themeFill="background1" w:themeFillShade="D9"/>
            <w:vAlign w:val="bottom"/>
          </w:tcPr>
          <w:p w:rsidR="00D64AF5" w:rsidRPr="006E0CED" w:rsidRDefault="00D64AF5" w:rsidP="006E0CED">
            <w:pPr>
              <w:pStyle w:val="Tablecell"/>
              <w:spacing w:before="20" w:after="20"/>
              <w:jc w:val="center"/>
              <w:rPr>
                <w:b/>
                <w:sz w:val="18"/>
                <w:szCs w:val="18"/>
              </w:rPr>
            </w:pPr>
            <w:r w:rsidRPr="006E0CED">
              <w:rPr>
                <w:b/>
                <w:sz w:val="18"/>
                <w:szCs w:val="18"/>
              </w:rPr>
              <w:t>Resistance</w:t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 to 200Ω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 to 2kΩ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2kΩ to 20kΩ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20kΩ to 2MΩ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6E0CED" w:rsidTr="006E0CED">
        <w:tc>
          <w:tcPr>
            <w:tcW w:w="1820" w:type="dxa"/>
            <w:shd w:val="clear" w:color="auto" w:fill="auto"/>
            <w:vAlign w:val="center"/>
          </w:tcPr>
          <w:p w:rsidR="006E0CED" w:rsidRPr="00D64AF5" w:rsidRDefault="006E0CED" w:rsidP="006E0CED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 2MΩ</w:t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</w:tcPr>
          <w:p w:rsidR="006E0CED" w:rsidRPr="006E0CED" w:rsidRDefault="006E0CED" w:rsidP="006E0CED">
            <w:pPr>
              <w:spacing w:before="0" w:after="0"/>
              <w:jc w:val="center"/>
              <w:rPr>
                <w:sz w:val="18"/>
                <w:szCs w:val="18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  <w:tr w:rsidR="00D64AF5" w:rsidTr="00D64AF5">
        <w:tc>
          <w:tcPr>
            <w:tcW w:w="3640" w:type="dxa"/>
            <w:gridSpan w:val="3"/>
            <w:shd w:val="clear" w:color="auto" w:fill="D9D9D9" w:themeFill="background1" w:themeFillShade="D9"/>
            <w:vAlign w:val="center"/>
          </w:tcPr>
          <w:p w:rsidR="00D64AF5" w:rsidRPr="00D64AF5" w:rsidRDefault="00D64AF5" w:rsidP="00D64AF5">
            <w:pPr>
              <w:pStyle w:val="Tablecell"/>
              <w:spacing w:before="0" w:after="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Found acceptable? (Y/N)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D64AF5" w:rsidRPr="006960DF" w:rsidRDefault="006E0CED" w:rsidP="006E0CED">
            <w:pPr>
              <w:spacing w:before="0" w:after="0"/>
              <w:jc w:val="center"/>
              <w:rPr>
                <w:caps/>
                <w:sz w:val="18"/>
                <w:szCs w:val="18"/>
              </w:rPr>
            </w:pPr>
            <w:r w:rsidRPr="006960DF">
              <w:rPr>
                <w:caps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960DF">
              <w:rPr>
                <w:caps/>
                <w:sz w:val="18"/>
                <w:szCs w:val="18"/>
              </w:rPr>
              <w:instrText xml:space="preserve"> FORMTEXT </w:instrText>
            </w:r>
            <w:r w:rsidRPr="006960DF">
              <w:rPr>
                <w:caps/>
                <w:sz w:val="18"/>
                <w:szCs w:val="18"/>
              </w:rPr>
            </w:r>
            <w:r w:rsidRPr="006960DF">
              <w:rPr>
                <w:caps/>
                <w:sz w:val="18"/>
                <w:szCs w:val="18"/>
              </w:rPr>
              <w:fldChar w:fldCharType="separate"/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D64AF5" w:rsidRPr="006960DF" w:rsidRDefault="006E0CED" w:rsidP="006E0CED">
            <w:pPr>
              <w:spacing w:before="0" w:after="0"/>
              <w:jc w:val="center"/>
              <w:rPr>
                <w:caps/>
                <w:sz w:val="18"/>
                <w:szCs w:val="18"/>
              </w:rPr>
            </w:pPr>
            <w:r w:rsidRPr="006960DF">
              <w:rPr>
                <w:caps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960DF">
              <w:rPr>
                <w:caps/>
                <w:sz w:val="18"/>
                <w:szCs w:val="18"/>
              </w:rPr>
              <w:instrText xml:space="preserve"> FORMTEXT </w:instrText>
            </w:r>
            <w:r w:rsidRPr="006960DF">
              <w:rPr>
                <w:caps/>
                <w:sz w:val="18"/>
                <w:szCs w:val="18"/>
              </w:rPr>
            </w:r>
            <w:r w:rsidRPr="006960DF">
              <w:rPr>
                <w:caps/>
                <w:sz w:val="18"/>
                <w:szCs w:val="18"/>
              </w:rPr>
              <w:fldChar w:fldCharType="separate"/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D64AF5" w:rsidRPr="006960DF" w:rsidRDefault="006E0CED" w:rsidP="006E0CED">
            <w:pPr>
              <w:spacing w:before="0" w:after="0"/>
              <w:jc w:val="center"/>
              <w:rPr>
                <w:caps/>
                <w:sz w:val="18"/>
                <w:szCs w:val="18"/>
              </w:rPr>
            </w:pPr>
            <w:r w:rsidRPr="006960DF">
              <w:rPr>
                <w:caps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960DF">
              <w:rPr>
                <w:caps/>
                <w:sz w:val="18"/>
                <w:szCs w:val="18"/>
              </w:rPr>
              <w:instrText xml:space="preserve"> FORMTEXT </w:instrText>
            </w:r>
            <w:r w:rsidRPr="006960DF">
              <w:rPr>
                <w:caps/>
                <w:sz w:val="18"/>
                <w:szCs w:val="18"/>
              </w:rPr>
            </w:r>
            <w:r w:rsidRPr="006960DF">
              <w:rPr>
                <w:caps/>
                <w:sz w:val="18"/>
                <w:szCs w:val="18"/>
              </w:rPr>
              <w:fldChar w:fldCharType="separate"/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gridSpan w:val="2"/>
            <w:shd w:val="clear" w:color="auto" w:fill="auto"/>
            <w:vAlign w:val="bottom"/>
          </w:tcPr>
          <w:p w:rsidR="00D64AF5" w:rsidRPr="006960DF" w:rsidRDefault="006E0CED" w:rsidP="006E0CED">
            <w:pPr>
              <w:spacing w:before="0" w:after="0"/>
              <w:jc w:val="center"/>
              <w:rPr>
                <w:caps/>
                <w:sz w:val="18"/>
                <w:szCs w:val="18"/>
              </w:rPr>
            </w:pPr>
            <w:r w:rsidRPr="006960DF">
              <w:rPr>
                <w:caps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960DF">
              <w:rPr>
                <w:caps/>
                <w:sz w:val="18"/>
                <w:szCs w:val="18"/>
              </w:rPr>
              <w:instrText xml:space="preserve"> FORMTEXT </w:instrText>
            </w:r>
            <w:r w:rsidRPr="006960DF">
              <w:rPr>
                <w:caps/>
                <w:sz w:val="18"/>
                <w:szCs w:val="18"/>
              </w:rPr>
            </w:r>
            <w:r w:rsidRPr="006960DF">
              <w:rPr>
                <w:caps/>
                <w:sz w:val="18"/>
                <w:szCs w:val="18"/>
              </w:rPr>
              <w:fldChar w:fldCharType="separate"/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D64AF5" w:rsidRPr="006960DF" w:rsidRDefault="006E0CED" w:rsidP="006E0CED">
            <w:pPr>
              <w:spacing w:before="0" w:after="0"/>
              <w:jc w:val="center"/>
              <w:rPr>
                <w:caps/>
                <w:sz w:val="18"/>
                <w:szCs w:val="18"/>
              </w:rPr>
            </w:pPr>
            <w:r w:rsidRPr="006960DF">
              <w:rPr>
                <w:caps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960DF">
              <w:rPr>
                <w:caps/>
                <w:sz w:val="18"/>
                <w:szCs w:val="18"/>
              </w:rPr>
              <w:instrText xml:space="preserve"> FORMTEXT </w:instrText>
            </w:r>
            <w:r w:rsidRPr="006960DF">
              <w:rPr>
                <w:caps/>
                <w:sz w:val="18"/>
                <w:szCs w:val="18"/>
              </w:rPr>
            </w:r>
            <w:r w:rsidRPr="006960DF">
              <w:rPr>
                <w:caps/>
                <w:sz w:val="18"/>
                <w:szCs w:val="18"/>
              </w:rPr>
              <w:fldChar w:fldCharType="separate"/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D64AF5" w:rsidRPr="006960DF" w:rsidRDefault="006E0CED" w:rsidP="006E0CED">
            <w:pPr>
              <w:spacing w:before="0" w:after="0"/>
              <w:jc w:val="center"/>
              <w:rPr>
                <w:caps/>
                <w:sz w:val="18"/>
                <w:szCs w:val="18"/>
              </w:rPr>
            </w:pPr>
            <w:r w:rsidRPr="006960DF">
              <w:rPr>
                <w:caps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960DF">
              <w:rPr>
                <w:caps/>
                <w:sz w:val="18"/>
                <w:szCs w:val="18"/>
              </w:rPr>
              <w:instrText xml:space="preserve"> FORMTEXT </w:instrText>
            </w:r>
            <w:r w:rsidRPr="006960DF">
              <w:rPr>
                <w:caps/>
                <w:sz w:val="18"/>
                <w:szCs w:val="18"/>
              </w:rPr>
            </w:r>
            <w:r w:rsidRPr="006960DF">
              <w:rPr>
                <w:caps/>
                <w:sz w:val="18"/>
                <w:szCs w:val="18"/>
              </w:rPr>
              <w:fldChar w:fldCharType="separate"/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t> </w:t>
            </w:r>
            <w:r w:rsidRPr="006960DF">
              <w:rPr>
                <w:caps/>
                <w:sz w:val="18"/>
                <w:szCs w:val="18"/>
              </w:rPr>
              <w:fldChar w:fldCharType="end"/>
            </w:r>
          </w:p>
        </w:tc>
      </w:tr>
      <w:tr w:rsidR="00D64AF5" w:rsidTr="004954EA">
        <w:trPr>
          <w:trHeight w:val="567"/>
        </w:trPr>
        <w:tc>
          <w:tcPr>
            <w:tcW w:w="14560" w:type="dxa"/>
            <w:gridSpan w:val="10"/>
            <w:shd w:val="clear" w:color="auto" w:fill="auto"/>
          </w:tcPr>
          <w:p w:rsidR="00D64AF5" w:rsidRPr="00D64AF5" w:rsidRDefault="00D64AF5" w:rsidP="0095349C">
            <w:pPr>
              <w:pStyle w:val="Tablecell"/>
              <w:spacing w:before="0" w:after="0"/>
              <w:rPr>
                <w:b/>
                <w:sz w:val="18"/>
                <w:szCs w:val="18"/>
              </w:rPr>
            </w:pPr>
            <w:r w:rsidRPr="00D64AF5">
              <w:rPr>
                <w:b/>
                <w:sz w:val="18"/>
                <w:szCs w:val="18"/>
              </w:rPr>
              <w:t xml:space="preserve">Notes: </w:t>
            </w:r>
            <w:r w:rsidR="0095349C"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95349C" w:rsidRPr="006E0CED">
              <w:rPr>
                <w:sz w:val="18"/>
                <w:szCs w:val="18"/>
              </w:rPr>
              <w:instrText xml:space="preserve"> FORMTEXT </w:instrText>
            </w:r>
            <w:r w:rsidR="0095349C" w:rsidRPr="006E0CED">
              <w:rPr>
                <w:sz w:val="18"/>
                <w:szCs w:val="18"/>
              </w:rPr>
            </w:r>
            <w:r w:rsidR="0095349C" w:rsidRPr="006E0CED">
              <w:rPr>
                <w:sz w:val="18"/>
                <w:szCs w:val="18"/>
              </w:rPr>
              <w:fldChar w:fldCharType="separate"/>
            </w:r>
            <w:bookmarkStart w:id="1" w:name="_GoBack"/>
            <w:r w:rsidR="0095349C" w:rsidRPr="006E0CED">
              <w:rPr>
                <w:sz w:val="18"/>
                <w:szCs w:val="18"/>
              </w:rPr>
              <w:t> </w:t>
            </w:r>
            <w:r w:rsidR="0095349C" w:rsidRPr="006E0CED">
              <w:rPr>
                <w:sz w:val="18"/>
                <w:szCs w:val="18"/>
              </w:rPr>
              <w:t> </w:t>
            </w:r>
            <w:r w:rsidR="0095349C" w:rsidRPr="006E0CED">
              <w:rPr>
                <w:sz w:val="18"/>
                <w:szCs w:val="18"/>
              </w:rPr>
              <w:t> </w:t>
            </w:r>
            <w:r w:rsidR="0095349C" w:rsidRPr="006E0CED">
              <w:rPr>
                <w:sz w:val="18"/>
                <w:szCs w:val="18"/>
              </w:rPr>
              <w:t> </w:t>
            </w:r>
            <w:r w:rsidR="0095349C" w:rsidRPr="006E0CED">
              <w:rPr>
                <w:sz w:val="18"/>
                <w:szCs w:val="18"/>
              </w:rPr>
              <w:t> </w:t>
            </w:r>
            <w:bookmarkEnd w:id="1"/>
            <w:r w:rsidR="0095349C" w:rsidRPr="006E0CED">
              <w:rPr>
                <w:sz w:val="18"/>
                <w:szCs w:val="18"/>
              </w:rPr>
              <w:fldChar w:fldCharType="end"/>
            </w:r>
          </w:p>
        </w:tc>
      </w:tr>
      <w:tr w:rsidR="0095349C" w:rsidTr="0095349C">
        <w:trPr>
          <w:trHeight w:val="567"/>
        </w:trPr>
        <w:tc>
          <w:tcPr>
            <w:tcW w:w="3539" w:type="dxa"/>
            <w:gridSpan w:val="2"/>
            <w:tcBorders>
              <w:right w:val="nil"/>
            </w:tcBorders>
            <w:shd w:val="clear" w:color="auto" w:fill="auto"/>
          </w:tcPr>
          <w:p w:rsidR="0095349C" w:rsidRDefault="0095349C" w:rsidP="006E0CED">
            <w:pPr>
              <w:pStyle w:val="Tablecell"/>
              <w:spacing w:before="0" w:after="0"/>
              <w:rPr>
                <w:sz w:val="14"/>
                <w:szCs w:val="14"/>
              </w:rPr>
            </w:pPr>
            <w:r>
              <w:rPr>
                <w:b/>
                <w:sz w:val="18"/>
                <w:szCs w:val="18"/>
              </w:rPr>
              <w:t>Checked by</w:t>
            </w:r>
            <w:r w:rsidRPr="008D3B55">
              <w:rPr>
                <w:sz w:val="18"/>
                <w:szCs w:val="18"/>
              </w:rPr>
              <w:t xml:space="preserve"> </w:t>
            </w:r>
            <w:r w:rsidRPr="006B5A29">
              <w:rPr>
                <w:sz w:val="14"/>
                <w:szCs w:val="14"/>
              </w:rPr>
              <w:t>(sign and date)</w:t>
            </w:r>
          </w:p>
          <w:sdt>
            <w:sdtPr>
              <w:rPr>
                <w:sz w:val="14"/>
                <w:szCs w:val="14"/>
              </w:rPr>
              <w:id w:val="1839650049"/>
              <w:showingPlcHdr/>
              <w:picture/>
            </w:sdtPr>
            <w:sdtEndPr/>
            <w:sdtContent>
              <w:p w:rsidR="0095349C" w:rsidRPr="006E0CED" w:rsidRDefault="0095349C" w:rsidP="004954EA">
                <w:pPr>
                  <w:pStyle w:val="Tablecell"/>
                  <w:spacing w:before="0" w:after="120"/>
                  <w:rPr>
                    <w:sz w:val="14"/>
                    <w:szCs w:val="14"/>
                  </w:rPr>
                </w:pPr>
                <w:r>
                  <w:rPr>
                    <w:noProof/>
                    <w:sz w:val="14"/>
                    <w:szCs w:val="14"/>
                    <w:lang w:eastAsia="en-GB"/>
                  </w:rPr>
                  <w:drawing>
                    <wp:inline distT="0" distB="0" distL="0" distR="0" wp14:anchorId="48B8D227" wp14:editId="7562FF27">
                      <wp:extent cx="1902385" cy="415290"/>
                      <wp:effectExtent l="0" t="0" r="3175" b="3810"/>
                      <wp:docPr id="10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45737" cy="4465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sdtContent>
          </w:sdt>
        </w:tc>
        <w:tc>
          <w:tcPr>
            <w:tcW w:w="3741" w:type="dxa"/>
            <w:gridSpan w:val="3"/>
            <w:tcBorders>
              <w:left w:val="nil"/>
            </w:tcBorders>
            <w:shd w:val="clear" w:color="auto" w:fill="auto"/>
          </w:tcPr>
          <w:p w:rsidR="0095349C" w:rsidRPr="006E0CED" w:rsidRDefault="0095349C" w:rsidP="0095349C">
            <w:pPr>
              <w:pStyle w:val="Tablecell"/>
              <w:spacing w:before="120" w:after="0"/>
              <w:rPr>
                <w:sz w:val="14"/>
                <w:szCs w:val="14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  <w:tc>
          <w:tcPr>
            <w:tcW w:w="3347" w:type="dxa"/>
            <w:gridSpan w:val="2"/>
            <w:tcBorders>
              <w:right w:val="nil"/>
            </w:tcBorders>
            <w:shd w:val="clear" w:color="auto" w:fill="auto"/>
          </w:tcPr>
          <w:p w:rsidR="0095349C" w:rsidRDefault="0095349C" w:rsidP="006E0CED">
            <w:pPr>
              <w:pStyle w:val="Tablecell"/>
              <w:spacing w:before="0" w:after="0"/>
              <w:rPr>
                <w:sz w:val="14"/>
                <w:szCs w:val="14"/>
              </w:rPr>
            </w:pPr>
            <w:r>
              <w:rPr>
                <w:b/>
                <w:sz w:val="18"/>
                <w:szCs w:val="18"/>
              </w:rPr>
              <w:t xml:space="preserve">Confirmed by </w:t>
            </w:r>
            <w:r w:rsidRPr="006B5A29">
              <w:rPr>
                <w:sz w:val="14"/>
                <w:szCs w:val="14"/>
              </w:rPr>
              <w:t>(sign and date)</w:t>
            </w:r>
            <w:r>
              <w:rPr>
                <w:sz w:val="14"/>
                <w:szCs w:val="14"/>
              </w:rPr>
              <w:t xml:space="preserve"> </w:t>
            </w:r>
          </w:p>
          <w:p w:rsidR="0095349C" w:rsidRDefault="004954EA" w:rsidP="004954EA">
            <w:pPr>
              <w:pStyle w:val="Tablecell"/>
              <w:spacing w:before="0" w:after="120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846636389"/>
                <w:showingPlcHdr/>
                <w:picture/>
              </w:sdtPr>
              <w:sdtEndPr/>
              <w:sdtContent>
                <w:r w:rsidR="0095349C">
                  <w:rPr>
                    <w:noProof/>
                    <w:sz w:val="14"/>
                    <w:szCs w:val="14"/>
                    <w:lang w:eastAsia="en-GB"/>
                  </w:rPr>
                  <w:drawing>
                    <wp:inline distT="0" distB="0" distL="0" distR="0" wp14:anchorId="71E364F7" wp14:editId="3BA543DA">
                      <wp:extent cx="1903567" cy="415636"/>
                      <wp:effectExtent l="0" t="0" r="1905" b="3810"/>
                      <wp:docPr id="7" name="Pictur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47912" cy="447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3933" w:type="dxa"/>
            <w:gridSpan w:val="3"/>
            <w:tcBorders>
              <w:left w:val="nil"/>
            </w:tcBorders>
            <w:shd w:val="clear" w:color="auto" w:fill="auto"/>
          </w:tcPr>
          <w:p w:rsidR="0095349C" w:rsidRPr="006E0CED" w:rsidRDefault="0095349C" w:rsidP="006E0CED">
            <w:pPr>
              <w:pStyle w:val="Tablecell"/>
              <w:spacing w:before="120" w:after="0"/>
              <w:rPr>
                <w:sz w:val="14"/>
                <w:szCs w:val="14"/>
              </w:rPr>
            </w:pPr>
            <w:r w:rsidRPr="006E0CED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E0CED">
              <w:rPr>
                <w:sz w:val="18"/>
                <w:szCs w:val="18"/>
              </w:rPr>
              <w:instrText xml:space="preserve"> FORMTEXT </w:instrText>
            </w:r>
            <w:r w:rsidRPr="006E0CED">
              <w:rPr>
                <w:sz w:val="18"/>
                <w:szCs w:val="18"/>
              </w:rPr>
            </w:r>
            <w:r w:rsidRPr="006E0CED">
              <w:rPr>
                <w:sz w:val="18"/>
                <w:szCs w:val="18"/>
              </w:rPr>
              <w:fldChar w:fldCharType="separate"/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t> </w:t>
            </w:r>
            <w:r w:rsidRPr="006E0CED">
              <w:rPr>
                <w:sz w:val="18"/>
                <w:szCs w:val="18"/>
              </w:rPr>
              <w:fldChar w:fldCharType="end"/>
            </w:r>
          </w:p>
        </w:tc>
      </w:tr>
    </w:tbl>
    <w:p w:rsidR="006960DF" w:rsidRPr="00FE7629" w:rsidRDefault="006960DF" w:rsidP="00D64AF5"/>
    <w:sectPr w:rsidR="006960DF" w:rsidRPr="00FE7629" w:rsidSect="00D64AF5">
      <w:headerReference w:type="default" r:id="rId10"/>
      <w:footerReference w:type="default" r:id="rId11"/>
      <w:footerReference w:type="first" r:id="rId12"/>
      <w:pgSz w:w="16838" w:h="11906" w:orient="landscape"/>
      <w:pgMar w:top="709" w:right="1134" w:bottom="567" w:left="1134" w:header="709" w:footer="33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CED" w:rsidRDefault="006E0CED" w:rsidP="0086670F">
      <w:r>
        <w:separator/>
      </w:r>
    </w:p>
  </w:endnote>
  <w:endnote w:type="continuationSeparator" w:id="0">
    <w:p w:rsidR="006E0CED" w:rsidRDefault="006E0CED" w:rsidP="008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6E0CED" w:rsidRPr="00415704" w:rsidTr="006E0CED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ISF 816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6E0CED" w:rsidRPr="00415704" w:rsidRDefault="004954EA" w:rsidP="004954EA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5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date</w:t>
          </w:r>
        </w:p>
      </w:tc>
      <w:sdt>
        <w:sdtPr>
          <w:rPr>
            <w:sz w:val="14"/>
            <w:szCs w:val="14"/>
          </w:rPr>
          <w:id w:val="-1617372637"/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6E0CED" w:rsidRPr="00415704" w:rsidRDefault="004954EA" w:rsidP="00344A20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6E0CED" w:rsidRPr="00415704" w:rsidTr="006E0CED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Last review date</w:t>
          </w:r>
        </w:p>
      </w:tc>
      <w:sdt>
        <w:sdtPr>
          <w:rPr>
            <w:sz w:val="14"/>
            <w:szCs w:val="14"/>
          </w:rPr>
          <w:id w:val="-656155258"/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6E0CED" w:rsidRPr="00415704" w:rsidRDefault="004954EA" w:rsidP="00344A20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6E0CED" w:rsidRPr="00415704" w:rsidTr="006E0CED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118134637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6E0CED" w:rsidRPr="00415704" w:rsidRDefault="006E0CED" w:rsidP="00344A20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 w:rsidRPr="00415704">
                <w:rPr>
                  <w:sz w:val="14"/>
                  <w:szCs w:val="14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6E0CED" w:rsidRPr="00415704" w:rsidRDefault="006E0CED" w:rsidP="00344A20">
          <w:pPr>
            <w:pStyle w:val="Footer2"/>
            <w:tabs>
              <w:tab w:val="center" w:pos="4536"/>
              <w:tab w:val="right" w:pos="15309"/>
            </w:tabs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 xml:space="preserve">Page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PAGE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4954EA">
            <w:rPr>
              <w:noProof/>
              <w:sz w:val="14"/>
              <w:szCs w:val="14"/>
            </w:rPr>
            <w:t>2</w:t>
          </w:r>
          <w:r w:rsidRPr="00415704">
            <w:rPr>
              <w:sz w:val="14"/>
              <w:szCs w:val="14"/>
            </w:rPr>
            <w:fldChar w:fldCharType="end"/>
          </w:r>
          <w:r w:rsidRPr="00415704">
            <w:rPr>
              <w:sz w:val="14"/>
              <w:szCs w:val="14"/>
            </w:rPr>
            <w:t xml:space="preserve"> of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NUMPAGES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4954EA">
            <w:rPr>
              <w:noProof/>
              <w:sz w:val="14"/>
              <w:szCs w:val="14"/>
            </w:rPr>
            <w:t>2</w:t>
          </w:r>
          <w:r w:rsidRPr="00415704">
            <w:rPr>
              <w:noProof/>
              <w:sz w:val="14"/>
              <w:szCs w:val="14"/>
            </w:rPr>
            <w:fldChar w:fldCharType="end"/>
          </w:r>
        </w:p>
      </w:tc>
    </w:tr>
  </w:tbl>
  <w:p w:rsidR="006E0CED" w:rsidRPr="00415704" w:rsidRDefault="006E0CED" w:rsidP="00344A20">
    <w:pPr>
      <w:pStyle w:val="Footer2"/>
      <w:tabs>
        <w:tab w:val="center" w:pos="4536"/>
        <w:tab w:val="right" w:pos="9026"/>
      </w:tabs>
      <w:rPr>
        <w:i/>
        <w:sz w:val="14"/>
        <w:szCs w:val="14"/>
      </w:rPr>
    </w:pPr>
    <w:r w:rsidRPr="00415704">
      <w:rPr>
        <w:i/>
        <w:sz w:val="14"/>
        <w:szCs w:val="14"/>
      </w:rPr>
      <w:t>© NSI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6E0CED" w:rsidRPr="00415704" w:rsidTr="0043429B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ISF 862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6E0CED" w:rsidRPr="00415704" w:rsidRDefault="004954EA" w:rsidP="004954EA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5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date</w:t>
          </w:r>
        </w:p>
      </w:tc>
      <w:sdt>
        <w:sdtPr>
          <w:rPr>
            <w:sz w:val="14"/>
            <w:szCs w:val="14"/>
          </w:rPr>
          <w:id w:val="-1263149396"/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6E0CED" w:rsidRPr="00415704" w:rsidRDefault="004954EA" w:rsidP="0043429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6E0CED" w:rsidRPr="00415704" w:rsidTr="0043429B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Last review date</w:t>
          </w:r>
        </w:p>
      </w:tc>
      <w:sdt>
        <w:sdtPr>
          <w:rPr>
            <w:sz w:val="14"/>
            <w:szCs w:val="14"/>
          </w:rPr>
          <w:id w:val="-398364944"/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6E0CED" w:rsidRPr="00415704" w:rsidRDefault="004954EA" w:rsidP="0043429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6E0CED" w:rsidRPr="00415704" w:rsidTr="0043429B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60819785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6E0CED" w:rsidRPr="00415704" w:rsidRDefault="006E0CED" w:rsidP="0043429B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 w:rsidRPr="00415704">
                <w:rPr>
                  <w:sz w:val="14"/>
                  <w:szCs w:val="14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6E0CED" w:rsidRPr="00415704" w:rsidRDefault="006E0CED" w:rsidP="0043429B">
          <w:pPr>
            <w:pStyle w:val="Footer2"/>
            <w:tabs>
              <w:tab w:val="center" w:pos="4536"/>
              <w:tab w:val="right" w:pos="15309"/>
            </w:tabs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 xml:space="preserve">Page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PAGE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4954EA">
            <w:rPr>
              <w:noProof/>
              <w:sz w:val="14"/>
              <w:szCs w:val="14"/>
            </w:rPr>
            <w:t>1</w:t>
          </w:r>
          <w:r w:rsidRPr="00415704">
            <w:rPr>
              <w:sz w:val="14"/>
              <w:szCs w:val="14"/>
            </w:rPr>
            <w:fldChar w:fldCharType="end"/>
          </w:r>
          <w:r w:rsidRPr="00415704">
            <w:rPr>
              <w:sz w:val="14"/>
              <w:szCs w:val="14"/>
            </w:rPr>
            <w:t xml:space="preserve"> of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NUMPAGES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4954EA">
            <w:rPr>
              <w:noProof/>
              <w:sz w:val="14"/>
              <w:szCs w:val="14"/>
            </w:rPr>
            <w:t>1</w:t>
          </w:r>
          <w:r w:rsidRPr="00415704">
            <w:rPr>
              <w:noProof/>
              <w:sz w:val="14"/>
              <w:szCs w:val="14"/>
            </w:rPr>
            <w:fldChar w:fldCharType="end"/>
          </w:r>
        </w:p>
      </w:tc>
    </w:tr>
  </w:tbl>
  <w:p w:rsidR="006E0CED" w:rsidRPr="00415704" w:rsidRDefault="006E0CED" w:rsidP="0043429B">
    <w:pPr>
      <w:pStyle w:val="Footer2"/>
      <w:tabs>
        <w:tab w:val="center" w:pos="4536"/>
        <w:tab w:val="right" w:pos="9026"/>
      </w:tabs>
      <w:rPr>
        <w:i/>
        <w:sz w:val="14"/>
        <w:szCs w:val="14"/>
      </w:rPr>
    </w:pPr>
    <w:r w:rsidRPr="00415704">
      <w:rPr>
        <w:i/>
        <w:sz w:val="14"/>
        <w:szCs w:val="14"/>
      </w:rPr>
      <w:t>© NSI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CED" w:rsidRDefault="006E0CED" w:rsidP="0086670F">
      <w:r>
        <w:separator/>
      </w:r>
    </w:p>
  </w:footnote>
  <w:footnote w:type="continuationSeparator" w:id="0">
    <w:p w:rsidR="006E0CED" w:rsidRDefault="006E0CED" w:rsidP="008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CED" w:rsidRPr="00FE7629" w:rsidRDefault="006E0CED" w:rsidP="00FE7629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Test meter comparison record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780D"/>
    <w:multiLevelType w:val="multilevel"/>
    <w:tmpl w:val="C9FC63C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FF3E56"/>
    <w:multiLevelType w:val="multilevel"/>
    <w:tmpl w:val="FCDE9F0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B450F"/>
    <w:multiLevelType w:val="multilevel"/>
    <w:tmpl w:val="0B6682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39D"/>
    <w:multiLevelType w:val="multilevel"/>
    <w:tmpl w:val="09F0B98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4B0E1C6E"/>
    <w:multiLevelType w:val="multilevel"/>
    <w:tmpl w:val="58AAC7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545A60"/>
    <w:multiLevelType w:val="multilevel"/>
    <w:tmpl w:val="2B0E0FD6"/>
    <w:lvl w:ilvl="0">
      <w:start w:val="1"/>
      <w:numFmt w:val="bullet"/>
      <w:pStyle w:val="Bulletedlis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9362F"/>
    <w:multiLevelType w:val="multilevel"/>
    <w:tmpl w:val="CFCA035C"/>
    <w:lvl w:ilvl="0">
      <w:start w:val="1"/>
      <w:numFmt w:val="lowerLetter"/>
      <w:pStyle w:val="Numberedlist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D33F91"/>
    <w:multiLevelType w:val="multilevel"/>
    <w:tmpl w:val="14987D8C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21"/>
  </w:num>
  <w:num w:numId="2">
    <w:abstractNumId w:val="6"/>
  </w:num>
  <w:num w:numId="3">
    <w:abstractNumId w:val="4"/>
  </w:num>
  <w:num w:numId="4">
    <w:abstractNumId w:val="10"/>
  </w:num>
  <w:num w:numId="5">
    <w:abstractNumId w:val="15"/>
  </w:num>
  <w:num w:numId="6">
    <w:abstractNumId w:val="17"/>
  </w:num>
  <w:num w:numId="7">
    <w:abstractNumId w:val="8"/>
  </w:num>
  <w:num w:numId="8">
    <w:abstractNumId w:val="9"/>
  </w:num>
  <w:num w:numId="9">
    <w:abstractNumId w:val="0"/>
  </w:num>
  <w:num w:numId="10">
    <w:abstractNumId w:val="20"/>
  </w:num>
  <w:num w:numId="11">
    <w:abstractNumId w:val="18"/>
  </w:num>
  <w:num w:numId="12">
    <w:abstractNumId w:val="11"/>
  </w:num>
  <w:num w:numId="13">
    <w:abstractNumId w:val="18"/>
    <w:lvlOverride w:ilvl="0">
      <w:startOverride w:val="1"/>
    </w:lvlOverride>
  </w:num>
  <w:num w:numId="14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3"/>
  </w:num>
  <w:num w:numId="16">
    <w:abstractNumId w:val="14"/>
  </w:num>
  <w:num w:numId="17">
    <w:abstractNumId w:val="3"/>
  </w:num>
  <w:num w:numId="18">
    <w:abstractNumId w:val="7"/>
  </w:num>
  <w:num w:numId="19">
    <w:abstractNumId w:val="16"/>
  </w:num>
  <w:num w:numId="20">
    <w:abstractNumId w:val="19"/>
  </w:num>
  <w:num w:numId="21">
    <w:abstractNumId w:val="22"/>
  </w:num>
  <w:num w:numId="22">
    <w:abstractNumId w:val="12"/>
  </w:num>
  <w:num w:numId="23">
    <w:abstractNumId w:val="1"/>
  </w:num>
  <w:num w:numId="24">
    <w:abstractNumId w:val="2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attachedTemplate r:id="rId1"/>
  <w:documentProtection w:edit="forms" w:enforcement="1" w:cryptProviderType="rsaAES" w:cryptAlgorithmClass="hash" w:cryptAlgorithmType="typeAny" w:cryptAlgorithmSid="14" w:cryptSpinCount="100000" w:hash="zCxSf2fxI+51tbUZN8HC/Sf6+pSyZbj2PeY+WW75qqaXtBFJmaCOeATbmCYoAR3WKNMqZBK3mFv3N8GKweP1AA==" w:salt="tb1mAK5nW/8y93vITZCulg==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50"/>
    <w:rsid w:val="00025794"/>
    <w:rsid w:val="00025C34"/>
    <w:rsid w:val="000268EF"/>
    <w:rsid w:val="00035DF8"/>
    <w:rsid w:val="000557FC"/>
    <w:rsid w:val="00062CA5"/>
    <w:rsid w:val="000759A7"/>
    <w:rsid w:val="00090254"/>
    <w:rsid w:val="000A74A1"/>
    <w:rsid w:val="000F1261"/>
    <w:rsid w:val="00154370"/>
    <w:rsid w:val="001B4168"/>
    <w:rsid w:val="001D389E"/>
    <w:rsid w:val="001D699C"/>
    <w:rsid w:val="001E4741"/>
    <w:rsid w:val="001F56E9"/>
    <w:rsid w:val="001F7939"/>
    <w:rsid w:val="00210C57"/>
    <w:rsid w:val="002151F4"/>
    <w:rsid w:val="002358E3"/>
    <w:rsid w:val="00236C35"/>
    <w:rsid w:val="00242DB2"/>
    <w:rsid w:val="002556BA"/>
    <w:rsid w:val="00271990"/>
    <w:rsid w:val="0028691C"/>
    <w:rsid w:val="002973E0"/>
    <w:rsid w:val="002B686A"/>
    <w:rsid w:val="002D34E1"/>
    <w:rsid w:val="0030246F"/>
    <w:rsid w:val="00303C2A"/>
    <w:rsid w:val="0030545D"/>
    <w:rsid w:val="003275C0"/>
    <w:rsid w:val="00344A20"/>
    <w:rsid w:val="00345044"/>
    <w:rsid w:val="00384748"/>
    <w:rsid w:val="00384FCA"/>
    <w:rsid w:val="003A5655"/>
    <w:rsid w:val="003C462E"/>
    <w:rsid w:val="003C5431"/>
    <w:rsid w:val="003D5D19"/>
    <w:rsid w:val="003E0ACB"/>
    <w:rsid w:val="003E703A"/>
    <w:rsid w:val="003F3AF9"/>
    <w:rsid w:val="00406999"/>
    <w:rsid w:val="00415704"/>
    <w:rsid w:val="004318AB"/>
    <w:rsid w:val="0043429B"/>
    <w:rsid w:val="004347F4"/>
    <w:rsid w:val="00441FFB"/>
    <w:rsid w:val="00452320"/>
    <w:rsid w:val="0048660B"/>
    <w:rsid w:val="004954EA"/>
    <w:rsid w:val="004C5E21"/>
    <w:rsid w:val="004F45E5"/>
    <w:rsid w:val="00503C2D"/>
    <w:rsid w:val="00542023"/>
    <w:rsid w:val="005527BE"/>
    <w:rsid w:val="00572FC3"/>
    <w:rsid w:val="005A3C48"/>
    <w:rsid w:val="005B0E4F"/>
    <w:rsid w:val="005C3D93"/>
    <w:rsid w:val="005D75E0"/>
    <w:rsid w:val="005E69BD"/>
    <w:rsid w:val="005F2BF0"/>
    <w:rsid w:val="00601D44"/>
    <w:rsid w:val="0060753B"/>
    <w:rsid w:val="00635103"/>
    <w:rsid w:val="00636D56"/>
    <w:rsid w:val="0065747D"/>
    <w:rsid w:val="00666398"/>
    <w:rsid w:val="0066762D"/>
    <w:rsid w:val="00683617"/>
    <w:rsid w:val="006960DF"/>
    <w:rsid w:val="00696548"/>
    <w:rsid w:val="006B5A29"/>
    <w:rsid w:val="006E0B14"/>
    <w:rsid w:val="006E0CED"/>
    <w:rsid w:val="006F2789"/>
    <w:rsid w:val="00717E24"/>
    <w:rsid w:val="00743A89"/>
    <w:rsid w:val="007533C1"/>
    <w:rsid w:val="0078275D"/>
    <w:rsid w:val="007869CE"/>
    <w:rsid w:val="0079799D"/>
    <w:rsid w:val="007A30D7"/>
    <w:rsid w:val="007C6481"/>
    <w:rsid w:val="007E46C0"/>
    <w:rsid w:val="007F0417"/>
    <w:rsid w:val="007F3E2A"/>
    <w:rsid w:val="007F49D0"/>
    <w:rsid w:val="00815B40"/>
    <w:rsid w:val="00821369"/>
    <w:rsid w:val="00822075"/>
    <w:rsid w:val="00850517"/>
    <w:rsid w:val="0086670F"/>
    <w:rsid w:val="00867026"/>
    <w:rsid w:val="00870879"/>
    <w:rsid w:val="00872629"/>
    <w:rsid w:val="00890812"/>
    <w:rsid w:val="008949DF"/>
    <w:rsid w:val="008B6A3D"/>
    <w:rsid w:val="008B7DF4"/>
    <w:rsid w:val="008D3B55"/>
    <w:rsid w:val="008D3F70"/>
    <w:rsid w:val="008E05E0"/>
    <w:rsid w:val="008F6FCC"/>
    <w:rsid w:val="008F7714"/>
    <w:rsid w:val="00904E36"/>
    <w:rsid w:val="00915B07"/>
    <w:rsid w:val="00942E6F"/>
    <w:rsid w:val="0095349C"/>
    <w:rsid w:val="00971632"/>
    <w:rsid w:val="00981738"/>
    <w:rsid w:val="00983F37"/>
    <w:rsid w:val="00A15268"/>
    <w:rsid w:val="00A3138F"/>
    <w:rsid w:val="00A51492"/>
    <w:rsid w:val="00A55762"/>
    <w:rsid w:val="00A65809"/>
    <w:rsid w:val="00A75CD9"/>
    <w:rsid w:val="00AA1A28"/>
    <w:rsid w:val="00AD2889"/>
    <w:rsid w:val="00AF3210"/>
    <w:rsid w:val="00B1012B"/>
    <w:rsid w:val="00B25253"/>
    <w:rsid w:val="00B838C2"/>
    <w:rsid w:val="00BC08CF"/>
    <w:rsid w:val="00BC7806"/>
    <w:rsid w:val="00C32550"/>
    <w:rsid w:val="00C375EB"/>
    <w:rsid w:val="00C45AF1"/>
    <w:rsid w:val="00CE0C46"/>
    <w:rsid w:val="00D34A94"/>
    <w:rsid w:val="00D43651"/>
    <w:rsid w:val="00D64AF5"/>
    <w:rsid w:val="00D67609"/>
    <w:rsid w:val="00D80346"/>
    <w:rsid w:val="00DC6BA3"/>
    <w:rsid w:val="00DD46CD"/>
    <w:rsid w:val="00DE4162"/>
    <w:rsid w:val="00E01897"/>
    <w:rsid w:val="00E02FD5"/>
    <w:rsid w:val="00E077E7"/>
    <w:rsid w:val="00E1126A"/>
    <w:rsid w:val="00E2104F"/>
    <w:rsid w:val="00E50373"/>
    <w:rsid w:val="00E62F67"/>
    <w:rsid w:val="00E744BE"/>
    <w:rsid w:val="00E86241"/>
    <w:rsid w:val="00EA3FE1"/>
    <w:rsid w:val="00EB3E3A"/>
    <w:rsid w:val="00F064D9"/>
    <w:rsid w:val="00F2700A"/>
    <w:rsid w:val="00F32A3F"/>
    <w:rsid w:val="00F33358"/>
    <w:rsid w:val="00F47ED3"/>
    <w:rsid w:val="00F67231"/>
    <w:rsid w:val="00F73715"/>
    <w:rsid w:val="00F74805"/>
    <w:rsid w:val="00F77F13"/>
    <w:rsid w:val="00F92450"/>
    <w:rsid w:val="00FD0C6D"/>
    <w:rsid w:val="00FD4012"/>
    <w:rsid w:val="00FE741B"/>
    <w:rsid w:val="00FE7629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D776121"/>
  <w15:chartTrackingRefBased/>
  <w15:docId w15:val="{0DEEBD24-D167-4F91-A436-2930EFDDF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70F"/>
    <w:pPr>
      <w:spacing w:before="100" w:after="100"/>
      <w:jc w:val="both"/>
    </w:pPr>
    <w:rPr>
      <w:rFonts w:ascii="Segoe UI" w:hAnsi="Segoe UI" w:cs="Segoe UI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696548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96548"/>
    <w:pPr>
      <w:numPr>
        <w:ilvl w:val="1"/>
        <w:numId w:val="25"/>
      </w:numPr>
      <w:spacing w:before="160" w:after="80"/>
      <w:ind w:left="709" w:hanging="709"/>
      <w:contextualSpacing w:val="0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F3AF9"/>
    <w:pPr>
      <w:numPr>
        <w:ilvl w:val="2"/>
        <w:numId w:val="25"/>
      </w:numPr>
      <w:spacing w:after="40"/>
      <w:contextualSpacing w:val="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696548"/>
    <w:rPr>
      <w:rFonts w:ascii="Segoe UI" w:hAnsi="Segoe UI" w:cs="Segoe UI"/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96548"/>
    <w:rPr>
      <w:rFonts w:ascii="Segoe UI" w:hAnsi="Segoe UI" w:cs="Segoe UI"/>
      <w:b/>
      <w:sz w:val="24"/>
      <w:szCs w:val="24"/>
    </w:rPr>
  </w:style>
  <w:style w:type="paragraph" w:customStyle="1" w:styleId="Bulletedlist">
    <w:name w:val="Bulleted list"/>
    <w:basedOn w:val="ListParagraph"/>
    <w:link w:val="BulletedlistChar"/>
    <w:qFormat/>
    <w:rsid w:val="00872629"/>
    <w:pPr>
      <w:numPr>
        <w:numId w:val="19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F3AF9"/>
    <w:rPr>
      <w:rFonts w:ascii="Segoe UI" w:hAnsi="Segoe UI" w:cs="Segoe UI"/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72629"/>
    <w:rPr>
      <w:rFonts w:ascii="Segoe UI" w:hAnsi="Segoe UI" w:cs="Segoe UI"/>
    </w:rPr>
  </w:style>
  <w:style w:type="paragraph" w:customStyle="1" w:styleId="Numberedlist">
    <w:name w:val="Numbered list"/>
    <w:basedOn w:val="Bulletedlist"/>
    <w:link w:val="NumberedlistChar"/>
    <w:rsid w:val="00872629"/>
    <w:pPr>
      <w:numPr>
        <w:numId w:val="20"/>
      </w:numPr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72629"/>
    <w:rPr>
      <w:rFonts w:ascii="Segoe UI" w:hAnsi="Segoe UI" w:cs="Segoe UI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717E24"/>
    <w:pPr>
      <w:spacing w:after="100"/>
      <w:jc w:val="center"/>
    </w:pPr>
    <w:rPr>
      <w:rFonts w:ascii="Segoe UI" w:hAnsi="Segoe UI" w:cs="Segoe UI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17E24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Column2"/>
    <w:qFormat/>
    <w:rsid w:val="00D80346"/>
    <w:rPr>
      <w:color w:val="FFFFFF" w:themeColor="background1"/>
    </w:rPr>
  </w:style>
  <w:style w:type="paragraph" w:customStyle="1" w:styleId="Tabletitle">
    <w:name w:val="Table title"/>
    <w:qFormat/>
    <w:rsid w:val="00717E24"/>
    <w:pPr>
      <w:spacing w:before="400"/>
      <w:jc w:val="center"/>
    </w:pPr>
    <w:rPr>
      <w:rFonts w:ascii="Segoe UI" w:hAnsi="Segoe UI" w:cs="Segoe UI"/>
      <w:b/>
      <w:sz w:val="20"/>
      <w:szCs w:val="20"/>
    </w:rPr>
  </w:style>
  <w:style w:type="paragraph" w:customStyle="1" w:styleId="Tablecell">
    <w:name w:val="Table cell"/>
    <w:qFormat/>
    <w:rsid w:val="0030545D"/>
    <w:pPr>
      <w:spacing w:before="60" w:after="60" w:line="240" w:lineRule="auto"/>
    </w:pPr>
    <w:rPr>
      <w:rFonts w:ascii="Segoe UI" w:hAnsi="Segoe UI" w:cs="Segoe U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B838C2"/>
    <w:pPr>
      <w:spacing w:before="100" w:after="100"/>
      <w:ind w:left="1134"/>
      <w:jc w:val="both"/>
    </w:pPr>
    <w:rPr>
      <w:rFonts w:ascii="Segoe UI" w:hAnsi="Segoe UI" w:cs="Segoe UI"/>
    </w:rPr>
  </w:style>
  <w:style w:type="paragraph" w:customStyle="1" w:styleId="indent2">
    <w:name w:val="indent2"/>
    <w:qFormat/>
    <w:rsid w:val="00B838C2"/>
    <w:pPr>
      <w:spacing w:before="100" w:after="100"/>
      <w:ind w:left="1701"/>
    </w:pPr>
    <w:rPr>
      <w:rFonts w:ascii="Segoe UI" w:hAnsi="Segoe UI" w:cs="Segoe UI"/>
    </w:rPr>
  </w:style>
  <w:style w:type="paragraph" w:customStyle="1" w:styleId="Auto-n2">
    <w:name w:val="Auto-n2"/>
    <w:basedOn w:val="Heading2"/>
    <w:qFormat/>
    <w:rsid w:val="003F3AF9"/>
    <w:pPr>
      <w:spacing w:before="100" w:after="100"/>
    </w:pPr>
    <w:rPr>
      <w:b w:val="0"/>
    </w:rPr>
  </w:style>
  <w:style w:type="paragraph" w:customStyle="1" w:styleId="Auto-n3">
    <w:name w:val="Auto-n3"/>
    <w:basedOn w:val="Heading3"/>
    <w:qFormat/>
    <w:rsid w:val="003F3AF9"/>
    <w:pPr>
      <w:spacing w:after="100"/>
    </w:pPr>
    <w:rPr>
      <w:b w:val="0"/>
    </w:rPr>
  </w:style>
  <w:style w:type="paragraph" w:customStyle="1" w:styleId="Column2">
    <w:name w:val="Column2"/>
    <w:basedOn w:val="Tablecell"/>
    <w:qFormat/>
    <w:rsid w:val="0030545D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303C2A"/>
    <w:pPr>
      <w:ind w:left="709"/>
    </w:pPr>
  </w:style>
  <w:style w:type="paragraph" w:customStyle="1" w:styleId="Titleintable">
    <w:name w:val="Title (in table)"/>
    <w:basedOn w:val="Title"/>
    <w:qFormat/>
    <w:rsid w:val="005A3C48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Landscap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B0AC5B54F6940FCBD01B6E931F582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CFF05-370E-43B9-98EA-363E5385C781}"/>
      </w:docPartPr>
      <w:docPartBody>
        <w:p w:rsidR="00EC484D" w:rsidRDefault="00E479AC" w:rsidP="00E479AC">
          <w:pPr>
            <w:pStyle w:val="5B0AC5B54F6940FCBD01B6E931F5828D"/>
          </w:pPr>
          <w:r>
            <w:rPr>
              <w:rStyle w:val="PlaceholderText"/>
              <w:sz w:val="36"/>
              <w:szCs w:val="36"/>
            </w:rPr>
            <w:t>Insert name of your company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9AC"/>
    <w:rsid w:val="00D505C7"/>
    <w:rsid w:val="00E479AC"/>
    <w:rsid w:val="00EC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479AC"/>
    <w:rPr>
      <w:color w:val="808080"/>
    </w:rPr>
  </w:style>
  <w:style w:type="paragraph" w:customStyle="1" w:styleId="AF0876080FF44F9A85A26BFC82C76894">
    <w:name w:val="AF0876080FF44F9A85A26BFC82C76894"/>
    <w:rsid w:val="00E479AC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5724BE9766C3441D82803ED80A6A2D90">
    <w:name w:val="5724BE9766C3441D82803ED80A6A2D90"/>
    <w:rsid w:val="00E479AC"/>
  </w:style>
  <w:style w:type="paragraph" w:customStyle="1" w:styleId="5B0AC5B54F6940FCBD01B6E931F5828D">
    <w:name w:val="5B0AC5B54F6940FCBD01B6E931F5828D"/>
    <w:rsid w:val="00E479AC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1EE40C1AB5FF45C484C3FA62DDFEDB34">
    <w:name w:val="1EE40C1AB5FF45C484C3FA62DDFEDB34"/>
    <w:rsid w:val="00E479A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62D4461-C542-4215-959A-C9AE7E35C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Landscape</Template>
  <TotalTime>51</TotalTime>
  <Pages>1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9</cp:revision>
  <cp:lastPrinted>2016-01-25T13:22:00Z</cp:lastPrinted>
  <dcterms:created xsi:type="dcterms:W3CDTF">2019-12-03T14:59:00Z</dcterms:created>
  <dcterms:modified xsi:type="dcterms:W3CDTF">2019-12-10T09:56:00Z</dcterms:modified>
  <cp:category/>
</cp:coreProperties>
</file>