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4"/>
        <w:gridCol w:w="234"/>
        <w:gridCol w:w="1371"/>
        <w:gridCol w:w="1605"/>
        <w:gridCol w:w="1277"/>
        <w:gridCol w:w="708"/>
        <w:gridCol w:w="1224"/>
        <w:gridCol w:w="1605"/>
      </w:tblGrid>
      <w:tr w:rsidR="00D81DBA" w:rsidRPr="00E13736" w:rsidTr="007B4285">
        <w:trPr>
          <w:tblHeader/>
        </w:trPr>
        <w:sdt>
          <w:sdtPr>
            <w:rPr>
              <w:color w:val="auto"/>
              <w:sz w:val="36"/>
              <w:szCs w:val="36"/>
            </w:rPr>
            <w:id w:val="1555882485"/>
            <w:placeholder>
              <w:docPart w:val="9BC6F182A9FB46259488CD64A4115137"/>
            </w:placeholder>
            <w:showingPlcHdr/>
          </w:sdtPr>
          <w:sdtEndPr/>
          <w:sdtContent>
            <w:tc>
              <w:tcPr>
                <w:tcW w:w="9628" w:type="dxa"/>
                <w:gridSpan w:val="8"/>
                <w:shd w:val="clear" w:color="auto" w:fill="auto"/>
                <w:vAlign w:val="center"/>
              </w:tcPr>
              <w:p w:rsidR="00D81DBA" w:rsidRPr="007B4285" w:rsidRDefault="007B4285" w:rsidP="007B4285">
                <w:pPr>
                  <w:pStyle w:val="Column1"/>
                  <w:rPr>
                    <w:color w:val="auto"/>
                    <w:sz w:val="36"/>
                    <w:szCs w:val="36"/>
                  </w:rPr>
                </w:pPr>
                <w:r>
                  <w:rPr>
                    <w:rStyle w:val="PlaceholderText"/>
                    <w:sz w:val="36"/>
                    <w:szCs w:val="36"/>
                  </w:rPr>
                  <w:t>Insert name of your company here</w:t>
                </w:r>
              </w:p>
            </w:tc>
          </w:sdtContent>
        </w:sdt>
      </w:tr>
      <w:tr w:rsidR="001968D6" w:rsidRPr="00E13736" w:rsidTr="005441B1">
        <w:trPr>
          <w:tblHeader/>
        </w:trPr>
        <w:tc>
          <w:tcPr>
            <w:tcW w:w="9628" w:type="dxa"/>
            <w:gridSpan w:val="8"/>
            <w:shd w:val="clear" w:color="auto" w:fill="1F4E79" w:themeFill="accent1" w:themeFillShade="80"/>
          </w:tcPr>
          <w:p w:rsidR="001968D6" w:rsidRPr="001968D6" w:rsidRDefault="000F06BE" w:rsidP="001968D6">
            <w:pPr>
              <w:pStyle w:val="Column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Installation progress checklist</w:t>
            </w:r>
          </w:p>
        </w:tc>
      </w:tr>
      <w:tr w:rsidR="001968D6" w:rsidTr="00A90A71">
        <w:trPr>
          <w:trHeight w:val="283"/>
        </w:trPr>
        <w:tc>
          <w:tcPr>
            <w:tcW w:w="1838" w:type="dxa"/>
            <w:gridSpan w:val="2"/>
            <w:shd w:val="clear" w:color="auto" w:fill="D9D9D9" w:themeFill="background1" w:themeFillShade="D9"/>
          </w:tcPr>
          <w:p w:rsidR="001968D6" w:rsidRPr="001968D6" w:rsidRDefault="000F06BE" w:rsidP="001968D6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Enquiry d</w:t>
            </w:r>
            <w:r w:rsidR="001968D6" w:rsidRPr="001968D6">
              <w:rPr>
                <w:b/>
              </w:rPr>
              <w:t>ate</w:t>
            </w:r>
          </w:p>
        </w:tc>
        <w:tc>
          <w:tcPr>
            <w:tcW w:w="2976" w:type="dxa"/>
            <w:gridSpan w:val="2"/>
            <w:shd w:val="clear" w:color="auto" w:fill="auto"/>
            <w:vAlign w:val="center"/>
          </w:tcPr>
          <w:p w:rsidR="001968D6" w:rsidRPr="001968D6" w:rsidRDefault="00A90A71" w:rsidP="00A90A71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bookmarkStart w:id="1" w:name="_GoBack"/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bookmarkEnd w:id="1"/>
            <w:r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1985" w:type="dxa"/>
            <w:gridSpan w:val="2"/>
            <w:shd w:val="clear" w:color="auto" w:fill="D9D9D9" w:themeFill="background1" w:themeFillShade="D9"/>
          </w:tcPr>
          <w:p w:rsidR="001968D6" w:rsidRPr="001968D6" w:rsidRDefault="000F06BE" w:rsidP="001968D6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Message taken by</w:t>
            </w:r>
          </w:p>
        </w:tc>
        <w:tc>
          <w:tcPr>
            <w:tcW w:w="2829" w:type="dxa"/>
            <w:gridSpan w:val="2"/>
            <w:shd w:val="clear" w:color="auto" w:fill="auto"/>
          </w:tcPr>
          <w:p w:rsidR="001968D6" w:rsidRPr="001968D6" w:rsidRDefault="00A90A71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1968D6" w:rsidTr="001968D6">
        <w:trPr>
          <w:trHeight w:val="283"/>
        </w:trPr>
        <w:tc>
          <w:tcPr>
            <w:tcW w:w="4814" w:type="dxa"/>
            <w:gridSpan w:val="4"/>
            <w:shd w:val="clear" w:color="auto" w:fill="D9D9D9" w:themeFill="background1" w:themeFillShade="D9"/>
          </w:tcPr>
          <w:p w:rsidR="001968D6" w:rsidRPr="001968D6" w:rsidRDefault="001968D6" w:rsidP="001968D6">
            <w:pPr>
              <w:pStyle w:val="Tablecell"/>
              <w:spacing w:before="40" w:after="40"/>
              <w:rPr>
                <w:b/>
              </w:rPr>
            </w:pPr>
            <w:r w:rsidRPr="001968D6">
              <w:rPr>
                <w:b/>
              </w:rPr>
              <w:t xml:space="preserve">Invoice </w:t>
            </w:r>
            <w:r w:rsidR="000F06BE">
              <w:rPr>
                <w:b/>
              </w:rPr>
              <w:t xml:space="preserve">name and </w:t>
            </w:r>
            <w:r w:rsidRPr="001968D6">
              <w:rPr>
                <w:b/>
              </w:rPr>
              <w:t>address</w:t>
            </w:r>
          </w:p>
        </w:tc>
        <w:tc>
          <w:tcPr>
            <w:tcW w:w="4814" w:type="dxa"/>
            <w:gridSpan w:val="4"/>
            <w:shd w:val="clear" w:color="auto" w:fill="D9D9D9" w:themeFill="background1" w:themeFillShade="D9"/>
          </w:tcPr>
          <w:p w:rsidR="001968D6" w:rsidRPr="001968D6" w:rsidRDefault="00527B9D" w:rsidP="001968D6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 xml:space="preserve">Site </w:t>
            </w:r>
            <w:r w:rsidR="000F06BE">
              <w:rPr>
                <w:b/>
              </w:rPr>
              <w:t xml:space="preserve">name and </w:t>
            </w:r>
            <w:r>
              <w:rPr>
                <w:b/>
              </w:rPr>
              <w:t>a</w:t>
            </w:r>
            <w:r w:rsidR="001968D6" w:rsidRPr="001968D6">
              <w:rPr>
                <w:b/>
              </w:rPr>
              <w:t>ddress</w:t>
            </w:r>
          </w:p>
        </w:tc>
      </w:tr>
      <w:tr w:rsidR="001968D6" w:rsidTr="001968D6">
        <w:trPr>
          <w:trHeight w:val="1134"/>
        </w:trPr>
        <w:tc>
          <w:tcPr>
            <w:tcW w:w="4814" w:type="dxa"/>
            <w:gridSpan w:val="4"/>
          </w:tcPr>
          <w:p w:rsidR="001968D6" w:rsidRPr="001968D6" w:rsidRDefault="00A90A71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4814" w:type="dxa"/>
            <w:gridSpan w:val="4"/>
          </w:tcPr>
          <w:p w:rsidR="001968D6" w:rsidRPr="001968D6" w:rsidRDefault="00A90A71" w:rsidP="001968D6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580660" w:rsidTr="00580660">
        <w:trPr>
          <w:trHeight w:val="283"/>
        </w:trPr>
        <w:tc>
          <w:tcPr>
            <w:tcW w:w="1604" w:type="dxa"/>
            <w:shd w:val="clear" w:color="auto" w:fill="D9D9D9" w:themeFill="background1" w:themeFillShade="D9"/>
            <w:vAlign w:val="center"/>
          </w:tcPr>
          <w:p w:rsidR="00580660" w:rsidRPr="001968D6" w:rsidRDefault="00580660" w:rsidP="00580660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Date booked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 w:rsidR="00580660" w:rsidRPr="00580660" w:rsidRDefault="00A90A71" w:rsidP="00580660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605" w:type="dxa"/>
            <w:shd w:val="clear" w:color="auto" w:fill="D9D9D9" w:themeFill="background1" w:themeFillShade="D9"/>
            <w:vAlign w:val="center"/>
          </w:tcPr>
          <w:p w:rsidR="00580660" w:rsidRPr="001968D6" w:rsidRDefault="00580660" w:rsidP="00A90A71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Time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580660" w:rsidRPr="00580660" w:rsidRDefault="00A90A71" w:rsidP="00580660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932" w:type="dxa"/>
            <w:gridSpan w:val="2"/>
            <w:shd w:val="clear" w:color="auto" w:fill="D9D9D9" w:themeFill="background1" w:themeFillShade="D9"/>
            <w:vAlign w:val="center"/>
          </w:tcPr>
          <w:p w:rsidR="00580660" w:rsidRPr="001968D6" w:rsidRDefault="00580660" w:rsidP="00580660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Surveyor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580660" w:rsidRPr="00580660" w:rsidRDefault="00A90A71" w:rsidP="00580660">
            <w:pPr>
              <w:pStyle w:val="Tablecell"/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:rsidR="00580660" w:rsidRPr="00580660" w:rsidRDefault="00580660" w:rsidP="00580660">
      <w:pPr>
        <w:spacing w:before="0" w:after="0"/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984"/>
        <w:gridCol w:w="4530"/>
      </w:tblGrid>
      <w:tr w:rsidR="00580660" w:rsidTr="00580660">
        <w:trPr>
          <w:trHeight w:val="283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:rsidR="00580660" w:rsidRPr="00580660" w:rsidRDefault="00580660" w:rsidP="00580660">
            <w:pPr>
              <w:pStyle w:val="Tablecell"/>
              <w:spacing w:before="40" w:after="40"/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Action taken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:rsidR="00580660" w:rsidRDefault="00580660" w:rsidP="00580660">
            <w:pPr>
              <w:pStyle w:val="Tablecell"/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4530" w:type="dxa"/>
            <w:shd w:val="clear" w:color="auto" w:fill="D9D9D9" w:themeFill="background1" w:themeFillShade="D9"/>
            <w:vAlign w:val="center"/>
          </w:tcPr>
          <w:p w:rsidR="00580660" w:rsidRPr="00580660" w:rsidRDefault="00580660" w:rsidP="00580660">
            <w:pPr>
              <w:pStyle w:val="Tablecell"/>
              <w:spacing w:before="40" w:after="40"/>
              <w:jc w:val="center"/>
              <w:rPr>
                <w:b/>
              </w:rPr>
            </w:pPr>
            <w:r w:rsidRPr="00580660">
              <w:rPr>
                <w:b/>
              </w:rPr>
              <w:t>By whom / Notes</w:t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Survey completed</w:t>
            </w:r>
          </w:p>
        </w:tc>
        <w:tc>
          <w:tcPr>
            <w:tcW w:w="1984" w:type="dxa"/>
            <w:vAlign w:val="center"/>
          </w:tcPr>
          <w:p w:rsidR="00A90A71" w:rsidRPr="001968D6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noProof/>
                <w:sz w:val="18"/>
                <w:szCs w:val="18"/>
              </w:rPr>
              <w:instrText xml:space="preserve"> FORMTEXT </w:instrText>
            </w:r>
            <w:r>
              <w:rPr>
                <w:noProof/>
                <w:sz w:val="18"/>
                <w:szCs w:val="18"/>
              </w:rPr>
            </w:r>
            <w:r>
              <w:rPr>
                <w:noProof/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Specification prepared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Specification checked by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Spec. and acceptance sheet sent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Verbal acceptance by customer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Signed acceptance received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Deposit received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Installation date agreed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9C3403" w:rsidTr="00A90A71">
        <w:trPr>
          <w:trHeight w:val="283"/>
        </w:trPr>
        <w:tc>
          <w:tcPr>
            <w:tcW w:w="3114" w:type="dxa"/>
            <w:vAlign w:val="center"/>
          </w:tcPr>
          <w:p w:rsidR="009C3403" w:rsidRPr="00580660" w:rsidRDefault="009C3403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ATS lines ordered</w:t>
            </w:r>
          </w:p>
        </w:tc>
        <w:tc>
          <w:tcPr>
            <w:tcW w:w="1984" w:type="dxa"/>
            <w:vAlign w:val="center"/>
          </w:tcPr>
          <w:p w:rsidR="009C3403" w:rsidRPr="00A3774F" w:rsidRDefault="009C3403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9C3403" w:rsidRPr="00CF4DEB" w:rsidRDefault="009C3403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URN applied for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URN received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URN number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Key holder details received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System installed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Commissioning completed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Signalling connected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14 day trouble period completed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ARC advised to pass calls to police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Engineer reset enabled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Electrical readings completed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Completion Certificate signed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CF4DEB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F4DEB">
              <w:rPr>
                <w:noProof/>
                <w:sz w:val="18"/>
                <w:szCs w:val="18"/>
              </w:rPr>
              <w:instrText xml:space="preserve"> FORMTEXT </w:instrText>
            </w:r>
            <w:r w:rsidRPr="00CF4DEB">
              <w:rPr>
                <w:noProof/>
                <w:sz w:val="18"/>
                <w:szCs w:val="18"/>
              </w:rPr>
            </w:r>
            <w:r w:rsidRPr="00CF4DEB">
              <w:rPr>
                <w:noProof/>
                <w:sz w:val="18"/>
                <w:szCs w:val="18"/>
              </w:rPr>
              <w:fldChar w:fldCharType="separate"/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t> </w:t>
            </w:r>
            <w:r w:rsidRPr="00CF4DEB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Handover completed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3211E3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211E3">
              <w:rPr>
                <w:noProof/>
                <w:sz w:val="18"/>
                <w:szCs w:val="18"/>
              </w:rPr>
              <w:instrText xml:space="preserve"> FORMTEXT </w:instrText>
            </w:r>
            <w:r w:rsidRPr="003211E3">
              <w:rPr>
                <w:noProof/>
                <w:sz w:val="18"/>
                <w:szCs w:val="18"/>
              </w:rPr>
            </w:r>
            <w:r w:rsidRPr="003211E3">
              <w:rPr>
                <w:noProof/>
                <w:sz w:val="18"/>
                <w:szCs w:val="18"/>
              </w:rPr>
              <w:fldChar w:fldCharType="separate"/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Commissioning engineer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3211E3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211E3">
              <w:rPr>
                <w:noProof/>
                <w:sz w:val="18"/>
                <w:szCs w:val="18"/>
              </w:rPr>
              <w:instrText xml:space="preserve"> FORMTEXT </w:instrText>
            </w:r>
            <w:r w:rsidRPr="003211E3">
              <w:rPr>
                <w:noProof/>
                <w:sz w:val="18"/>
                <w:szCs w:val="18"/>
              </w:rPr>
            </w:r>
            <w:r w:rsidRPr="003211E3">
              <w:rPr>
                <w:noProof/>
                <w:sz w:val="18"/>
                <w:szCs w:val="18"/>
              </w:rPr>
              <w:fldChar w:fldCharType="separate"/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Final spec completed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3211E3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211E3">
              <w:rPr>
                <w:noProof/>
                <w:sz w:val="18"/>
                <w:szCs w:val="18"/>
              </w:rPr>
              <w:instrText xml:space="preserve"> FORMTEXT </w:instrText>
            </w:r>
            <w:r w:rsidRPr="003211E3">
              <w:rPr>
                <w:noProof/>
                <w:sz w:val="18"/>
                <w:szCs w:val="18"/>
              </w:rPr>
            </w:r>
            <w:r w:rsidRPr="003211E3">
              <w:rPr>
                <w:noProof/>
                <w:sz w:val="18"/>
                <w:szCs w:val="18"/>
              </w:rPr>
              <w:fldChar w:fldCharType="separate"/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ARC details checked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3211E3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211E3">
              <w:rPr>
                <w:noProof/>
                <w:sz w:val="18"/>
                <w:szCs w:val="18"/>
              </w:rPr>
              <w:instrText xml:space="preserve"> FORMTEXT </w:instrText>
            </w:r>
            <w:r w:rsidRPr="003211E3">
              <w:rPr>
                <w:noProof/>
                <w:sz w:val="18"/>
                <w:szCs w:val="18"/>
              </w:rPr>
            </w:r>
            <w:r w:rsidRPr="003211E3">
              <w:rPr>
                <w:noProof/>
                <w:sz w:val="18"/>
                <w:szCs w:val="18"/>
              </w:rPr>
              <w:fldChar w:fldCharType="separate"/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A90A71" w:rsidTr="00A90A71">
        <w:trPr>
          <w:trHeight w:val="283"/>
        </w:trPr>
        <w:tc>
          <w:tcPr>
            <w:tcW w:w="3114" w:type="dxa"/>
            <w:vAlign w:val="center"/>
          </w:tcPr>
          <w:p w:rsidR="00A90A71" w:rsidRPr="00580660" w:rsidRDefault="00A90A71" w:rsidP="00A90A71">
            <w:pPr>
              <w:pStyle w:val="Tablecell"/>
              <w:spacing w:before="0" w:after="0"/>
              <w:rPr>
                <w:sz w:val="18"/>
                <w:szCs w:val="18"/>
              </w:rPr>
            </w:pPr>
            <w:r w:rsidRPr="00580660">
              <w:rPr>
                <w:sz w:val="18"/>
                <w:szCs w:val="18"/>
              </w:rPr>
              <w:t>Log book issued</w:t>
            </w:r>
          </w:p>
        </w:tc>
        <w:tc>
          <w:tcPr>
            <w:tcW w:w="1984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4530" w:type="dxa"/>
            <w:vAlign w:val="center"/>
          </w:tcPr>
          <w:p w:rsidR="00A90A71" w:rsidRPr="00A90A71" w:rsidRDefault="00A90A71" w:rsidP="00A90A71">
            <w:pPr>
              <w:pStyle w:val="Tablecell"/>
              <w:spacing w:before="0" w:after="0"/>
              <w:jc w:val="center"/>
              <w:rPr>
                <w:noProof/>
                <w:sz w:val="18"/>
                <w:szCs w:val="18"/>
              </w:rPr>
            </w:pPr>
            <w:r w:rsidRPr="003211E3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211E3">
              <w:rPr>
                <w:noProof/>
                <w:sz w:val="18"/>
                <w:szCs w:val="18"/>
              </w:rPr>
              <w:instrText xml:space="preserve"> FORMTEXT </w:instrText>
            </w:r>
            <w:r w:rsidRPr="003211E3">
              <w:rPr>
                <w:noProof/>
                <w:sz w:val="18"/>
                <w:szCs w:val="18"/>
              </w:rPr>
            </w:r>
            <w:r w:rsidRPr="003211E3">
              <w:rPr>
                <w:noProof/>
                <w:sz w:val="18"/>
                <w:szCs w:val="18"/>
              </w:rPr>
              <w:fldChar w:fldCharType="separate"/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t> </w:t>
            </w:r>
            <w:r w:rsidRPr="003211E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580660" w:rsidTr="001968D6">
        <w:trPr>
          <w:trHeight w:val="283"/>
        </w:trPr>
        <w:tc>
          <w:tcPr>
            <w:tcW w:w="9628" w:type="dxa"/>
            <w:gridSpan w:val="3"/>
            <w:shd w:val="clear" w:color="auto" w:fill="D9D9D9" w:themeFill="background1" w:themeFillShade="D9"/>
            <w:vAlign w:val="center"/>
          </w:tcPr>
          <w:p w:rsidR="00580660" w:rsidRPr="001968D6" w:rsidRDefault="00580660" w:rsidP="00580660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Any other notes</w:t>
            </w:r>
          </w:p>
        </w:tc>
      </w:tr>
      <w:tr w:rsidR="00580660" w:rsidTr="00580660">
        <w:trPr>
          <w:trHeight w:val="1474"/>
        </w:trPr>
        <w:tc>
          <w:tcPr>
            <w:tcW w:w="9628" w:type="dxa"/>
            <w:gridSpan w:val="3"/>
          </w:tcPr>
          <w:p w:rsidR="00580660" w:rsidRPr="001968D6" w:rsidRDefault="00A90A71" w:rsidP="00580660">
            <w:pPr>
              <w:pStyle w:val="Tablecell"/>
              <w:spacing w:before="40" w:after="40"/>
              <w:rPr>
                <w:sz w:val="18"/>
                <w:szCs w:val="18"/>
              </w:rPr>
            </w:pPr>
            <w:r w:rsidRPr="00A3774F">
              <w:rPr>
                <w:noProof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3774F">
              <w:rPr>
                <w:noProof/>
                <w:sz w:val="18"/>
                <w:szCs w:val="18"/>
              </w:rPr>
              <w:instrText xml:space="preserve"> FORMTEXT </w:instrText>
            </w:r>
            <w:r w:rsidRPr="00A3774F">
              <w:rPr>
                <w:noProof/>
                <w:sz w:val="18"/>
                <w:szCs w:val="18"/>
              </w:rPr>
            </w:r>
            <w:r w:rsidRPr="00A3774F">
              <w:rPr>
                <w:noProof/>
                <w:sz w:val="18"/>
                <w:szCs w:val="18"/>
              </w:rPr>
              <w:fldChar w:fldCharType="separate"/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t> </w:t>
            </w:r>
            <w:r w:rsidRPr="00A3774F">
              <w:rPr>
                <w:noProof/>
                <w:sz w:val="18"/>
                <w:szCs w:val="18"/>
              </w:rPr>
              <w:fldChar w:fldCharType="end"/>
            </w:r>
          </w:p>
        </w:tc>
      </w:tr>
    </w:tbl>
    <w:p w:rsidR="007B4285" w:rsidRDefault="007B4285" w:rsidP="00580660">
      <w:pPr>
        <w:pStyle w:val="Tablecell"/>
        <w:spacing w:before="40" w:after="40"/>
        <w:rPr>
          <w:i/>
          <w:sz w:val="18"/>
          <w:szCs w:val="18"/>
        </w:rPr>
      </w:pPr>
    </w:p>
    <w:sectPr w:rsidR="007B4285" w:rsidSect="00580660">
      <w:headerReference w:type="default" r:id="rId9"/>
      <w:footerReference w:type="default" r:id="rId10"/>
      <w:footerReference w:type="first" r:id="rId11"/>
      <w:pgSz w:w="11906" w:h="16838"/>
      <w:pgMar w:top="567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14D1" w:rsidRDefault="00FD14D1" w:rsidP="00DB4BCC">
      <w:r>
        <w:separator/>
      </w:r>
    </w:p>
  </w:endnote>
  <w:endnote w:type="continuationSeparator" w:id="0">
    <w:p w:rsidR="00FD14D1" w:rsidRDefault="00FD14D1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0660" w:rsidRDefault="00580660" w:rsidP="00580660">
    <w:pPr>
      <w:pStyle w:val="Footer"/>
    </w:pPr>
  </w:p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580660" w:rsidTr="00B37107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Pr="00AB16AE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580660" w:rsidRPr="00AB16AE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ISF 870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Pr="00AB16AE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580660" w:rsidRPr="00AB16AE" w:rsidRDefault="00D347FC" w:rsidP="00D347F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4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Pr="00AB16AE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387855220"/>
          <w:placeholder>
            <w:docPart w:val="E7ECC68FC1034D0BA8C9251C84BDF040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580660" w:rsidRPr="00AB16AE" w:rsidRDefault="00D347FC" w:rsidP="0058066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580660" w:rsidTr="00B37107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Pr="009F2D00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580660" w:rsidRPr="00AB16AE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Default="00580660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743148623"/>
          <w:placeholder>
            <w:docPart w:val="42169564CE314C9F80A3AA8F3BFF6654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580660" w:rsidRPr="00AB16AE" w:rsidRDefault="00D347FC" w:rsidP="0058066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580660" w:rsidTr="00B37107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580660" w:rsidRPr="009F2D00" w:rsidRDefault="00580660" w:rsidP="00580660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172164745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580660" w:rsidRPr="00AB16AE" w:rsidRDefault="00580660" w:rsidP="00580660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580660" w:rsidRDefault="00580660" w:rsidP="00580660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347FC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347FC">
            <w:rPr>
              <w:noProof/>
              <w:sz w:val="20"/>
              <w:szCs w:val="20"/>
            </w:rPr>
            <w:t>2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540FE2" w:rsidRPr="00580660" w:rsidRDefault="00580660" w:rsidP="00580660">
    <w:pPr>
      <w:pStyle w:val="Footer2"/>
      <w:tabs>
        <w:tab w:val="center" w:pos="4536"/>
        <w:tab w:val="right" w:pos="9026"/>
      </w:tabs>
      <w:rPr>
        <w:i/>
        <w:sz w:val="16"/>
        <w:szCs w:val="16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0FE2" w:rsidRDefault="00540FE2" w:rsidP="007A1B15">
    <w:pPr>
      <w:pStyle w:val="Footer"/>
    </w:pPr>
  </w:p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7A1B15" w:rsidTr="00055FBA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A1B15" w:rsidRPr="00AB16AE" w:rsidRDefault="00AA393C" w:rsidP="0058066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ISF 8</w:t>
          </w:r>
          <w:r w:rsidR="00580660">
            <w:rPr>
              <w:sz w:val="16"/>
              <w:szCs w:val="16"/>
            </w:rPr>
            <w:t>70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7A1B15" w:rsidRPr="00AB16AE" w:rsidRDefault="00580660" w:rsidP="00D347FC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4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AB16AE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-1263149396"/>
          <w:placeholder>
            <w:docPart w:val="469E85EA27404825AA4F97B1687B3201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A1B15" w:rsidRPr="00AB16AE" w:rsidRDefault="00D347FC" w:rsidP="007A1B1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7A1B15" w:rsidTr="00055FBA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9F2D00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7A1B15" w:rsidRPr="00AB16AE" w:rsidRDefault="00AA393C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Default="007A1B15" w:rsidP="007A1B15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-398364944"/>
          <w:placeholder>
            <w:docPart w:val="8B8B42F9690E473F9A9486C865D61EF7"/>
          </w:placeholder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7A1B15" w:rsidRPr="00AB16AE" w:rsidRDefault="00D347FC" w:rsidP="007A1B15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December 2019</w:t>
              </w:r>
            </w:p>
          </w:tc>
        </w:sdtContent>
      </w:sdt>
    </w:tr>
    <w:tr w:rsidR="007A1B15" w:rsidTr="00055FBA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7A1B15" w:rsidRPr="009F2D00" w:rsidRDefault="007A1B15" w:rsidP="007A1B15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7A1B15" w:rsidRPr="00AB16AE" w:rsidRDefault="00AA393C" w:rsidP="007A1B15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7A1B15" w:rsidRDefault="007A1B15" w:rsidP="007A1B15">
          <w:pPr>
            <w:pStyle w:val="Footer2"/>
            <w:tabs>
              <w:tab w:val="center" w:pos="4536"/>
              <w:tab w:val="right" w:pos="15309"/>
            </w:tabs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347FC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D347FC">
            <w:rPr>
              <w:noProof/>
              <w:sz w:val="20"/>
              <w:szCs w:val="20"/>
            </w:rPr>
            <w:t>1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7A1B15" w:rsidRPr="007A1B15" w:rsidRDefault="007A1B15" w:rsidP="007A1B15">
    <w:pPr>
      <w:pStyle w:val="Footer2"/>
      <w:tabs>
        <w:tab w:val="center" w:pos="4536"/>
        <w:tab w:val="right" w:pos="9026"/>
      </w:tabs>
      <w:rPr>
        <w:i/>
        <w:sz w:val="16"/>
        <w:szCs w:val="16"/>
      </w:rPr>
    </w:pPr>
    <w:r w:rsidRPr="0015490E">
      <w:rPr>
        <w:i/>
        <w:sz w:val="16"/>
        <w:szCs w:val="16"/>
      </w:rPr>
      <w:t xml:space="preserve">© </w:t>
    </w:r>
    <w:r>
      <w:rPr>
        <w:i/>
        <w:sz w:val="16"/>
        <w:szCs w:val="16"/>
      </w:rPr>
      <w:t>NSI</w:t>
    </w:r>
    <w:r w:rsidRPr="0015490E">
      <w:rPr>
        <w:i/>
        <w:sz w:val="16"/>
        <w:szCs w:val="16"/>
      </w:rPr>
      <w:t xml:space="preserve"> </w:t>
    </w:r>
    <w:r>
      <w:rPr>
        <w:i/>
        <w:sz w:val="16"/>
        <w:szCs w:val="16"/>
      </w:rPr>
      <w:t>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14D1" w:rsidRDefault="00FD14D1" w:rsidP="00DB4BCC">
      <w:r>
        <w:separator/>
      </w:r>
    </w:p>
  </w:footnote>
  <w:footnote w:type="continuationSeparator" w:id="0">
    <w:p w:rsidR="00FD14D1" w:rsidRDefault="00FD14D1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4840" w:rsidRPr="003C4F8B" w:rsidRDefault="00580660" w:rsidP="003C4F8B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Installation progress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2"/>
  </w:num>
  <w:num w:numId="2">
    <w:abstractNumId w:val="3"/>
  </w:num>
  <w:num w:numId="3">
    <w:abstractNumId w:val="2"/>
  </w:num>
  <w:num w:numId="4">
    <w:abstractNumId w:val="11"/>
  </w:num>
  <w:num w:numId="5">
    <w:abstractNumId w:val="16"/>
  </w:num>
  <w:num w:numId="6">
    <w:abstractNumId w:val="17"/>
  </w:num>
  <w:num w:numId="7">
    <w:abstractNumId w:val="8"/>
  </w:num>
  <w:num w:numId="8">
    <w:abstractNumId w:val="10"/>
  </w:num>
  <w:num w:numId="9">
    <w:abstractNumId w:val="0"/>
  </w:num>
  <w:num w:numId="10">
    <w:abstractNumId w:val="21"/>
  </w:num>
  <w:num w:numId="11">
    <w:abstractNumId w:val="18"/>
  </w:num>
  <w:num w:numId="12">
    <w:abstractNumId w:val="12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5"/>
  </w:num>
  <w:num w:numId="17">
    <w:abstractNumId w:val="1"/>
  </w:num>
  <w:num w:numId="18">
    <w:abstractNumId w:val="7"/>
  </w:num>
  <w:num w:numId="19">
    <w:abstractNumId w:val="20"/>
  </w:num>
  <w:num w:numId="20">
    <w:abstractNumId w:val="9"/>
  </w:num>
  <w:num w:numId="21">
    <w:abstractNumId w:val="5"/>
  </w:num>
  <w:num w:numId="22">
    <w:abstractNumId w:val="4"/>
  </w:num>
  <w:num w:numId="23">
    <w:abstractNumId w:val="6"/>
  </w:num>
  <w:num w:numId="24">
    <w:abstractNumId w:val="14"/>
  </w:num>
  <w:num w:numId="25">
    <w:abstractNumId w:val="19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attachedTemplate r:id="rId1"/>
  <w:documentProtection w:edit="forms" w:enforcement="1" w:cryptProviderType="rsaAES" w:cryptAlgorithmClass="hash" w:cryptAlgorithmType="typeAny" w:cryptAlgorithmSid="14" w:cryptSpinCount="100000" w:hash="wcMm9O4Z4cejyBnLm7bunRqT0Ht3fqDh1P5aq9WZ+YtTyg82ByQurFZWKeLmoq5+9c6w2ViHfyON0BtmJmETeg==" w:salt="vLeP+WNZR3tAf3xo511tFw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A9B"/>
    <w:rsid w:val="00025794"/>
    <w:rsid w:val="0003072C"/>
    <w:rsid w:val="00062CA5"/>
    <w:rsid w:val="00090254"/>
    <w:rsid w:val="000A74A1"/>
    <w:rsid w:val="000D00DA"/>
    <w:rsid w:val="000F06BE"/>
    <w:rsid w:val="000F1261"/>
    <w:rsid w:val="00154370"/>
    <w:rsid w:val="001968D6"/>
    <w:rsid w:val="001B4168"/>
    <w:rsid w:val="001D389E"/>
    <w:rsid w:val="001F4094"/>
    <w:rsid w:val="001F7939"/>
    <w:rsid w:val="002358E3"/>
    <w:rsid w:val="00236C35"/>
    <w:rsid w:val="00254CE7"/>
    <w:rsid w:val="0028691C"/>
    <w:rsid w:val="00295E24"/>
    <w:rsid w:val="002973E0"/>
    <w:rsid w:val="002B686A"/>
    <w:rsid w:val="002D34E1"/>
    <w:rsid w:val="0030246F"/>
    <w:rsid w:val="0031620F"/>
    <w:rsid w:val="003275C0"/>
    <w:rsid w:val="00376C84"/>
    <w:rsid w:val="00384748"/>
    <w:rsid w:val="00384FCA"/>
    <w:rsid w:val="003A5655"/>
    <w:rsid w:val="003B3232"/>
    <w:rsid w:val="003C462E"/>
    <w:rsid w:val="003C4F8B"/>
    <w:rsid w:val="003C5431"/>
    <w:rsid w:val="003D5D19"/>
    <w:rsid w:val="003E0ACB"/>
    <w:rsid w:val="003E703A"/>
    <w:rsid w:val="004318AB"/>
    <w:rsid w:val="00434625"/>
    <w:rsid w:val="004347F4"/>
    <w:rsid w:val="004408F2"/>
    <w:rsid w:val="00465D65"/>
    <w:rsid w:val="004B5E1A"/>
    <w:rsid w:val="004C3F61"/>
    <w:rsid w:val="004C5E21"/>
    <w:rsid w:val="004C635C"/>
    <w:rsid w:val="004D31D3"/>
    <w:rsid w:val="004D47C2"/>
    <w:rsid w:val="004D693C"/>
    <w:rsid w:val="004F45E5"/>
    <w:rsid w:val="00503C2D"/>
    <w:rsid w:val="00527B9D"/>
    <w:rsid w:val="00540FE2"/>
    <w:rsid w:val="005527BE"/>
    <w:rsid w:val="005711F0"/>
    <w:rsid w:val="00572FC3"/>
    <w:rsid w:val="00580660"/>
    <w:rsid w:val="005B0E4F"/>
    <w:rsid w:val="005C3D93"/>
    <w:rsid w:val="005D75E0"/>
    <w:rsid w:val="005F2BF0"/>
    <w:rsid w:val="00601D44"/>
    <w:rsid w:val="0060753B"/>
    <w:rsid w:val="00635103"/>
    <w:rsid w:val="00636D56"/>
    <w:rsid w:val="0065747D"/>
    <w:rsid w:val="00666398"/>
    <w:rsid w:val="0066762D"/>
    <w:rsid w:val="0067423D"/>
    <w:rsid w:val="006A1511"/>
    <w:rsid w:val="006D64D9"/>
    <w:rsid w:val="006E0B14"/>
    <w:rsid w:val="006E3106"/>
    <w:rsid w:val="006F1940"/>
    <w:rsid w:val="006F2789"/>
    <w:rsid w:val="00734474"/>
    <w:rsid w:val="007533C1"/>
    <w:rsid w:val="00762A43"/>
    <w:rsid w:val="00765171"/>
    <w:rsid w:val="00782327"/>
    <w:rsid w:val="0078275D"/>
    <w:rsid w:val="0079799D"/>
    <w:rsid w:val="007A1B15"/>
    <w:rsid w:val="007A30D7"/>
    <w:rsid w:val="007B4285"/>
    <w:rsid w:val="007C6481"/>
    <w:rsid w:val="007D4840"/>
    <w:rsid w:val="007E4396"/>
    <w:rsid w:val="007E46C0"/>
    <w:rsid w:val="007F0417"/>
    <w:rsid w:val="007F3E2A"/>
    <w:rsid w:val="00815B40"/>
    <w:rsid w:val="00821369"/>
    <w:rsid w:val="00822075"/>
    <w:rsid w:val="00836950"/>
    <w:rsid w:val="00850517"/>
    <w:rsid w:val="00867026"/>
    <w:rsid w:val="00870879"/>
    <w:rsid w:val="008B6A3D"/>
    <w:rsid w:val="008B7DF4"/>
    <w:rsid w:val="008D19F7"/>
    <w:rsid w:val="008E05E0"/>
    <w:rsid w:val="008F6FCC"/>
    <w:rsid w:val="00904E36"/>
    <w:rsid w:val="0093683B"/>
    <w:rsid w:val="00942E6F"/>
    <w:rsid w:val="00962950"/>
    <w:rsid w:val="00981738"/>
    <w:rsid w:val="00983F37"/>
    <w:rsid w:val="00995FD9"/>
    <w:rsid w:val="009C3403"/>
    <w:rsid w:val="009F52B5"/>
    <w:rsid w:val="00A14A9B"/>
    <w:rsid w:val="00A15268"/>
    <w:rsid w:val="00A3138F"/>
    <w:rsid w:val="00A34B35"/>
    <w:rsid w:val="00A458B0"/>
    <w:rsid w:val="00A51492"/>
    <w:rsid w:val="00A55762"/>
    <w:rsid w:val="00A90A71"/>
    <w:rsid w:val="00AA1A28"/>
    <w:rsid w:val="00AA393C"/>
    <w:rsid w:val="00AD2889"/>
    <w:rsid w:val="00AF3210"/>
    <w:rsid w:val="00B1012B"/>
    <w:rsid w:val="00B25253"/>
    <w:rsid w:val="00B268D7"/>
    <w:rsid w:val="00B5468B"/>
    <w:rsid w:val="00B710E6"/>
    <w:rsid w:val="00BA757B"/>
    <w:rsid w:val="00BC08CF"/>
    <w:rsid w:val="00BC5EB3"/>
    <w:rsid w:val="00C26749"/>
    <w:rsid w:val="00C375EB"/>
    <w:rsid w:val="00C45AF1"/>
    <w:rsid w:val="00C802B8"/>
    <w:rsid w:val="00CC70A8"/>
    <w:rsid w:val="00CE0C46"/>
    <w:rsid w:val="00D347FC"/>
    <w:rsid w:val="00D34A94"/>
    <w:rsid w:val="00D43651"/>
    <w:rsid w:val="00D67609"/>
    <w:rsid w:val="00D80346"/>
    <w:rsid w:val="00D81DBA"/>
    <w:rsid w:val="00D91F9F"/>
    <w:rsid w:val="00DB2E22"/>
    <w:rsid w:val="00DB34B4"/>
    <w:rsid w:val="00DB4BCC"/>
    <w:rsid w:val="00DC6BA3"/>
    <w:rsid w:val="00DD46CD"/>
    <w:rsid w:val="00E01897"/>
    <w:rsid w:val="00E02FD5"/>
    <w:rsid w:val="00E077E7"/>
    <w:rsid w:val="00E1126A"/>
    <w:rsid w:val="00E13736"/>
    <w:rsid w:val="00E2104F"/>
    <w:rsid w:val="00E25F42"/>
    <w:rsid w:val="00E52F91"/>
    <w:rsid w:val="00E62F67"/>
    <w:rsid w:val="00E744BE"/>
    <w:rsid w:val="00E86241"/>
    <w:rsid w:val="00EA390A"/>
    <w:rsid w:val="00EC6BF8"/>
    <w:rsid w:val="00ED4EFA"/>
    <w:rsid w:val="00F064D9"/>
    <w:rsid w:val="00F2700A"/>
    <w:rsid w:val="00F47ED3"/>
    <w:rsid w:val="00F67231"/>
    <w:rsid w:val="00F74805"/>
    <w:rsid w:val="00F77F13"/>
    <w:rsid w:val="00FD14D1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4B0C0E3"/>
  <w15:chartTrackingRefBased/>
  <w15:docId w15:val="{8104DD45-8180-4F39-8DC2-A60FFA87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836950"/>
    <w:rPr>
      <w:color w:val="FFFFFF" w:themeColor="background1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34625"/>
    <w:pPr>
      <w:spacing w:before="60" w:after="60" w:line="240" w:lineRule="auto"/>
    </w:pPr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434625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itleintable">
    <w:name w:val="Title (in table)"/>
    <w:basedOn w:val="Tabletitle"/>
    <w:qFormat/>
    <w:rsid w:val="00962950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Portrai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69E85EA27404825AA4F97B1687B3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EFB17-3C4D-4F45-B4EE-BC0352501B48}"/>
      </w:docPartPr>
      <w:docPartBody>
        <w:p w:rsidR="00E54A76" w:rsidRDefault="00E54A76" w:rsidP="00E54A76">
          <w:pPr>
            <w:pStyle w:val="469E85EA27404825AA4F97B1687B3201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8B8B42F9690E473F9A9486C865D61E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46C2E-E4BD-4405-AB4B-7096837BF843}"/>
      </w:docPartPr>
      <w:docPartBody>
        <w:p w:rsidR="00E54A76" w:rsidRDefault="00E54A76" w:rsidP="00E54A76">
          <w:pPr>
            <w:pStyle w:val="8B8B42F9690E473F9A9486C865D61EF7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9BC6F182A9FB46259488CD64A41151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29DB29-BA5D-43BC-96EC-4274C18AD45D}"/>
      </w:docPartPr>
      <w:docPartBody>
        <w:p w:rsidR="00E54A76" w:rsidRDefault="00E54A76" w:rsidP="00E54A76">
          <w:pPr>
            <w:pStyle w:val="9BC6F182A9FB46259488CD64A41151376"/>
          </w:pPr>
          <w:r>
            <w:rPr>
              <w:rStyle w:val="PlaceholderText"/>
              <w:sz w:val="36"/>
              <w:szCs w:val="36"/>
            </w:rPr>
            <w:t>Insert name of your company here</w:t>
          </w:r>
        </w:p>
      </w:docPartBody>
    </w:docPart>
    <w:docPart>
      <w:docPartPr>
        <w:name w:val="E7ECC68FC1034D0BA8C9251C84BDF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F7B3F-9FE6-495A-B599-2FAE87275DDC}"/>
      </w:docPartPr>
      <w:docPartBody>
        <w:p w:rsidR="00635422" w:rsidRDefault="00512E35" w:rsidP="00512E35">
          <w:pPr>
            <w:pStyle w:val="E7ECC68FC1034D0BA8C9251C84BDF040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42169564CE314C9F80A3AA8F3BFF6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C405D4-C718-4E96-895A-063C4E6695B5}"/>
      </w:docPartPr>
      <w:docPartBody>
        <w:p w:rsidR="00635422" w:rsidRDefault="00512E35" w:rsidP="00512E35">
          <w:pPr>
            <w:pStyle w:val="42169564CE314C9F80A3AA8F3BFF6654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BBB"/>
    <w:rsid w:val="0035665D"/>
    <w:rsid w:val="00512E35"/>
    <w:rsid w:val="00635422"/>
    <w:rsid w:val="00BD2C08"/>
    <w:rsid w:val="00C30BBB"/>
    <w:rsid w:val="00E5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5422"/>
    <w:rPr>
      <w:color w:val="808080"/>
    </w:rPr>
  </w:style>
  <w:style w:type="paragraph" w:customStyle="1" w:styleId="83BD841C394F4BB1B3C4FE282D50B9BE">
    <w:name w:val="83BD841C394F4BB1B3C4FE282D50B9BE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436468938898414F821F9F2483463D5A">
    <w:name w:val="436468938898414F821F9F2483463D5A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">
    <w:name w:val="5C42A56FFC7D474488DF21580C3A89B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">
    <w:name w:val="469E85EA27404825AA4F97B1687B320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">
    <w:name w:val="8B8B42F9690E473F9A9486C865D61EF7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048CA875B43542629820C0CF673A24FC">
    <w:name w:val="048CA875B43542629820C0CF673A24FC"/>
    <w:rsid w:val="00C30BBB"/>
  </w:style>
  <w:style w:type="paragraph" w:customStyle="1" w:styleId="9BC6F182A9FB46259488CD64A4115137">
    <w:name w:val="9BC6F182A9FB46259488CD64A4115137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436468938898414F821F9F2483463D5A1">
    <w:name w:val="436468938898414F821F9F2483463D5A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1">
    <w:name w:val="5C42A56FFC7D474488DF21580C3A89B5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1">
    <w:name w:val="469E85EA27404825AA4F97B1687B3201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1">
    <w:name w:val="8B8B42F9690E473F9A9486C865D61EF71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1">
    <w:name w:val="9BC6F182A9FB46259488CD64A41151371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">
    <w:name w:val="0A271ACE7C8F4BC38714F9C6EB08EC2A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2">
    <w:name w:val="436468938898414F821F9F2483463D5A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2">
    <w:name w:val="5C42A56FFC7D474488DF21580C3A89B5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2">
    <w:name w:val="469E85EA27404825AA4F97B1687B3201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2">
    <w:name w:val="8B8B42F9690E473F9A9486C865D61EF72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2">
    <w:name w:val="9BC6F182A9FB46259488CD64A41151372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1">
    <w:name w:val="0A271ACE7C8F4BC38714F9C6EB08EC2A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">
    <w:name w:val="485F9C34119045D5AD206AA12A51B3FB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3">
    <w:name w:val="436468938898414F821F9F2483463D5A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3">
    <w:name w:val="5C42A56FFC7D474488DF21580C3A89B5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3">
    <w:name w:val="469E85EA27404825AA4F97B1687B3201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3">
    <w:name w:val="8B8B42F9690E473F9A9486C865D61EF73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3">
    <w:name w:val="9BC6F182A9FB46259488CD64A41151373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2">
    <w:name w:val="0A271ACE7C8F4BC38714F9C6EB08EC2A2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1">
    <w:name w:val="485F9C34119045D5AD206AA12A51B3FB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4">
    <w:name w:val="436468938898414F821F9F2483463D5A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4">
    <w:name w:val="5C42A56FFC7D474488DF21580C3A89B5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4">
    <w:name w:val="469E85EA27404825AA4F97B1687B3201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4">
    <w:name w:val="8B8B42F9690E473F9A9486C865D61EF74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BC6F182A9FB46259488CD64A41151374">
    <w:name w:val="9BC6F182A9FB46259488CD64A41151374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3">
    <w:name w:val="0A271ACE7C8F4BC38714F9C6EB08EC2A3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2">
    <w:name w:val="485F9C34119045D5AD206AA12A51B3FB2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5">
    <w:name w:val="436468938898414F821F9F2483463D5A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5">
    <w:name w:val="5C42A56FFC7D474488DF21580C3A89B5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5">
    <w:name w:val="469E85EA27404825AA4F97B1687B3201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5">
    <w:name w:val="8B8B42F9690E473F9A9486C865D61EF75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FEA2A90C3CB443E9ADFEF14AA26C0D8">
    <w:name w:val="4FEA2A90C3CB443E9ADFEF14AA26C0D8"/>
    <w:rsid w:val="00C30BBB"/>
  </w:style>
  <w:style w:type="paragraph" w:customStyle="1" w:styleId="6E783B6C845545D4A3002AA67FC3D91E">
    <w:name w:val="6E783B6C845545D4A3002AA67FC3D91E"/>
    <w:rsid w:val="00C30BBB"/>
  </w:style>
  <w:style w:type="paragraph" w:customStyle="1" w:styleId="A27ADA50093A4D7BA27E1BE7EB94B554">
    <w:name w:val="A27ADA50093A4D7BA27E1BE7EB94B554"/>
    <w:rsid w:val="00C30BBB"/>
  </w:style>
  <w:style w:type="paragraph" w:customStyle="1" w:styleId="2E9F1512CB5A430BAD7C4C9C165A413E">
    <w:name w:val="2E9F1512CB5A430BAD7C4C9C165A413E"/>
    <w:rsid w:val="00C30BBB"/>
  </w:style>
  <w:style w:type="paragraph" w:customStyle="1" w:styleId="88D5BA8817AD4F209CA68D7C9F361628">
    <w:name w:val="88D5BA8817AD4F209CA68D7C9F361628"/>
    <w:rsid w:val="00C30BBB"/>
  </w:style>
  <w:style w:type="paragraph" w:customStyle="1" w:styleId="3B7D8EA030E540B7A14B90A672C7C3E7">
    <w:name w:val="3B7D8EA030E540B7A14B90A672C7C3E7"/>
    <w:rsid w:val="00C30BBB"/>
  </w:style>
  <w:style w:type="paragraph" w:customStyle="1" w:styleId="BBF570BE9CB54844A06CC9148D82CB41">
    <w:name w:val="BBF570BE9CB54844A06CC9148D82CB41"/>
    <w:rsid w:val="00C30BBB"/>
  </w:style>
  <w:style w:type="paragraph" w:customStyle="1" w:styleId="1360460B551147FC85CC23789E477B60">
    <w:name w:val="1360460B551147FC85CC23789E477B60"/>
    <w:rsid w:val="00C30BBB"/>
  </w:style>
  <w:style w:type="paragraph" w:customStyle="1" w:styleId="345113A367F243FB8F8F3EA4A3BB2C99">
    <w:name w:val="345113A367F243FB8F8F3EA4A3BB2C99"/>
    <w:rsid w:val="00C30BBB"/>
  </w:style>
  <w:style w:type="paragraph" w:customStyle="1" w:styleId="853F7EB1F22B4704897A4BF6BAFC7F9D">
    <w:name w:val="853F7EB1F22B4704897A4BF6BAFC7F9D"/>
    <w:rsid w:val="00C30BBB"/>
  </w:style>
  <w:style w:type="paragraph" w:customStyle="1" w:styleId="6B3489E49C014ECEACC7797E28798802">
    <w:name w:val="6B3489E49C014ECEACC7797E28798802"/>
    <w:rsid w:val="00C30BBB"/>
  </w:style>
  <w:style w:type="paragraph" w:customStyle="1" w:styleId="6E35CC86F475475199CD747184B40634">
    <w:name w:val="6E35CC86F475475199CD747184B40634"/>
    <w:rsid w:val="00C30BBB"/>
  </w:style>
  <w:style w:type="paragraph" w:customStyle="1" w:styleId="D5ADDE71A9094288A2A878B9D5997B95">
    <w:name w:val="D5ADDE71A9094288A2A878B9D5997B95"/>
    <w:rsid w:val="00C30BBB"/>
  </w:style>
  <w:style w:type="paragraph" w:customStyle="1" w:styleId="EE4C493E43DF4DB9AA24B3CB59E04BC3">
    <w:name w:val="EE4C493E43DF4DB9AA24B3CB59E04BC3"/>
    <w:rsid w:val="00C30BBB"/>
  </w:style>
  <w:style w:type="paragraph" w:customStyle="1" w:styleId="9BC6F182A9FB46259488CD64A41151375">
    <w:name w:val="9BC6F182A9FB46259488CD64A41151375"/>
    <w:rsid w:val="00C30BBB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4">
    <w:name w:val="0A271ACE7C8F4BC38714F9C6EB08EC2A4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3">
    <w:name w:val="485F9C34119045D5AD206AA12A51B3FB3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FEA2A90C3CB443E9ADFEF14AA26C0D81">
    <w:name w:val="4FEA2A90C3CB443E9ADFEF14AA26C0D8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783B6C845545D4A3002AA67FC3D91E1">
    <w:name w:val="6E783B6C845545D4A3002AA67FC3D91E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27ADA50093A4D7BA27E1BE7EB94B5541">
    <w:name w:val="A27ADA50093A4D7BA27E1BE7EB94B554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E9F1512CB5A430BAD7C4C9C165A413E1">
    <w:name w:val="2E9F1512CB5A430BAD7C4C9C165A413E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D5BA8817AD4F209CA68D7C9F3616281">
    <w:name w:val="88D5BA8817AD4F209CA68D7C9F361628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B7D8EA030E540B7A14B90A672C7C3E71">
    <w:name w:val="3B7D8EA030E540B7A14B90A672C7C3E7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BF570BE9CB54844A06CC9148D82CB411">
    <w:name w:val="BBF570BE9CB54844A06CC9148D82CB41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60460B551147FC85CC23789E477B601">
    <w:name w:val="1360460B551147FC85CC23789E477B60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5113A367F243FB8F8F3EA4A3BB2C991">
    <w:name w:val="345113A367F243FB8F8F3EA4A3BB2C99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3F7EB1F22B4704897A4BF6BAFC7F9D1">
    <w:name w:val="853F7EB1F22B4704897A4BF6BAFC7F9D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B3489E49C014ECEACC7797E287988021">
    <w:name w:val="6B3489E49C014ECEACC7797E287988021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A82052776B247B79042719AE0248758">
    <w:name w:val="EA82052776B247B79042719AE0248758"/>
    <w:rsid w:val="00C30BBB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6">
    <w:name w:val="436468938898414F821F9F2483463D5A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6">
    <w:name w:val="5C42A56FFC7D474488DF21580C3A89B5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6">
    <w:name w:val="469E85EA27404825AA4F97B1687B3201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6">
    <w:name w:val="8B8B42F9690E473F9A9486C865D61EF76"/>
    <w:rsid w:val="00C30BBB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9A5FFF988DC047DAB21376146456718F">
    <w:name w:val="9A5FFF988DC047DAB21376146456718F"/>
    <w:rsid w:val="00C30BBB"/>
  </w:style>
  <w:style w:type="paragraph" w:customStyle="1" w:styleId="9BC6F182A9FB46259488CD64A41151376">
    <w:name w:val="9BC6F182A9FB46259488CD64A41151376"/>
    <w:rsid w:val="00E54A76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0A271ACE7C8F4BC38714F9C6EB08EC2A5">
    <w:name w:val="0A271ACE7C8F4BC38714F9C6EB08EC2A5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85F9C34119045D5AD206AA12A51B3FB4">
    <w:name w:val="485F9C34119045D5AD206AA12A51B3FB4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FEA2A90C3CB443E9ADFEF14AA26C0D82">
    <w:name w:val="4FEA2A90C3CB443E9ADFEF14AA26C0D8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E783B6C845545D4A3002AA67FC3D91E2">
    <w:name w:val="6E783B6C845545D4A3002AA67FC3D91E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A27ADA50093A4D7BA27E1BE7EB94B5542">
    <w:name w:val="A27ADA50093A4D7BA27E1BE7EB94B554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2E9F1512CB5A430BAD7C4C9C165A413E2">
    <w:name w:val="2E9F1512CB5A430BAD7C4C9C165A413E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8D5BA8817AD4F209CA68D7C9F3616282">
    <w:name w:val="88D5BA8817AD4F209CA68D7C9F361628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B7D8EA030E540B7A14B90A672C7C3E72">
    <w:name w:val="3B7D8EA030E540B7A14B90A672C7C3E7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BBF570BE9CB54844A06CC9148D82CB412">
    <w:name w:val="BBF570BE9CB54844A06CC9148D82CB41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1360460B551147FC85CC23789E477B602">
    <w:name w:val="1360460B551147FC85CC23789E477B60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345113A367F243FB8F8F3EA4A3BB2C992">
    <w:name w:val="345113A367F243FB8F8F3EA4A3BB2C99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853F7EB1F22B4704897A4BF6BAFC7F9D2">
    <w:name w:val="853F7EB1F22B4704897A4BF6BAFC7F9D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6B3489E49C014ECEACC7797E287988022">
    <w:name w:val="6B3489E49C014ECEACC7797E287988022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EA82052776B247B79042719AE02487581">
    <w:name w:val="EA82052776B247B79042719AE02487581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9A5FFF988DC047DAB21376146456718F1">
    <w:name w:val="9A5FFF988DC047DAB21376146456718F1"/>
    <w:rsid w:val="00E54A76"/>
    <w:pPr>
      <w:spacing w:before="60" w:after="60" w:line="240" w:lineRule="auto"/>
    </w:pPr>
    <w:rPr>
      <w:rFonts w:ascii="Segoe UI" w:eastAsiaTheme="minorHAnsi" w:hAnsi="Segoe UI" w:cs="Segoe UI"/>
      <w:sz w:val="20"/>
      <w:szCs w:val="20"/>
      <w:lang w:eastAsia="en-US"/>
    </w:rPr>
  </w:style>
  <w:style w:type="paragraph" w:customStyle="1" w:styleId="436468938898414F821F9F2483463D5A7">
    <w:name w:val="436468938898414F821F9F2483463D5A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C42A56FFC7D474488DF21580C3A89B57">
    <w:name w:val="5C42A56FFC7D474488DF21580C3A89B5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469E85EA27404825AA4F97B1687B32017">
    <w:name w:val="469E85EA27404825AA4F97B1687B3201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8B8B42F9690E473F9A9486C865D61EF77">
    <w:name w:val="8B8B42F9690E473F9A9486C865D61EF77"/>
    <w:rsid w:val="00E54A76"/>
    <w:pPr>
      <w:jc w:val="center"/>
    </w:pPr>
    <w:rPr>
      <w:rFonts w:ascii="Segoe UI" w:eastAsiaTheme="minorHAnsi" w:hAnsi="Segoe UI" w:cs="Segoe UI"/>
      <w:sz w:val="18"/>
      <w:lang w:eastAsia="en-US"/>
    </w:rPr>
  </w:style>
  <w:style w:type="paragraph" w:customStyle="1" w:styleId="5DBED635426241178DBA9E397DB3191E">
    <w:name w:val="5DBED635426241178DBA9E397DB3191E"/>
    <w:rsid w:val="00E54A76"/>
  </w:style>
  <w:style w:type="paragraph" w:customStyle="1" w:styleId="AA291DCCBE5D4FD192A9E7E4729D2022">
    <w:name w:val="AA291DCCBE5D4FD192A9E7E4729D2022"/>
    <w:rsid w:val="00E54A76"/>
  </w:style>
  <w:style w:type="paragraph" w:customStyle="1" w:styleId="AEFA0FA81D7D43D0AF85CAC5DBA97E7D">
    <w:name w:val="AEFA0FA81D7D43D0AF85CAC5DBA97E7D"/>
    <w:rsid w:val="00E54A76"/>
  </w:style>
  <w:style w:type="paragraph" w:customStyle="1" w:styleId="86E85E3D50084DECB931561C5D815140">
    <w:name w:val="86E85E3D50084DECB931561C5D815140"/>
    <w:rsid w:val="00E54A76"/>
  </w:style>
  <w:style w:type="paragraph" w:customStyle="1" w:styleId="8FBFF23E067040A6ACE41CEAA737F373">
    <w:name w:val="8FBFF23E067040A6ACE41CEAA737F373"/>
    <w:rsid w:val="00E54A76"/>
  </w:style>
  <w:style w:type="paragraph" w:customStyle="1" w:styleId="1DF62EDFEE6E4D8DBAC539B46A77987B">
    <w:name w:val="1DF62EDFEE6E4D8DBAC539B46A77987B"/>
    <w:rsid w:val="00E54A76"/>
  </w:style>
  <w:style w:type="paragraph" w:customStyle="1" w:styleId="4F97A9DDF0ED4B1EBD834B737E68D8BD">
    <w:name w:val="4F97A9DDF0ED4B1EBD834B737E68D8BD"/>
    <w:rsid w:val="00E54A76"/>
  </w:style>
  <w:style w:type="paragraph" w:customStyle="1" w:styleId="8508297BEA934CF783CBF690DD0DB273">
    <w:name w:val="8508297BEA934CF783CBF690DD0DB273"/>
    <w:rsid w:val="00E54A76"/>
  </w:style>
  <w:style w:type="paragraph" w:customStyle="1" w:styleId="DCE22616A609486584FED3E828F10146">
    <w:name w:val="DCE22616A609486584FED3E828F10146"/>
    <w:rsid w:val="00E54A76"/>
  </w:style>
  <w:style w:type="paragraph" w:customStyle="1" w:styleId="DCBF440C1DC845B78FE17CC835087176">
    <w:name w:val="DCBF440C1DC845B78FE17CC835087176"/>
    <w:rsid w:val="00E54A76"/>
  </w:style>
  <w:style w:type="paragraph" w:customStyle="1" w:styleId="9E622374F4C14DC4871935787340AB3D">
    <w:name w:val="9E622374F4C14DC4871935787340AB3D"/>
    <w:rsid w:val="00E54A76"/>
  </w:style>
  <w:style w:type="paragraph" w:customStyle="1" w:styleId="E7ECC68FC1034D0BA8C9251C84BDF040">
    <w:name w:val="E7ECC68FC1034D0BA8C9251C84BDF040"/>
    <w:rsid w:val="00512E35"/>
  </w:style>
  <w:style w:type="paragraph" w:customStyle="1" w:styleId="42169564CE314C9F80A3AA8F3BFF6654">
    <w:name w:val="42169564CE314C9F80A3AA8F3BFF6654"/>
    <w:rsid w:val="00512E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B415544-AC68-47BE-8BDF-F4223F179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Portrait</Template>
  <TotalTime>1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3</cp:revision>
  <cp:lastPrinted>2016-01-25T13:22:00Z</cp:lastPrinted>
  <dcterms:created xsi:type="dcterms:W3CDTF">2019-12-09T08:49:00Z</dcterms:created>
  <dcterms:modified xsi:type="dcterms:W3CDTF">2019-12-10T09:57:00Z</dcterms:modified>
  <cp:category/>
</cp:coreProperties>
</file>