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539"/>
        <w:gridCol w:w="2188"/>
        <w:gridCol w:w="2188"/>
        <w:gridCol w:w="2188"/>
        <w:gridCol w:w="2189"/>
      </w:tblGrid>
      <w:tr w:rsidR="00585351" w:rsidRPr="00910A76" w14:paraId="3BAA43FE" w14:textId="77777777" w:rsidTr="00091017">
        <w:trPr>
          <w:trHeight w:val="170"/>
        </w:trPr>
        <w:tc>
          <w:tcPr>
            <w:tcW w:w="2268" w:type="dxa"/>
          </w:tcPr>
          <w:p w14:paraId="3BAA43F8" w14:textId="77777777" w:rsidR="00585351" w:rsidRPr="00910A76" w:rsidRDefault="00585351" w:rsidP="00910A76">
            <w:pPr>
              <w:pStyle w:val="Tablecell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Inspection report number</w:t>
            </w:r>
          </w:p>
        </w:tc>
        <w:tc>
          <w:tcPr>
            <w:tcW w:w="3539" w:type="dxa"/>
            <w:tcBorders>
              <w:bottom w:val="dashSmallGap" w:sz="4" w:space="0" w:color="auto"/>
            </w:tcBorders>
          </w:tcPr>
          <w:p w14:paraId="3BAA43F9" w14:textId="77777777"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188" w:type="dxa"/>
          </w:tcPr>
          <w:p w14:paraId="3BAA43FA" w14:textId="15209D6F" w:rsidR="00585351" w:rsidRPr="00910A76" w:rsidRDefault="00852344" w:rsidP="00852344">
            <w:pPr>
              <w:pStyle w:val="Tablecell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 points</w:t>
            </w:r>
          </w:p>
        </w:tc>
        <w:tc>
          <w:tcPr>
            <w:tcW w:w="2188" w:type="dxa"/>
            <w:tcBorders>
              <w:bottom w:val="dashSmallGap" w:sz="4" w:space="0" w:color="auto"/>
            </w:tcBorders>
          </w:tcPr>
          <w:p w14:paraId="3BAA43FB" w14:textId="77777777"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188" w:type="dxa"/>
          </w:tcPr>
          <w:p w14:paraId="3BAA43FC" w14:textId="77777777" w:rsidR="00585351" w:rsidRPr="00910A76" w:rsidRDefault="00585351" w:rsidP="00585351">
            <w:pPr>
              <w:pStyle w:val="Tablecell"/>
              <w:jc w:val="right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NSI grade (A-E)</w:t>
            </w:r>
          </w:p>
        </w:tc>
        <w:tc>
          <w:tcPr>
            <w:tcW w:w="2189" w:type="dxa"/>
            <w:tcBorders>
              <w:bottom w:val="dashSmallGap" w:sz="4" w:space="0" w:color="auto"/>
            </w:tcBorders>
          </w:tcPr>
          <w:p w14:paraId="3BAA43FD" w14:textId="77777777"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BAA43FF" w14:textId="77777777" w:rsidR="00BC7806" w:rsidRPr="00910A76" w:rsidRDefault="00BC7806" w:rsidP="00585351">
      <w:pPr>
        <w:rPr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1441"/>
      </w:tblGrid>
      <w:tr w:rsidR="00585351" w:rsidRPr="00910A76" w14:paraId="3BAA4402" w14:textId="77777777" w:rsidTr="00091017">
        <w:trPr>
          <w:trHeight w:val="170"/>
        </w:trPr>
        <w:tc>
          <w:tcPr>
            <w:tcW w:w="3119" w:type="dxa"/>
          </w:tcPr>
          <w:p w14:paraId="3BAA4400" w14:textId="77777777" w:rsidR="00585351" w:rsidRPr="00910A76" w:rsidRDefault="00585351" w:rsidP="004E30C6">
            <w:pPr>
              <w:pStyle w:val="Tablecell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Name and address of installation</w:t>
            </w:r>
          </w:p>
        </w:tc>
        <w:tc>
          <w:tcPr>
            <w:tcW w:w="11441" w:type="dxa"/>
            <w:tcBorders>
              <w:bottom w:val="dashSmallGap" w:sz="4" w:space="0" w:color="auto"/>
            </w:tcBorders>
          </w:tcPr>
          <w:p w14:paraId="3BAA4401" w14:textId="50716AC7" w:rsidR="00AF40E4" w:rsidRPr="00910A76" w:rsidRDefault="004E30C6" w:rsidP="004E30C6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bookmarkStart w:id="0" w:name="_GoBack"/>
            <w:bookmarkEnd w:id="0"/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85351" w:rsidRPr="00910A76" w14:paraId="3BAA4404" w14:textId="77777777" w:rsidTr="00091017">
        <w:trPr>
          <w:trHeight w:val="170"/>
        </w:trPr>
        <w:tc>
          <w:tcPr>
            <w:tcW w:w="14560" w:type="dxa"/>
            <w:gridSpan w:val="2"/>
            <w:tcBorders>
              <w:bottom w:val="dashSmallGap" w:sz="4" w:space="0" w:color="auto"/>
            </w:tcBorders>
          </w:tcPr>
          <w:p w14:paraId="3BAA4403" w14:textId="77777777" w:rsidR="00585351" w:rsidRPr="00910A76" w:rsidRDefault="004E30C6" w:rsidP="004E30C6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BAA4405" w14:textId="600FBCE5" w:rsidR="00585351" w:rsidRDefault="00585351" w:rsidP="00910A76">
      <w:pPr>
        <w:rPr>
          <w:sz w:val="1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562" w:type="dxa"/>
        <w:tblLook w:val="04A0" w:firstRow="1" w:lastRow="0" w:firstColumn="1" w:lastColumn="0" w:noHBand="0" w:noVBand="1"/>
      </w:tblPr>
      <w:tblGrid>
        <w:gridCol w:w="846"/>
        <w:gridCol w:w="107"/>
        <w:gridCol w:w="2585"/>
        <w:gridCol w:w="252"/>
        <w:gridCol w:w="1047"/>
        <w:gridCol w:w="544"/>
        <w:gridCol w:w="283"/>
        <w:gridCol w:w="3208"/>
        <w:gridCol w:w="862"/>
        <w:gridCol w:w="97"/>
        <w:gridCol w:w="850"/>
        <w:gridCol w:w="22"/>
        <w:gridCol w:w="86"/>
        <w:gridCol w:w="2804"/>
        <w:gridCol w:w="6"/>
        <w:gridCol w:w="56"/>
        <w:gridCol w:w="907"/>
      </w:tblGrid>
      <w:tr w:rsidR="00C352D3" w14:paraId="2CEB39A7" w14:textId="77777777" w:rsidTr="00C352D3">
        <w:trPr>
          <w:trHeight w:val="340"/>
        </w:trPr>
        <w:tc>
          <w:tcPr>
            <w:tcW w:w="953" w:type="dxa"/>
            <w:gridSpan w:val="2"/>
            <w:shd w:val="clear" w:color="auto" w:fill="1F4E79" w:themeFill="accent1" w:themeFillShade="80"/>
            <w:vAlign w:val="center"/>
          </w:tcPr>
          <w:p w14:paraId="5B99F276" w14:textId="42F8F29E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2837" w:type="dxa"/>
            <w:gridSpan w:val="2"/>
            <w:shd w:val="clear" w:color="auto" w:fill="1F4E79" w:themeFill="accent1" w:themeFillShade="80"/>
            <w:vAlign w:val="center"/>
          </w:tcPr>
          <w:p w14:paraId="5DB5D9D7" w14:textId="6DA4F002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shd w:val="clear" w:color="auto" w:fill="1F4E79" w:themeFill="accent1" w:themeFillShade="80"/>
            <w:vAlign w:val="center"/>
          </w:tcPr>
          <w:p w14:paraId="2472FCC0" w14:textId="0789F0F5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Check</w:t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shd w:val="clear" w:color="auto" w:fill="1F4E79" w:themeFill="accent1" w:themeFillShade="80"/>
            <w:vAlign w:val="center"/>
          </w:tcPr>
          <w:p w14:paraId="6A571DF3" w14:textId="1A1739CB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3208" w:type="dxa"/>
            <w:shd w:val="clear" w:color="auto" w:fill="1F4E79" w:themeFill="accent1" w:themeFillShade="80"/>
            <w:vAlign w:val="center"/>
          </w:tcPr>
          <w:p w14:paraId="2D2308A6" w14:textId="0810DF64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shd w:val="clear" w:color="auto" w:fill="1F4E79" w:themeFill="accent1" w:themeFillShade="80"/>
            <w:vAlign w:val="center"/>
          </w:tcPr>
          <w:p w14:paraId="340F88D2" w14:textId="0A56AD1D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Check</w:t>
            </w:r>
          </w:p>
        </w:tc>
        <w:tc>
          <w:tcPr>
            <w:tcW w:w="958" w:type="dxa"/>
            <w:gridSpan w:val="3"/>
            <w:tcBorders>
              <w:left w:val="double" w:sz="4" w:space="0" w:color="auto"/>
            </w:tcBorders>
            <w:shd w:val="clear" w:color="auto" w:fill="1F4E79" w:themeFill="accent1" w:themeFillShade="80"/>
            <w:vAlign w:val="center"/>
          </w:tcPr>
          <w:p w14:paraId="5300A2D3" w14:textId="71617B6E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2810" w:type="dxa"/>
            <w:gridSpan w:val="2"/>
            <w:shd w:val="clear" w:color="auto" w:fill="1F4E79" w:themeFill="accent1" w:themeFillShade="80"/>
            <w:vAlign w:val="center"/>
          </w:tcPr>
          <w:p w14:paraId="7A18372E" w14:textId="43C91163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963" w:type="dxa"/>
            <w:gridSpan w:val="2"/>
            <w:shd w:val="clear" w:color="auto" w:fill="1F4E79" w:themeFill="accent1" w:themeFillShade="80"/>
            <w:vAlign w:val="center"/>
          </w:tcPr>
          <w:p w14:paraId="0E09E6E3" w14:textId="13ACE87F" w:rsidR="00850B72" w:rsidRPr="00850B72" w:rsidRDefault="00850B72" w:rsidP="00AF40E4">
            <w:pPr>
              <w:pStyle w:val="Tablecell"/>
              <w:spacing w:before="0" w:after="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850B72">
              <w:rPr>
                <w:b/>
                <w:color w:val="FFFFFF" w:themeColor="background1"/>
                <w:sz w:val="18"/>
                <w:szCs w:val="18"/>
              </w:rPr>
              <w:t>Check</w:t>
            </w:r>
          </w:p>
        </w:tc>
      </w:tr>
      <w:tr w:rsidR="00B91591" w14:paraId="57F25D88" w14:textId="77777777" w:rsidTr="00C352D3">
        <w:trPr>
          <w:trHeight w:val="340"/>
        </w:trPr>
        <w:tc>
          <w:tcPr>
            <w:tcW w:w="4837" w:type="dxa"/>
            <w:gridSpan w:val="5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3D3D477" w14:textId="6CC1CD9B" w:rsidR="00B91591" w:rsidRPr="00850B72" w:rsidRDefault="00B91591" w:rsidP="00AF40E4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850B72">
              <w:rPr>
                <w:b/>
                <w:sz w:val="18"/>
                <w:szCs w:val="18"/>
              </w:rPr>
              <w:t>DOCUMENTATION</w:t>
            </w:r>
          </w:p>
        </w:tc>
        <w:tc>
          <w:tcPr>
            <w:tcW w:w="4994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DB9B8AD" w14:textId="2B142DAA" w:rsidR="00B91591" w:rsidRPr="00850B72" w:rsidRDefault="00D808A3" w:rsidP="00D808A3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D808A3">
              <w:rPr>
                <w:b/>
                <w:sz w:val="18"/>
                <w:szCs w:val="18"/>
              </w:rPr>
              <w:t>ENVIRONMENTAL PRECAUTIONS</w:t>
            </w:r>
          </w:p>
        </w:tc>
        <w:tc>
          <w:tcPr>
            <w:tcW w:w="4731" w:type="dxa"/>
            <w:gridSpan w:val="7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7BE3B35" w14:textId="1D8E6BC6" w:rsidR="00B91591" w:rsidRPr="00D808A3" w:rsidRDefault="00D808A3" w:rsidP="00AF40E4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D808A3">
              <w:rPr>
                <w:b/>
                <w:sz w:val="18"/>
                <w:szCs w:val="18"/>
              </w:rPr>
              <w:t>ACCESS POINT HARDWARE</w:t>
            </w:r>
          </w:p>
        </w:tc>
      </w:tr>
      <w:tr w:rsidR="00544B95" w14:paraId="10D12914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5B23C9A9" w14:textId="412B0170" w:rsidR="00544B95" w:rsidRPr="00852344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850B72">
              <w:rPr>
                <w:sz w:val="18"/>
                <w:szCs w:val="18"/>
              </w:rPr>
              <w:t>A1</w:t>
            </w:r>
          </w:p>
        </w:tc>
        <w:tc>
          <w:tcPr>
            <w:tcW w:w="2944" w:type="dxa"/>
            <w:gridSpan w:val="3"/>
            <w:vAlign w:val="center"/>
          </w:tcPr>
          <w:p w14:paraId="06FC42F2" w14:textId="2B92B4DF" w:rsidR="00544B95" w:rsidRPr="00852344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Survey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16A0FCA2" w14:textId="3A25E6D6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3908879A" w14:textId="7F4E73E3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E1-E2</w:t>
            </w:r>
          </w:p>
        </w:tc>
        <w:tc>
          <w:tcPr>
            <w:tcW w:w="3208" w:type="dxa"/>
            <w:vAlign w:val="center"/>
          </w:tcPr>
          <w:p w14:paraId="1746F3FE" w14:textId="7FC0BF73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Rating and protection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180B10F9" w14:textId="740FEFD8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BC421B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C421B">
              <w:rPr>
                <w:sz w:val="18"/>
                <w:szCs w:val="18"/>
              </w:rPr>
              <w:instrText xml:space="preserve"> FORMTEXT </w:instrText>
            </w:r>
            <w:r w:rsidRPr="00BC421B">
              <w:rPr>
                <w:sz w:val="18"/>
                <w:szCs w:val="18"/>
              </w:rPr>
            </w:r>
            <w:r w:rsidRPr="00BC421B">
              <w:rPr>
                <w:sz w:val="18"/>
                <w:szCs w:val="18"/>
              </w:rPr>
              <w:fldChar w:fldCharType="separate"/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7B96CEAF" w14:textId="0F35BF70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J1-J2</w:t>
            </w:r>
          </w:p>
        </w:tc>
        <w:tc>
          <w:tcPr>
            <w:tcW w:w="2974" w:type="dxa"/>
            <w:gridSpan w:val="5"/>
            <w:tcBorders>
              <w:bottom w:val="single" w:sz="4" w:space="0" w:color="auto"/>
            </w:tcBorders>
            <w:vAlign w:val="center"/>
          </w:tcPr>
          <w:p w14:paraId="6384128C" w14:textId="1BFDF066" w:rsidR="00544B95" w:rsidRPr="00852344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Physical security and duty cycle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14:paraId="5CC8722E" w14:textId="100F096B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C11AA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11AA2">
              <w:rPr>
                <w:sz w:val="18"/>
                <w:szCs w:val="18"/>
              </w:rPr>
              <w:instrText xml:space="preserve"> FORMTEXT </w:instrText>
            </w:r>
            <w:r w:rsidRPr="00C11AA2">
              <w:rPr>
                <w:sz w:val="18"/>
                <w:szCs w:val="18"/>
              </w:rPr>
            </w:r>
            <w:r w:rsidRPr="00C11AA2">
              <w:rPr>
                <w:sz w:val="18"/>
                <w:szCs w:val="18"/>
              </w:rPr>
              <w:fldChar w:fldCharType="separate"/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sz w:val="18"/>
                <w:szCs w:val="18"/>
              </w:rPr>
              <w:fldChar w:fldCharType="end"/>
            </w:r>
          </w:p>
        </w:tc>
      </w:tr>
      <w:tr w:rsidR="00544B95" w14:paraId="28AA12A5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3C5A4C63" w14:textId="2DE35078" w:rsidR="00544B95" w:rsidRPr="00850B72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A2</w:t>
            </w:r>
          </w:p>
        </w:tc>
        <w:tc>
          <w:tcPr>
            <w:tcW w:w="2944" w:type="dxa"/>
            <w:gridSpan w:val="3"/>
            <w:vAlign w:val="center"/>
          </w:tcPr>
          <w:p w14:paraId="6F3135B3" w14:textId="0492DBD9" w:rsidR="00544B95" w:rsidRPr="00850B72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ID cards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4DE5F5A9" w14:textId="63E71A0B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0A0E21F3" w14:textId="207DA5E0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E3</w:t>
            </w:r>
          </w:p>
        </w:tc>
        <w:tc>
          <w:tcPr>
            <w:tcW w:w="3208" w:type="dxa"/>
            <w:vAlign w:val="center"/>
          </w:tcPr>
          <w:p w14:paraId="5B391AAD" w14:textId="0F514909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Battery powered tokens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38C14FEA" w14:textId="22713246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BC421B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C421B">
              <w:rPr>
                <w:sz w:val="18"/>
                <w:szCs w:val="18"/>
              </w:rPr>
              <w:instrText xml:space="preserve"> FORMTEXT </w:instrText>
            </w:r>
            <w:r w:rsidRPr="00BC421B">
              <w:rPr>
                <w:sz w:val="18"/>
                <w:szCs w:val="18"/>
              </w:rPr>
            </w:r>
            <w:r w:rsidRPr="00BC421B">
              <w:rPr>
                <w:sz w:val="18"/>
                <w:szCs w:val="18"/>
              </w:rPr>
              <w:fldChar w:fldCharType="separate"/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noProof/>
                <w:sz w:val="18"/>
                <w:szCs w:val="18"/>
              </w:rPr>
              <w:t> </w:t>
            </w:r>
            <w:r w:rsidRPr="00BC421B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93E24" w14:textId="77FC422E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J3</w:t>
            </w:r>
          </w:p>
        </w:tc>
        <w:tc>
          <w:tcPr>
            <w:tcW w:w="2974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1A034" w14:textId="2383E9B4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Environmental effects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B5F5F8" w14:textId="2BE904DF" w:rsidR="00544B95" w:rsidRPr="00491ED9" w:rsidRDefault="00544B95" w:rsidP="00544B95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C11AA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11AA2">
              <w:rPr>
                <w:sz w:val="18"/>
                <w:szCs w:val="18"/>
              </w:rPr>
              <w:instrText xml:space="preserve"> FORMTEXT </w:instrText>
            </w:r>
            <w:r w:rsidRPr="00C11AA2">
              <w:rPr>
                <w:sz w:val="18"/>
                <w:szCs w:val="18"/>
              </w:rPr>
            </w:r>
            <w:r w:rsidRPr="00C11AA2">
              <w:rPr>
                <w:sz w:val="18"/>
                <w:szCs w:val="18"/>
              </w:rPr>
              <w:fldChar w:fldCharType="separate"/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noProof/>
                <w:sz w:val="18"/>
                <w:szCs w:val="18"/>
              </w:rPr>
              <w:t> </w:t>
            </w:r>
            <w:r w:rsidRPr="00C11AA2">
              <w:rPr>
                <w:sz w:val="18"/>
                <w:szCs w:val="18"/>
              </w:rPr>
              <w:fldChar w:fldCharType="end"/>
            </w:r>
          </w:p>
        </w:tc>
      </w:tr>
      <w:tr w:rsidR="00D808A3" w14:paraId="04C8009E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66CED1CE" w14:textId="1108B58E" w:rsidR="00D808A3" w:rsidRPr="00850B72" w:rsidRDefault="00D808A3" w:rsidP="00C352D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A3</w:t>
            </w:r>
          </w:p>
        </w:tc>
        <w:tc>
          <w:tcPr>
            <w:tcW w:w="2944" w:type="dxa"/>
            <w:gridSpan w:val="3"/>
            <w:vAlign w:val="center"/>
          </w:tcPr>
          <w:p w14:paraId="2753ACF2" w14:textId="1629B206" w:rsidR="00D808A3" w:rsidRPr="00850B72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Commissioning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501E82F9" w14:textId="410DD82F" w:rsidR="00D808A3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4994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A58C6BB" w14:textId="61B1E062" w:rsidR="00D808A3" w:rsidRPr="00D808A3" w:rsidRDefault="00D808A3" w:rsidP="00D808A3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D808A3">
              <w:rPr>
                <w:b/>
                <w:sz w:val="18"/>
                <w:szCs w:val="18"/>
              </w:rPr>
              <w:t>CABLE INSTALLATION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D67F8" w14:textId="5CAC3B75" w:rsidR="00D808A3" w:rsidRPr="00D808A3" w:rsidRDefault="00D808A3" w:rsidP="00C352D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J4-J9</w:t>
            </w:r>
          </w:p>
        </w:tc>
        <w:tc>
          <w:tcPr>
            <w:tcW w:w="2974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A8675" w14:textId="5671F096" w:rsidR="00D808A3" w:rsidRPr="00491ED9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Doors, hinges, frames and closing devices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5DAD23" w14:textId="3A031182" w:rsidR="00D808A3" w:rsidRPr="00B91591" w:rsidRDefault="00544B95" w:rsidP="00544B95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44B95" w14:paraId="78A01240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3F8A7C1B" w14:textId="589F54D0" w:rsidR="00544B95" w:rsidRPr="00850B72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A4</w:t>
            </w:r>
          </w:p>
        </w:tc>
        <w:tc>
          <w:tcPr>
            <w:tcW w:w="2944" w:type="dxa"/>
            <w:gridSpan w:val="3"/>
            <w:vAlign w:val="center"/>
          </w:tcPr>
          <w:p w14:paraId="3EC7EC54" w14:textId="73859816" w:rsidR="00544B95" w:rsidRPr="00850B72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As-fitted document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16C22829" w14:textId="6FF43D3E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318B77F9" w14:textId="5CC6C66A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F1-F4</w:t>
            </w:r>
          </w:p>
        </w:tc>
        <w:tc>
          <w:tcPr>
            <w:tcW w:w="3208" w:type="dxa"/>
            <w:vAlign w:val="center"/>
          </w:tcPr>
          <w:p w14:paraId="4E866572" w14:textId="50B6AEEB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Location and protection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14EEA607" w14:textId="1F0EDCE6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0639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0639C">
              <w:rPr>
                <w:sz w:val="18"/>
                <w:szCs w:val="18"/>
              </w:rPr>
              <w:instrText xml:space="preserve"> FORMTEXT </w:instrText>
            </w:r>
            <w:r w:rsidRPr="0090639C">
              <w:rPr>
                <w:sz w:val="18"/>
                <w:szCs w:val="18"/>
              </w:rPr>
            </w:r>
            <w:r w:rsidRPr="0090639C">
              <w:rPr>
                <w:sz w:val="18"/>
                <w:szCs w:val="18"/>
              </w:rPr>
              <w:fldChar w:fldCharType="separate"/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CAF65" w14:textId="18489DF6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J10</w:t>
            </w:r>
          </w:p>
        </w:tc>
        <w:tc>
          <w:tcPr>
            <w:tcW w:w="2974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1A81B" w14:textId="34E099B2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Door releases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90447B" w14:textId="06AA096B" w:rsidR="00544B95" w:rsidRPr="00491ED9" w:rsidRDefault="00544B95" w:rsidP="00544B95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44B95" w14:paraId="36BB6A16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6035EADE" w14:textId="67286CBD" w:rsidR="00544B95" w:rsidRPr="00850B72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A5</w:t>
            </w:r>
          </w:p>
        </w:tc>
        <w:tc>
          <w:tcPr>
            <w:tcW w:w="2944" w:type="dxa"/>
            <w:gridSpan w:val="3"/>
            <w:vAlign w:val="center"/>
          </w:tcPr>
          <w:p w14:paraId="0F8023A3" w14:textId="14E08C78" w:rsidR="00544B95" w:rsidRPr="00850B72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NSI Certificate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41E3E7A7" w14:textId="4D8853A7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5F3AB76D" w14:textId="0B61421E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F5-F6</w:t>
            </w:r>
          </w:p>
        </w:tc>
        <w:tc>
          <w:tcPr>
            <w:tcW w:w="3208" w:type="dxa"/>
            <w:vAlign w:val="center"/>
          </w:tcPr>
          <w:p w14:paraId="6A9BAE8E" w14:textId="2D323D16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Support and jointing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7184753E" w14:textId="183D21D3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0639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0639C">
              <w:rPr>
                <w:sz w:val="18"/>
                <w:szCs w:val="18"/>
              </w:rPr>
              <w:instrText xml:space="preserve"> FORMTEXT </w:instrText>
            </w:r>
            <w:r w:rsidRPr="0090639C">
              <w:rPr>
                <w:sz w:val="18"/>
                <w:szCs w:val="18"/>
              </w:rPr>
            </w:r>
            <w:r w:rsidRPr="0090639C">
              <w:rPr>
                <w:sz w:val="18"/>
                <w:szCs w:val="18"/>
              </w:rPr>
              <w:fldChar w:fldCharType="separate"/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0192CECD" w14:textId="27750567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J11</w:t>
            </w:r>
          </w:p>
        </w:tc>
        <w:tc>
          <w:tcPr>
            <w:tcW w:w="2974" w:type="dxa"/>
            <w:gridSpan w:val="5"/>
            <w:shd w:val="clear" w:color="auto" w:fill="auto"/>
            <w:vAlign w:val="center"/>
          </w:tcPr>
          <w:p w14:paraId="78144AF0" w14:textId="4F5CFBB0" w:rsidR="00544B95" w:rsidRPr="00852344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Key override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3D8BC96F" w14:textId="7AF5BE5E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44B95" w14:paraId="69310CCB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2F3819BF" w14:textId="05798A19" w:rsidR="00544B95" w:rsidRPr="00850B72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A6</w:t>
            </w:r>
          </w:p>
        </w:tc>
        <w:tc>
          <w:tcPr>
            <w:tcW w:w="2944" w:type="dxa"/>
            <w:gridSpan w:val="3"/>
            <w:vAlign w:val="center"/>
          </w:tcPr>
          <w:p w14:paraId="16408D7B" w14:textId="22B3A4E5" w:rsidR="00544B95" w:rsidRPr="00850B72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Historical records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45805A09" w14:textId="623B8750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680AE781" w14:textId="7B5E33B4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F7-F9</w:t>
            </w:r>
          </w:p>
        </w:tc>
        <w:tc>
          <w:tcPr>
            <w:tcW w:w="3208" w:type="dxa"/>
            <w:vAlign w:val="center"/>
          </w:tcPr>
          <w:p w14:paraId="056030B6" w14:textId="67F281DD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Rating and segregation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5639585C" w14:textId="7C474CF4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0639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0639C">
              <w:rPr>
                <w:sz w:val="18"/>
                <w:szCs w:val="18"/>
              </w:rPr>
              <w:instrText xml:space="preserve"> FORMTEXT </w:instrText>
            </w:r>
            <w:r w:rsidRPr="0090639C">
              <w:rPr>
                <w:sz w:val="18"/>
                <w:szCs w:val="18"/>
              </w:rPr>
            </w:r>
            <w:r w:rsidRPr="0090639C">
              <w:rPr>
                <w:sz w:val="18"/>
                <w:szCs w:val="18"/>
              </w:rPr>
              <w:fldChar w:fldCharType="separate"/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sz w:val="18"/>
                <w:szCs w:val="18"/>
              </w:rPr>
              <w:fldChar w:fldCharType="end"/>
            </w:r>
          </w:p>
        </w:tc>
        <w:tc>
          <w:tcPr>
            <w:tcW w:w="4731" w:type="dxa"/>
            <w:gridSpan w:val="7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182FD03" w14:textId="4442729F" w:rsidR="00544B95" w:rsidRPr="00C352D3" w:rsidRDefault="00544B95" w:rsidP="00544B95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C352D3">
              <w:rPr>
                <w:b/>
                <w:sz w:val="18"/>
                <w:szCs w:val="18"/>
              </w:rPr>
              <w:t>POWER SUPPLIES</w:t>
            </w:r>
          </w:p>
        </w:tc>
      </w:tr>
      <w:tr w:rsidR="00544B95" w14:paraId="1C8407EB" w14:textId="77777777" w:rsidTr="00544B95">
        <w:trPr>
          <w:trHeight w:val="283"/>
        </w:trPr>
        <w:tc>
          <w:tcPr>
            <w:tcW w:w="4837" w:type="dxa"/>
            <w:gridSpan w:val="5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D6A6261" w14:textId="5039C498" w:rsidR="00544B95" w:rsidRPr="00850B72" w:rsidRDefault="00544B95" w:rsidP="00544B95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HANDOVER AND TRAINING</w:t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454CD8AA" w14:textId="06CDCDA6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F10</w:t>
            </w:r>
          </w:p>
        </w:tc>
        <w:tc>
          <w:tcPr>
            <w:tcW w:w="3208" w:type="dxa"/>
            <w:vAlign w:val="center"/>
          </w:tcPr>
          <w:p w14:paraId="3020B8CB" w14:textId="205711BA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Flexible cables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725DFEB6" w14:textId="6FE6568B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0639C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0639C">
              <w:rPr>
                <w:sz w:val="18"/>
                <w:szCs w:val="18"/>
              </w:rPr>
              <w:instrText xml:space="preserve"> FORMTEXT </w:instrText>
            </w:r>
            <w:r w:rsidRPr="0090639C">
              <w:rPr>
                <w:sz w:val="18"/>
                <w:szCs w:val="18"/>
              </w:rPr>
            </w:r>
            <w:r w:rsidRPr="0090639C">
              <w:rPr>
                <w:sz w:val="18"/>
                <w:szCs w:val="18"/>
              </w:rPr>
              <w:fldChar w:fldCharType="separate"/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noProof/>
                <w:sz w:val="18"/>
                <w:szCs w:val="18"/>
              </w:rPr>
              <w:t> </w:t>
            </w:r>
            <w:r w:rsidRPr="0090639C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</w:tcBorders>
            <w:vAlign w:val="center"/>
          </w:tcPr>
          <w:p w14:paraId="1B018A73" w14:textId="2482D362" w:rsidR="00544B95" w:rsidRPr="00491ED9" w:rsidRDefault="00544B95" w:rsidP="00544B95">
            <w:pPr>
              <w:pStyle w:val="Tablecell"/>
              <w:spacing w:before="0" w:after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K1-K2</w:t>
            </w:r>
          </w:p>
        </w:tc>
        <w:tc>
          <w:tcPr>
            <w:tcW w:w="2974" w:type="dxa"/>
            <w:gridSpan w:val="5"/>
          </w:tcPr>
          <w:p w14:paraId="25291AD9" w14:textId="2CF51AE7" w:rsidR="00544B95" w:rsidRPr="00852344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44B95">
              <w:rPr>
                <w:sz w:val="18"/>
                <w:szCs w:val="18"/>
              </w:rPr>
              <w:t>Loading and ACU voltage</w:t>
            </w:r>
          </w:p>
        </w:tc>
        <w:tc>
          <w:tcPr>
            <w:tcW w:w="907" w:type="dxa"/>
            <w:vAlign w:val="center"/>
          </w:tcPr>
          <w:p w14:paraId="34F7ABBB" w14:textId="11030A7F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4A56A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6A9">
              <w:rPr>
                <w:sz w:val="18"/>
                <w:szCs w:val="18"/>
              </w:rPr>
              <w:instrText xml:space="preserve"> FORMTEXT </w:instrText>
            </w:r>
            <w:r w:rsidRPr="004A56A9">
              <w:rPr>
                <w:sz w:val="18"/>
                <w:szCs w:val="18"/>
              </w:rPr>
            </w:r>
            <w:r w:rsidRPr="004A56A9">
              <w:rPr>
                <w:sz w:val="18"/>
                <w:szCs w:val="18"/>
              </w:rPr>
              <w:fldChar w:fldCharType="separate"/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sz w:val="18"/>
                <w:szCs w:val="18"/>
              </w:rPr>
              <w:fldChar w:fldCharType="end"/>
            </w:r>
          </w:p>
        </w:tc>
      </w:tr>
      <w:tr w:rsidR="00544B95" w14:paraId="78EBACE8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1FEA7DF3" w14:textId="0689F363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FB1B44">
              <w:rPr>
                <w:sz w:val="18"/>
                <w:szCs w:val="18"/>
              </w:rPr>
              <w:t>B1-B3</w:t>
            </w:r>
          </w:p>
        </w:tc>
        <w:tc>
          <w:tcPr>
            <w:tcW w:w="2944" w:type="dxa"/>
            <w:gridSpan w:val="3"/>
            <w:vAlign w:val="center"/>
          </w:tcPr>
          <w:p w14:paraId="01EE9A77" w14:textId="754AD35C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Documentation and training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39A869C6" w14:textId="2AF031FB" w:rsidR="00544B95" w:rsidRPr="00053FE6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4994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F97B39B" w14:textId="089985D9" w:rsidR="00544B95" w:rsidRPr="00D808A3" w:rsidRDefault="00544B95" w:rsidP="00544B95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D808A3">
              <w:rPr>
                <w:b/>
                <w:sz w:val="18"/>
                <w:szCs w:val="18"/>
              </w:rPr>
              <w:t>READER FUNCTIONS AND INDICATIONS</w:t>
            </w:r>
          </w:p>
        </w:tc>
        <w:tc>
          <w:tcPr>
            <w:tcW w:w="850" w:type="dxa"/>
            <w:tcBorders>
              <w:left w:val="double" w:sz="4" w:space="0" w:color="auto"/>
            </w:tcBorders>
            <w:vAlign w:val="center"/>
          </w:tcPr>
          <w:p w14:paraId="09D22A83" w14:textId="330B093D" w:rsidR="00544B95" w:rsidRPr="00491ED9" w:rsidRDefault="00544B95" w:rsidP="00544B95">
            <w:pPr>
              <w:pStyle w:val="Tablecell"/>
              <w:spacing w:before="0" w:after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K3-K6</w:t>
            </w:r>
          </w:p>
        </w:tc>
        <w:tc>
          <w:tcPr>
            <w:tcW w:w="2974" w:type="dxa"/>
            <w:gridSpan w:val="5"/>
            <w:vAlign w:val="center"/>
          </w:tcPr>
          <w:p w14:paraId="5EB597F7" w14:textId="496E4060" w:rsidR="00544B95" w:rsidRPr="00852344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44B95">
              <w:rPr>
                <w:sz w:val="18"/>
                <w:szCs w:val="18"/>
              </w:rPr>
              <w:t>Location, connection and cabling</w:t>
            </w:r>
          </w:p>
        </w:tc>
        <w:tc>
          <w:tcPr>
            <w:tcW w:w="907" w:type="dxa"/>
            <w:vAlign w:val="center"/>
          </w:tcPr>
          <w:p w14:paraId="7793B74B" w14:textId="3CB65A8A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4A56A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6A9">
              <w:rPr>
                <w:sz w:val="18"/>
                <w:szCs w:val="18"/>
              </w:rPr>
              <w:instrText xml:space="preserve"> FORMTEXT </w:instrText>
            </w:r>
            <w:r w:rsidRPr="004A56A9">
              <w:rPr>
                <w:sz w:val="18"/>
                <w:szCs w:val="18"/>
              </w:rPr>
            </w:r>
            <w:r w:rsidRPr="004A56A9">
              <w:rPr>
                <w:sz w:val="18"/>
                <w:szCs w:val="18"/>
              </w:rPr>
              <w:fldChar w:fldCharType="separate"/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sz w:val="18"/>
                <w:szCs w:val="18"/>
              </w:rPr>
              <w:fldChar w:fldCharType="end"/>
            </w:r>
          </w:p>
        </w:tc>
      </w:tr>
      <w:tr w:rsidR="00544B95" w14:paraId="150F32A8" w14:textId="77777777" w:rsidTr="00544B95">
        <w:trPr>
          <w:trHeight w:val="283"/>
        </w:trPr>
        <w:tc>
          <w:tcPr>
            <w:tcW w:w="4837" w:type="dxa"/>
            <w:gridSpan w:val="5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05F2D13" w14:textId="3E28F4F1" w:rsidR="00544B95" w:rsidRPr="00D808A3" w:rsidRDefault="00544B95" w:rsidP="00544B95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D808A3">
              <w:rPr>
                <w:b/>
                <w:sz w:val="18"/>
                <w:szCs w:val="18"/>
              </w:rPr>
              <w:t>SAFETY REQUIREMENTS</w:t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6E5106F2" w14:textId="372D4119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G1</w:t>
            </w:r>
          </w:p>
        </w:tc>
        <w:tc>
          <w:tcPr>
            <w:tcW w:w="3208" w:type="dxa"/>
            <w:vAlign w:val="center"/>
          </w:tcPr>
          <w:p w14:paraId="358451F9" w14:textId="5E273A31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Indication for access granted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30499234" w14:textId="632CB898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</w:tcBorders>
            <w:vAlign w:val="center"/>
          </w:tcPr>
          <w:p w14:paraId="117A9914" w14:textId="25A88D33" w:rsidR="00544B95" w:rsidRPr="00491ED9" w:rsidRDefault="00544B95" w:rsidP="00544B95">
            <w:pPr>
              <w:pStyle w:val="Tablecell"/>
              <w:spacing w:before="0" w:after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K7</w:t>
            </w:r>
          </w:p>
        </w:tc>
        <w:tc>
          <w:tcPr>
            <w:tcW w:w="2974" w:type="dxa"/>
            <w:gridSpan w:val="5"/>
            <w:vAlign w:val="center"/>
          </w:tcPr>
          <w:p w14:paraId="274F52FC" w14:textId="4E3DADB3" w:rsidR="00544B95" w:rsidRPr="00852344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44B95">
              <w:rPr>
                <w:sz w:val="18"/>
                <w:szCs w:val="18"/>
              </w:rPr>
              <w:t>Standby power supply</w:t>
            </w:r>
          </w:p>
        </w:tc>
        <w:tc>
          <w:tcPr>
            <w:tcW w:w="907" w:type="dxa"/>
            <w:vAlign w:val="center"/>
          </w:tcPr>
          <w:p w14:paraId="292F424C" w14:textId="3ABC4703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4A56A9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A56A9">
              <w:rPr>
                <w:sz w:val="18"/>
                <w:szCs w:val="18"/>
              </w:rPr>
              <w:instrText xml:space="preserve"> FORMTEXT </w:instrText>
            </w:r>
            <w:r w:rsidRPr="004A56A9">
              <w:rPr>
                <w:sz w:val="18"/>
                <w:szCs w:val="18"/>
              </w:rPr>
            </w:r>
            <w:r w:rsidRPr="004A56A9">
              <w:rPr>
                <w:sz w:val="18"/>
                <w:szCs w:val="18"/>
              </w:rPr>
              <w:fldChar w:fldCharType="separate"/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noProof/>
                <w:sz w:val="18"/>
                <w:szCs w:val="18"/>
              </w:rPr>
              <w:t> </w:t>
            </w:r>
            <w:r w:rsidRPr="004A56A9">
              <w:rPr>
                <w:sz w:val="18"/>
                <w:szCs w:val="18"/>
              </w:rPr>
              <w:fldChar w:fldCharType="end"/>
            </w:r>
          </w:p>
        </w:tc>
      </w:tr>
      <w:tr w:rsidR="00544B95" w14:paraId="0ABEB943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03F52A03" w14:textId="014F10E4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C1-C2</w:t>
            </w:r>
          </w:p>
        </w:tc>
        <w:tc>
          <w:tcPr>
            <w:tcW w:w="2944" w:type="dxa"/>
            <w:gridSpan w:val="3"/>
            <w:vAlign w:val="center"/>
          </w:tcPr>
          <w:p w14:paraId="6F5976F3" w14:textId="5147BD83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Safe exit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56353B84" w14:textId="7FEBB682" w:rsidR="00544B95" w:rsidRPr="00053FE6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072D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2D42">
              <w:rPr>
                <w:sz w:val="18"/>
                <w:szCs w:val="18"/>
              </w:rPr>
              <w:instrText xml:space="preserve"> FORMTEXT </w:instrText>
            </w:r>
            <w:r w:rsidRPr="00072D42">
              <w:rPr>
                <w:sz w:val="18"/>
                <w:szCs w:val="18"/>
              </w:rPr>
            </w:r>
            <w:r w:rsidRPr="00072D42">
              <w:rPr>
                <w:sz w:val="18"/>
                <w:szCs w:val="18"/>
              </w:rPr>
              <w:fldChar w:fldCharType="separate"/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53391EE1" w14:textId="0B539D8A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G2</w:t>
            </w:r>
          </w:p>
        </w:tc>
        <w:tc>
          <w:tcPr>
            <w:tcW w:w="3208" w:type="dxa"/>
            <w:vAlign w:val="center"/>
          </w:tcPr>
          <w:p w14:paraId="5162751B" w14:textId="21CF5FF9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Variable time for access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49335EB4" w14:textId="44B79BD4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560E5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560E5">
              <w:rPr>
                <w:sz w:val="18"/>
                <w:szCs w:val="18"/>
              </w:rPr>
              <w:instrText xml:space="preserve"> FORMTEXT </w:instrText>
            </w:r>
            <w:r w:rsidRPr="009560E5">
              <w:rPr>
                <w:sz w:val="18"/>
                <w:szCs w:val="18"/>
              </w:rPr>
            </w:r>
            <w:r w:rsidRPr="009560E5">
              <w:rPr>
                <w:sz w:val="18"/>
                <w:szCs w:val="18"/>
              </w:rPr>
              <w:fldChar w:fldCharType="separate"/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sz w:val="18"/>
                <w:szCs w:val="18"/>
              </w:rPr>
              <w:fldChar w:fldCharType="end"/>
            </w:r>
          </w:p>
        </w:tc>
        <w:tc>
          <w:tcPr>
            <w:tcW w:w="4731" w:type="dxa"/>
            <w:gridSpan w:val="7"/>
            <w:tcBorders>
              <w:left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98B759" w14:textId="141650B5" w:rsidR="00544B95" w:rsidRPr="00C352D3" w:rsidRDefault="00544B95" w:rsidP="00544B95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C352D3">
              <w:rPr>
                <w:b/>
                <w:sz w:val="18"/>
                <w:szCs w:val="18"/>
              </w:rPr>
              <w:t>CONTROLS</w:t>
            </w:r>
          </w:p>
        </w:tc>
      </w:tr>
      <w:tr w:rsidR="00544B95" w14:paraId="27A7D52F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079CF94E" w14:textId="483E3DC1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C3</w:t>
            </w:r>
          </w:p>
        </w:tc>
        <w:tc>
          <w:tcPr>
            <w:tcW w:w="2944" w:type="dxa"/>
            <w:gridSpan w:val="3"/>
            <w:vAlign w:val="center"/>
          </w:tcPr>
          <w:p w14:paraId="2C14C88E" w14:textId="16D40163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Marking housings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345EB14D" w14:textId="10C5A592" w:rsidR="00544B95" w:rsidRPr="00053FE6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072D42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72D42">
              <w:rPr>
                <w:sz w:val="18"/>
                <w:szCs w:val="18"/>
              </w:rPr>
              <w:instrText xml:space="preserve"> FORMTEXT </w:instrText>
            </w:r>
            <w:r w:rsidRPr="00072D42">
              <w:rPr>
                <w:sz w:val="18"/>
                <w:szCs w:val="18"/>
              </w:rPr>
            </w:r>
            <w:r w:rsidRPr="00072D42">
              <w:rPr>
                <w:sz w:val="18"/>
                <w:szCs w:val="18"/>
              </w:rPr>
              <w:fldChar w:fldCharType="separate"/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noProof/>
                <w:sz w:val="18"/>
                <w:szCs w:val="18"/>
              </w:rPr>
              <w:t> </w:t>
            </w:r>
            <w:r w:rsidRPr="00072D42">
              <w:rPr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2FC495EA" w14:textId="2BA186B6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G3</w:t>
            </w:r>
          </w:p>
        </w:tc>
        <w:tc>
          <w:tcPr>
            <w:tcW w:w="3208" w:type="dxa"/>
            <w:vAlign w:val="center"/>
          </w:tcPr>
          <w:p w14:paraId="23B7FBAA" w14:textId="6EB9B0E2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Tamper detection of locks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643E7170" w14:textId="52E1ED7B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9560E5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560E5">
              <w:rPr>
                <w:sz w:val="18"/>
                <w:szCs w:val="18"/>
              </w:rPr>
              <w:instrText xml:space="preserve"> FORMTEXT </w:instrText>
            </w:r>
            <w:r w:rsidRPr="009560E5">
              <w:rPr>
                <w:sz w:val="18"/>
                <w:szCs w:val="18"/>
              </w:rPr>
            </w:r>
            <w:r w:rsidRPr="009560E5">
              <w:rPr>
                <w:sz w:val="18"/>
                <w:szCs w:val="18"/>
              </w:rPr>
              <w:fldChar w:fldCharType="separate"/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noProof/>
                <w:sz w:val="18"/>
                <w:szCs w:val="18"/>
              </w:rPr>
              <w:t> </w:t>
            </w:r>
            <w:r w:rsidRPr="009560E5"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4B6FD" w14:textId="547AA2A3" w:rsidR="00544B95" w:rsidRPr="00C352D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352D3">
              <w:rPr>
                <w:sz w:val="18"/>
                <w:szCs w:val="18"/>
              </w:rPr>
              <w:t>L1-L3</w:t>
            </w:r>
          </w:p>
        </w:tc>
        <w:tc>
          <w:tcPr>
            <w:tcW w:w="2974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CEAAA" w14:textId="7FBE30EF" w:rsidR="00544B95" w:rsidRPr="00491ED9" w:rsidRDefault="00544B95" w:rsidP="00544B95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Access and environment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E449227" w14:textId="278A7A53" w:rsidR="00544B95" w:rsidRPr="00491ED9" w:rsidRDefault="00544B95" w:rsidP="00544B95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C352D3" w14:paraId="2DA0C4E0" w14:textId="77777777" w:rsidTr="00544B95">
        <w:trPr>
          <w:trHeight w:val="283"/>
        </w:trPr>
        <w:tc>
          <w:tcPr>
            <w:tcW w:w="4837" w:type="dxa"/>
            <w:gridSpan w:val="5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CDF06B5" w14:textId="135E4DEB" w:rsidR="00C352D3" w:rsidRPr="00D808A3" w:rsidRDefault="00C352D3" w:rsidP="00C352D3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D808A3">
              <w:rPr>
                <w:b/>
                <w:sz w:val="18"/>
                <w:szCs w:val="18"/>
              </w:rPr>
              <w:t>SECURITY</w:t>
            </w:r>
            <w:r w:rsidRPr="00D808A3">
              <w:rPr>
                <w:b/>
                <w:sz w:val="18"/>
                <w:szCs w:val="18"/>
              </w:rPr>
              <w:t xml:space="preserve"> REQUIREMENTS</w:t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43113515" w14:textId="1273FD71" w:rsidR="00C352D3" w:rsidRPr="00D808A3" w:rsidRDefault="00C352D3" w:rsidP="00C352D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G4-G5</w:t>
            </w:r>
          </w:p>
        </w:tc>
        <w:tc>
          <w:tcPr>
            <w:tcW w:w="3208" w:type="dxa"/>
            <w:vAlign w:val="center"/>
          </w:tcPr>
          <w:p w14:paraId="062E2CB1" w14:textId="06CE890F" w:rsidR="00C352D3" w:rsidRPr="00491ED9" w:rsidRDefault="00C352D3" w:rsidP="00C352D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Reader response time and re-locking of access point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34752F69" w14:textId="3DF9FF63" w:rsidR="00C352D3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4731" w:type="dxa"/>
            <w:gridSpan w:val="7"/>
            <w:tcBorders>
              <w:left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291F40" w14:textId="11BE4814" w:rsidR="00C352D3" w:rsidRPr="00491ED9" w:rsidRDefault="00C352D3" w:rsidP="00C352D3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491ED9">
              <w:rPr>
                <w:b/>
                <w:sz w:val="18"/>
                <w:szCs w:val="18"/>
              </w:rPr>
              <w:t>MAINTENANCE</w:t>
            </w:r>
          </w:p>
        </w:tc>
      </w:tr>
      <w:tr w:rsidR="00544B95" w14:paraId="3531AF23" w14:textId="77777777" w:rsidTr="00544B95">
        <w:trPr>
          <w:trHeight w:val="283"/>
        </w:trPr>
        <w:tc>
          <w:tcPr>
            <w:tcW w:w="846" w:type="dxa"/>
            <w:vAlign w:val="center"/>
          </w:tcPr>
          <w:p w14:paraId="736F4967" w14:textId="42E888E7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D1-D2</w:t>
            </w:r>
          </w:p>
        </w:tc>
        <w:tc>
          <w:tcPr>
            <w:tcW w:w="2944" w:type="dxa"/>
            <w:gridSpan w:val="3"/>
            <w:vAlign w:val="center"/>
          </w:tcPr>
          <w:p w14:paraId="0F5FF7FF" w14:textId="6DD8E872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Classification of access points</w:t>
            </w:r>
          </w:p>
        </w:tc>
        <w:tc>
          <w:tcPr>
            <w:tcW w:w="1047" w:type="dxa"/>
            <w:tcBorders>
              <w:right w:val="double" w:sz="4" w:space="0" w:color="auto"/>
            </w:tcBorders>
            <w:vAlign w:val="center"/>
          </w:tcPr>
          <w:p w14:paraId="6FB9A39C" w14:textId="4502196C" w:rsidR="00544B95" w:rsidRPr="00053FE6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89725D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725D">
              <w:rPr>
                <w:sz w:val="18"/>
                <w:szCs w:val="18"/>
              </w:rPr>
              <w:instrText xml:space="preserve"> FORMTEXT </w:instrText>
            </w:r>
            <w:r w:rsidRPr="0089725D">
              <w:rPr>
                <w:sz w:val="18"/>
                <w:szCs w:val="18"/>
              </w:rPr>
            </w:r>
            <w:r w:rsidRPr="0089725D">
              <w:rPr>
                <w:sz w:val="18"/>
                <w:szCs w:val="18"/>
              </w:rPr>
              <w:fldChar w:fldCharType="separate"/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sz w:val="18"/>
                <w:szCs w:val="18"/>
              </w:rPr>
              <w:fldChar w:fldCharType="end"/>
            </w:r>
          </w:p>
        </w:tc>
        <w:tc>
          <w:tcPr>
            <w:tcW w:w="4994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EC298DA" w14:textId="512B59F3" w:rsidR="00544B95" w:rsidRPr="00D808A3" w:rsidRDefault="00544B95" w:rsidP="00544B95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D808A3">
              <w:rPr>
                <w:b/>
                <w:sz w:val="18"/>
                <w:szCs w:val="18"/>
              </w:rPr>
              <w:t>MOUNTING READERS</w:t>
            </w:r>
          </w:p>
        </w:tc>
        <w:tc>
          <w:tcPr>
            <w:tcW w:w="850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ECF06" w14:textId="51739BE8" w:rsidR="00544B95" w:rsidRPr="00C352D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352D3">
              <w:rPr>
                <w:sz w:val="18"/>
                <w:szCs w:val="18"/>
              </w:rPr>
              <w:t>M1-M2</w:t>
            </w:r>
          </w:p>
        </w:tc>
        <w:tc>
          <w:tcPr>
            <w:tcW w:w="291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D07B" w14:textId="5B30FE47" w:rsidR="00544B95" w:rsidRPr="00491ED9" w:rsidRDefault="00544B95" w:rsidP="00544B95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Preventive maintenance</w:t>
            </w:r>
          </w:p>
        </w:tc>
        <w:tc>
          <w:tcPr>
            <w:tcW w:w="96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ECF63BA" w14:textId="76A113B1" w:rsidR="00544B95" w:rsidRPr="00491ED9" w:rsidRDefault="00544B95" w:rsidP="00544B95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44B95" w14:paraId="5C27794E" w14:textId="77777777" w:rsidTr="00544B95">
        <w:trPr>
          <w:trHeight w:val="283"/>
        </w:trPr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071FB7A4" w14:textId="355A5826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D3-D7</w:t>
            </w:r>
          </w:p>
        </w:tc>
        <w:tc>
          <w:tcPr>
            <w:tcW w:w="2944" w:type="dxa"/>
            <w:gridSpan w:val="3"/>
            <w:tcBorders>
              <w:bottom w:val="single" w:sz="4" w:space="0" w:color="auto"/>
            </w:tcBorders>
            <w:vAlign w:val="center"/>
          </w:tcPr>
          <w:p w14:paraId="66D4CD24" w14:textId="65F471A9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808A3">
              <w:rPr>
                <w:sz w:val="18"/>
                <w:szCs w:val="18"/>
              </w:rPr>
              <w:t>Protection from unauthorised interference</w:t>
            </w:r>
          </w:p>
        </w:tc>
        <w:tc>
          <w:tcPr>
            <w:tcW w:w="1047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0CCED19F" w14:textId="7C961CDF" w:rsidR="00544B95" w:rsidRPr="00053FE6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 w:rsidRPr="0089725D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725D">
              <w:rPr>
                <w:sz w:val="18"/>
                <w:szCs w:val="18"/>
              </w:rPr>
              <w:instrText xml:space="preserve"> FORMTEXT </w:instrText>
            </w:r>
            <w:r w:rsidRPr="0089725D">
              <w:rPr>
                <w:sz w:val="18"/>
                <w:szCs w:val="18"/>
              </w:rPr>
            </w:r>
            <w:r w:rsidRPr="0089725D">
              <w:rPr>
                <w:sz w:val="18"/>
                <w:szCs w:val="18"/>
              </w:rPr>
              <w:fldChar w:fldCharType="separate"/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noProof/>
                <w:sz w:val="18"/>
                <w:szCs w:val="18"/>
              </w:rPr>
              <w:t> </w:t>
            </w:r>
            <w:r w:rsidRPr="0089725D">
              <w:rPr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gridSpan w:val="2"/>
            <w:tcBorders>
              <w:left w:val="double" w:sz="4" w:space="0" w:color="auto"/>
            </w:tcBorders>
            <w:vAlign w:val="center"/>
          </w:tcPr>
          <w:p w14:paraId="754C77AE" w14:textId="38046927" w:rsidR="00544B95" w:rsidRPr="00D808A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H1-H3</w:t>
            </w:r>
          </w:p>
        </w:tc>
        <w:tc>
          <w:tcPr>
            <w:tcW w:w="3208" w:type="dxa"/>
            <w:vAlign w:val="center"/>
          </w:tcPr>
          <w:p w14:paraId="119853E3" w14:textId="1C42C913" w:rsidR="00544B95" w:rsidRPr="00491ED9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Mounting and location</w:t>
            </w:r>
          </w:p>
        </w:tc>
        <w:tc>
          <w:tcPr>
            <w:tcW w:w="959" w:type="dxa"/>
            <w:gridSpan w:val="2"/>
            <w:tcBorders>
              <w:right w:val="double" w:sz="4" w:space="0" w:color="auto"/>
            </w:tcBorders>
            <w:vAlign w:val="center"/>
          </w:tcPr>
          <w:p w14:paraId="1BD6E0BE" w14:textId="417456ED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1D78921F" w14:textId="3889063A" w:rsidR="00544B95" w:rsidRPr="00C352D3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C352D3">
              <w:rPr>
                <w:sz w:val="18"/>
                <w:szCs w:val="18"/>
              </w:rPr>
              <w:t>M3</w:t>
            </w:r>
          </w:p>
        </w:tc>
        <w:tc>
          <w:tcPr>
            <w:tcW w:w="2918" w:type="dxa"/>
            <w:gridSpan w:val="4"/>
            <w:tcBorders>
              <w:bottom w:val="single" w:sz="4" w:space="0" w:color="auto"/>
            </w:tcBorders>
            <w:vAlign w:val="center"/>
          </w:tcPr>
          <w:p w14:paraId="358A7279" w14:textId="7BC0BF0D" w:rsidR="00544B95" w:rsidRPr="00852344" w:rsidRDefault="00544B95" w:rsidP="00544B95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Corrective maintenance</w:t>
            </w:r>
          </w:p>
        </w:tc>
        <w:tc>
          <w:tcPr>
            <w:tcW w:w="963" w:type="dxa"/>
            <w:gridSpan w:val="2"/>
            <w:tcBorders>
              <w:bottom w:val="single" w:sz="4" w:space="0" w:color="auto"/>
            </w:tcBorders>
            <w:vAlign w:val="center"/>
          </w:tcPr>
          <w:p w14:paraId="1B56632D" w14:textId="2B7A03DE" w:rsidR="00544B95" w:rsidRPr="00852344" w:rsidRDefault="00544B95" w:rsidP="00544B95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D808A3" w14:paraId="14F8AD4E" w14:textId="77777777" w:rsidTr="00EE2045">
        <w:trPr>
          <w:trHeight w:val="283"/>
        </w:trPr>
        <w:tc>
          <w:tcPr>
            <w:tcW w:w="3538" w:type="dxa"/>
            <w:gridSpan w:val="3"/>
            <w:tcBorders>
              <w:bottom w:val="nil"/>
              <w:right w:val="nil"/>
            </w:tcBorders>
            <w:vAlign w:val="center"/>
          </w:tcPr>
          <w:p w14:paraId="7E42BBD0" w14:textId="7B0F00E3" w:rsidR="00D808A3" w:rsidRPr="00850B72" w:rsidRDefault="00D808A3" w:rsidP="00D808A3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 w:rsidRPr="00FB5DCB">
              <w:rPr>
                <w:b/>
                <w:sz w:val="18"/>
                <w:szCs w:val="18"/>
              </w:rPr>
              <w:t>Note:</w:t>
            </w:r>
            <w:r>
              <w:rPr>
                <w:sz w:val="18"/>
                <w:szCs w:val="18"/>
              </w:rPr>
              <w:t xml:space="preserve">  Annotate check column as:</w:t>
            </w:r>
          </w:p>
        </w:tc>
        <w:tc>
          <w:tcPr>
            <w:tcW w:w="1843" w:type="dxa"/>
            <w:gridSpan w:val="3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612C246E" w14:textId="77777777" w:rsidR="00D808A3" w:rsidRPr="00EF15BE" w:rsidRDefault="00D808A3" w:rsidP="00D808A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435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F34BBD" w14:textId="3558E720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If </w:t>
            </w:r>
            <w:r>
              <w:rPr>
                <w:rFonts w:cs="Arial"/>
                <w:sz w:val="18"/>
                <w:szCs w:val="18"/>
              </w:rPr>
              <w:t>part of the installation has not been checked please give explanation on reverse of this sheet.</w:t>
            </w:r>
          </w:p>
        </w:tc>
        <w:tc>
          <w:tcPr>
            <w:tcW w:w="969" w:type="dxa"/>
            <w:gridSpan w:val="3"/>
            <w:vMerge w:val="restart"/>
            <w:tcBorders>
              <w:left w:val="single" w:sz="4" w:space="0" w:color="auto"/>
              <w:right w:val="nil"/>
            </w:tcBorders>
            <w:vAlign w:val="bottom"/>
          </w:tcPr>
          <w:p w14:paraId="25AD4B0F" w14:textId="285EBA5C" w:rsidR="00D808A3" w:rsidRPr="00B91591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Signed:</w:t>
            </w:r>
          </w:p>
        </w:tc>
        <w:tc>
          <w:tcPr>
            <w:tcW w:w="2890" w:type="dxa"/>
            <w:gridSpan w:val="2"/>
            <w:vMerge w:val="restart"/>
            <w:tcBorders>
              <w:left w:val="nil"/>
              <w:right w:val="nil"/>
            </w:tcBorders>
            <w:vAlign w:val="bottom"/>
          </w:tcPr>
          <w:p w14:paraId="0425372D" w14:textId="0773561B" w:rsidR="00D808A3" w:rsidRPr="00B91591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053FE6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3FE6">
              <w:rPr>
                <w:sz w:val="18"/>
                <w:szCs w:val="18"/>
              </w:rPr>
              <w:instrText xml:space="preserve"> FORMTEXT </w:instrText>
            </w:r>
            <w:r w:rsidRPr="00053FE6">
              <w:rPr>
                <w:sz w:val="18"/>
                <w:szCs w:val="18"/>
              </w:rPr>
            </w:r>
            <w:r w:rsidRPr="00053FE6">
              <w:rPr>
                <w:sz w:val="18"/>
                <w:szCs w:val="18"/>
              </w:rPr>
              <w:fldChar w:fldCharType="separate"/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69" w:type="dxa"/>
            <w:gridSpan w:val="3"/>
            <w:vMerge w:val="restart"/>
            <w:tcBorders>
              <w:left w:val="nil"/>
            </w:tcBorders>
          </w:tcPr>
          <w:p w14:paraId="22C259B8" w14:textId="77777777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D808A3" w14:paraId="5733AFDD" w14:textId="77777777" w:rsidTr="00EE2045">
        <w:trPr>
          <w:trHeight w:val="283"/>
        </w:trPr>
        <w:tc>
          <w:tcPr>
            <w:tcW w:w="3538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0F4DF1BC" w14:textId="7FC9DB76" w:rsidR="00D808A3" w:rsidRPr="00850B72" w:rsidRDefault="00D808A3" w:rsidP="00D808A3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Satisfactory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3F729E" w14:textId="201070B6" w:rsidR="00D808A3" w:rsidRPr="00EF15BE" w:rsidRDefault="00D808A3" w:rsidP="00D808A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rFonts w:ascii="Wingdings" w:hAnsi="Wingdings" w:cs="Arial"/>
                <w:szCs w:val="26"/>
                <w:lang w:val="en-US"/>
              </w:rPr>
              <w:t></w:t>
            </w:r>
            <w:r w:rsidRPr="00D808A3">
              <w:rPr>
                <w:rFonts w:cs="Arial"/>
                <w:sz w:val="18"/>
                <w:szCs w:val="18"/>
              </w:rPr>
              <w:t xml:space="preserve"> or</w:t>
            </w:r>
            <w:r>
              <w:rPr>
                <w:rFonts w:cs="Arial"/>
                <w:sz w:val="18"/>
                <w:szCs w:val="18"/>
              </w:rPr>
              <w:t xml:space="preserve"> Sat</w:t>
            </w:r>
          </w:p>
        </w:tc>
        <w:tc>
          <w:tcPr>
            <w:tcW w:w="4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77B4A" w14:textId="77777777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5A16520" w14:textId="13406491" w:rsidR="00D808A3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2890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BB17302" w14:textId="532A3F17" w:rsidR="00D808A3" w:rsidRPr="00B91591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vMerge/>
            <w:tcBorders>
              <w:left w:val="nil"/>
            </w:tcBorders>
          </w:tcPr>
          <w:p w14:paraId="61961F17" w14:textId="77777777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D808A3" w14:paraId="0BA65552" w14:textId="77777777" w:rsidTr="00EE2045">
        <w:trPr>
          <w:trHeight w:val="283"/>
        </w:trPr>
        <w:tc>
          <w:tcPr>
            <w:tcW w:w="3538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7CB5D1CF" w14:textId="29B77B58" w:rsidR="00D808A3" w:rsidRPr="00850B72" w:rsidRDefault="00D808A3" w:rsidP="00D808A3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Unsatisfactory (Deviation or Observation)   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3EF027" w14:textId="399BBF29" w:rsidR="00D808A3" w:rsidRPr="00EF15BE" w:rsidRDefault="00D808A3" w:rsidP="00D808A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* or Unsat/Obs</w:t>
            </w:r>
          </w:p>
        </w:tc>
        <w:tc>
          <w:tcPr>
            <w:tcW w:w="4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02736C" w14:textId="77777777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5212B8EB" w14:textId="38DAA0FD" w:rsidR="00D808A3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2890" w:type="dxa"/>
            <w:gridSpan w:val="2"/>
            <w:vMerge/>
            <w:tcBorders>
              <w:left w:val="nil"/>
              <w:bottom w:val="dashSmallGap" w:sz="4" w:space="0" w:color="auto"/>
              <w:right w:val="nil"/>
            </w:tcBorders>
            <w:vAlign w:val="center"/>
          </w:tcPr>
          <w:p w14:paraId="334D0289" w14:textId="347A9FED" w:rsidR="00D808A3" w:rsidRPr="00B91591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vMerge/>
            <w:tcBorders>
              <w:left w:val="nil"/>
              <w:bottom w:val="nil"/>
            </w:tcBorders>
          </w:tcPr>
          <w:p w14:paraId="2C672294" w14:textId="77777777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D808A3" w14:paraId="091DA95C" w14:textId="77777777" w:rsidTr="00EE2045">
        <w:trPr>
          <w:trHeight w:val="283"/>
        </w:trPr>
        <w:tc>
          <w:tcPr>
            <w:tcW w:w="3538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14:paraId="3CDF5CD4" w14:textId="35F3740E" w:rsidR="00D808A3" w:rsidRPr="00850B72" w:rsidRDefault="00D808A3" w:rsidP="00D808A3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checked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F8F80C" w14:textId="47D0DD11" w:rsidR="00D808A3" w:rsidRPr="00EF15BE" w:rsidRDefault="00D808A3" w:rsidP="00D808A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N/C</w:t>
            </w:r>
          </w:p>
        </w:tc>
        <w:tc>
          <w:tcPr>
            <w:tcW w:w="4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33E722" w14:textId="77777777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36DE9C" w14:textId="52A929C0" w:rsidR="00D808A3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2890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77071003" w14:textId="77777777" w:rsidR="00D808A3" w:rsidRPr="00B91591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nil"/>
              <w:left w:val="nil"/>
              <w:bottom w:val="nil"/>
            </w:tcBorders>
          </w:tcPr>
          <w:p w14:paraId="64FE4158" w14:textId="77777777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  <w:tr w:rsidR="00D808A3" w14:paraId="06E5ED2C" w14:textId="77777777" w:rsidTr="00EE2045">
        <w:trPr>
          <w:trHeight w:val="283"/>
        </w:trPr>
        <w:tc>
          <w:tcPr>
            <w:tcW w:w="3538" w:type="dxa"/>
            <w:gridSpan w:val="3"/>
            <w:tcBorders>
              <w:top w:val="nil"/>
              <w:right w:val="nil"/>
            </w:tcBorders>
            <w:vAlign w:val="center"/>
          </w:tcPr>
          <w:p w14:paraId="147CC6AC" w14:textId="41877956" w:rsidR="00D808A3" w:rsidRDefault="00D808A3" w:rsidP="00D808A3">
            <w:pPr>
              <w:pStyle w:val="Tablecell"/>
              <w:spacing w:before="0" w:after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11DE615F" w14:textId="5FAB60AB" w:rsidR="00D808A3" w:rsidRPr="00EF15BE" w:rsidRDefault="00D808A3" w:rsidP="00D808A3">
            <w:pPr>
              <w:pStyle w:val="Tablecell"/>
              <w:spacing w:before="0"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  <w:tc>
          <w:tcPr>
            <w:tcW w:w="4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43E191" w14:textId="77777777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969" w:type="dxa"/>
            <w:gridSpan w:val="3"/>
            <w:tcBorders>
              <w:top w:val="nil"/>
              <w:left w:val="single" w:sz="4" w:space="0" w:color="auto"/>
              <w:right w:val="nil"/>
            </w:tcBorders>
          </w:tcPr>
          <w:p w14:paraId="7531200F" w14:textId="3EB392AD" w:rsidR="00D808A3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Date:</w:t>
            </w:r>
          </w:p>
        </w:tc>
        <w:tc>
          <w:tcPr>
            <w:tcW w:w="2890" w:type="dxa"/>
            <w:gridSpan w:val="2"/>
            <w:tcBorders>
              <w:top w:val="nil"/>
              <w:left w:val="nil"/>
              <w:right w:val="nil"/>
            </w:tcBorders>
          </w:tcPr>
          <w:p w14:paraId="78A7DBFA" w14:textId="5E41A76F" w:rsidR="00D808A3" w:rsidRPr="00B91591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053FE6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53FE6">
              <w:rPr>
                <w:sz w:val="18"/>
                <w:szCs w:val="18"/>
              </w:rPr>
              <w:instrText xml:space="preserve"> FORMTEXT </w:instrText>
            </w:r>
            <w:r w:rsidRPr="00053FE6">
              <w:rPr>
                <w:sz w:val="18"/>
                <w:szCs w:val="18"/>
              </w:rPr>
            </w:r>
            <w:r w:rsidRPr="00053FE6">
              <w:rPr>
                <w:sz w:val="18"/>
                <w:szCs w:val="18"/>
              </w:rPr>
              <w:fldChar w:fldCharType="separate"/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noProof/>
                <w:sz w:val="18"/>
                <w:szCs w:val="18"/>
              </w:rPr>
              <w:t> </w:t>
            </w:r>
            <w:r w:rsidRPr="00053FE6">
              <w:rPr>
                <w:sz w:val="18"/>
                <w:szCs w:val="18"/>
              </w:rPr>
              <w:fldChar w:fldCharType="end"/>
            </w:r>
          </w:p>
        </w:tc>
        <w:tc>
          <w:tcPr>
            <w:tcW w:w="969" w:type="dxa"/>
            <w:gridSpan w:val="3"/>
            <w:tcBorders>
              <w:top w:val="nil"/>
              <w:left w:val="nil"/>
            </w:tcBorders>
          </w:tcPr>
          <w:p w14:paraId="5AAF01D3" w14:textId="77777777" w:rsidR="00D808A3" w:rsidRPr="00852344" w:rsidRDefault="00D808A3" w:rsidP="00D808A3">
            <w:pPr>
              <w:pStyle w:val="Tablecell"/>
              <w:spacing w:before="0" w:after="0"/>
              <w:rPr>
                <w:sz w:val="18"/>
                <w:szCs w:val="18"/>
              </w:rPr>
            </w:pPr>
          </w:p>
        </w:tc>
      </w:tr>
    </w:tbl>
    <w:p w14:paraId="4543DC61" w14:textId="3FE7CB7E" w:rsidR="00544B95" w:rsidRPr="00EE2045" w:rsidRDefault="00544B95" w:rsidP="00EE2045">
      <w:pPr>
        <w:widowControl/>
        <w:autoSpaceDE/>
        <w:autoSpaceDN/>
        <w:adjustRightInd/>
        <w:spacing w:after="160" w:line="259" w:lineRule="auto"/>
        <w:rPr>
          <w:rFonts w:ascii="Segoe UI" w:hAnsi="Segoe UI" w:cs="Segoe UI"/>
          <w:sz w:val="18"/>
          <w:szCs w:val="18"/>
        </w:rPr>
      </w:pPr>
    </w:p>
    <w:sectPr w:rsidR="00544B95" w:rsidRPr="00EE2045" w:rsidSect="00AF40E4">
      <w:headerReference w:type="default" r:id="rId12"/>
      <w:footerReference w:type="default" r:id="rId13"/>
      <w:headerReference w:type="first" r:id="rId14"/>
      <w:footerReference w:type="first" r:id="rId15"/>
      <w:pgSz w:w="16838" w:h="11906" w:orient="landscape"/>
      <w:pgMar w:top="567" w:right="1134" w:bottom="567" w:left="1134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AA4477" w14:textId="77777777" w:rsidR="00934AB0" w:rsidRDefault="00934AB0" w:rsidP="0086670F">
      <w:r>
        <w:separator/>
      </w:r>
    </w:p>
  </w:endnote>
  <w:endnote w:type="continuationSeparator" w:id="0">
    <w:p w14:paraId="3BAA4478" w14:textId="77777777" w:rsidR="00934AB0" w:rsidRDefault="00934AB0" w:rsidP="00866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EE2045" w14:paraId="008D870A" w14:textId="77777777" w:rsidTr="00C849F0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33EC7B1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0A7FA42D" w14:textId="09CF3869" w:rsidR="00EE2045" w:rsidRPr="00AB16AE" w:rsidRDefault="00C352D3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022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DCA01C7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29B3084F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2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4529072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1371879122"/>
          <w:date w:fullDate="2021-11-25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7E7C45C5" w14:textId="77777777" w:rsidR="00EE2045" w:rsidRPr="00AB16AE" w:rsidRDefault="00EE2045" w:rsidP="00EE2045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November 2021</w:t>
              </w:r>
            </w:p>
          </w:tc>
        </w:sdtContent>
      </w:sdt>
    </w:tr>
    <w:tr w:rsidR="00EE2045" w14:paraId="64E273AB" w14:textId="77777777" w:rsidTr="00C849F0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0823079" w14:textId="77777777" w:rsidR="00EE2045" w:rsidRPr="009F2D00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14:paraId="2D8A6162" w14:textId="77777777" w:rsidR="00EE2045" w:rsidRPr="00AB16AE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Director of Standards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0C6C039" w14:textId="77777777" w:rsidR="00EE2045" w:rsidRDefault="00EE2045" w:rsidP="00EE204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1822625543"/>
          <w:date w:fullDate="2021-11-25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53C91975" w14:textId="77777777" w:rsidR="00EE2045" w:rsidRPr="00AB16AE" w:rsidRDefault="00EE2045" w:rsidP="00EE2045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November 2021</w:t>
              </w:r>
            </w:p>
          </w:tc>
        </w:sdtContent>
      </w:sdt>
    </w:tr>
    <w:tr w:rsidR="00EE2045" w14:paraId="2D72EC76" w14:textId="77777777" w:rsidTr="00C849F0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E7C62FA" w14:textId="77777777" w:rsidR="00EE2045" w:rsidRPr="009F2D00" w:rsidRDefault="00EE2045" w:rsidP="00EE2045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611819859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  <w:listItem w:displayText="PUBLIC (RESTRICTED)" w:value="PUBLIC (RESTRICTED)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14:paraId="64EDF453" w14:textId="77777777" w:rsidR="00EE2045" w:rsidRPr="00AB16AE" w:rsidRDefault="00EE2045" w:rsidP="00EE2045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PUBLIC (RESTRICTED)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17C2F663" w14:textId="4B00307F" w:rsidR="00EE2045" w:rsidRDefault="00EE2045" w:rsidP="00EE2045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544B95">
            <w:rPr>
              <w:noProof/>
              <w:sz w:val="20"/>
              <w:szCs w:val="20"/>
            </w:rPr>
            <w:t>2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544B95">
            <w:rPr>
              <w:noProof/>
              <w:sz w:val="20"/>
              <w:szCs w:val="20"/>
            </w:rPr>
            <w:t>2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14:paraId="3BAA447B" w14:textId="0EFFD28C" w:rsidR="00E1126A" w:rsidRPr="00EE2045" w:rsidRDefault="00EE2045" w:rsidP="00EE2045">
    <w:pPr>
      <w:pStyle w:val="Footer2"/>
      <w:tabs>
        <w:tab w:val="center" w:pos="4536"/>
        <w:tab w:val="right" w:pos="9026"/>
      </w:tabs>
      <w:rPr>
        <w:sz w:val="18"/>
        <w:szCs w:val="18"/>
      </w:rPr>
    </w:pPr>
    <w:r w:rsidRPr="0015490E">
      <w:rPr>
        <w:i/>
        <w:sz w:val="16"/>
        <w:szCs w:val="16"/>
      </w:rPr>
      <w:t xml:space="preserve">© </w:t>
    </w:r>
    <w:r>
      <w:rPr>
        <w:i/>
        <w:sz w:val="16"/>
        <w:szCs w:val="16"/>
      </w:rPr>
      <w:t>NSI</w:t>
    </w:r>
    <w:r w:rsidRPr="0015490E">
      <w:rPr>
        <w:i/>
        <w:sz w:val="16"/>
        <w:szCs w:val="16"/>
      </w:rPr>
      <w:t xml:space="preserve"> </w:t>
    </w:r>
    <w:r>
      <w:rPr>
        <w:i/>
        <w:sz w:val="16"/>
        <w:szCs w:val="16"/>
      </w:rPr>
      <w:t>2021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E9064B" w14:paraId="458CE9D8" w14:textId="77777777" w:rsidTr="00AA799E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3C660AB7" w14:textId="37DECC83" w:rsidR="00E9064B" w:rsidRPr="00AB16AE" w:rsidRDefault="00E9064B" w:rsidP="00E9064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8"/>
              <w:szCs w:val="18"/>
            </w:rPr>
            <w:t xml:space="preserve"> </w:t>
          </w: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31B5E2C7" w14:textId="3AE353C9" w:rsidR="00E9064B" w:rsidRPr="00AB16AE" w:rsidRDefault="00C352D3" w:rsidP="00E9064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022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29C9AD08" w14:textId="77777777" w:rsidR="00E9064B" w:rsidRPr="00AB16AE" w:rsidRDefault="00E9064B" w:rsidP="00E9064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14:paraId="38FFE359" w14:textId="4910BD17" w:rsidR="00E9064B" w:rsidRPr="00AB16AE" w:rsidRDefault="00E9064B" w:rsidP="00E9064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2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4BC1A632" w14:textId="77777777" w:rsidR="00E9064B" w:rsidRPr="00AB16AE" w:rsidRDefault="00E9064B" w:rsidP="00E9064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-1263149396"/>
          <w:date w:fullDate="2021-11-25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5F11B656" w14:textId="1124D65F" w:rsidR="00E9064B" w:rsidRPr="00AB16AE" w:rsidRDefault="009D4944" w:rsidP="00E9064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November 2021</w:t>
              </w:r>
            </w:p>
          </w:tc>
        </w:sdtContent>
      </w:sdt>
    </w:tr>
    <w:tr w:rsidR="00E9064B" w14:paraId="259DB004" w14:textId="77777777" w:rsidTr="00AA799E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49F3CCD3" w14:textId="77777777" w:rsidR="00E9064B" w:rsidRPr="009F2D00" w:rsidRDefault="00E9064B" w:rsidP="00E9064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14:paraId="29058DD3" w14:textId="5728D369" w:rsidR="00E9064B" w:rsidRPr="00AB16AE" w:rsidRDefault="00091017" w:rsidP="00E9064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Director </w:t>
          </w:r>
          <w:r w:rsidR="00E9064B">
            <w:rPr>
              <w:sz w:val="16"/>
              <w:szCs w:val="16"/>
            </w:rPr>
            <w:t>of Standards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551EA2F4" w14:textId="77777777" w:rsidR="00E9064B" w:rsidRDefault="00E9064B" w:rsidP="00E9064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-398364944"/>
          <w:date w:fullDate="2021-11-25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14:paraId="135E598A" w14:textId="5580A7E8" w:rsidR="00E9064B" w:rsidRPr="00AB16AE" w:rsidRDefault="00091017" w:rsidP="00E9064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November 2021</w:t>
              </w:r>
            </w:p>
          </w:tc>
        </w:sdtContent>
      </w:sdt>
    </w:tr>
    <w:tr w:rsidR="00E9064B" w14:paraId="44C51F96" w14:textId="77777777" w:rsidTr="00AA799E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14:paraId="2D765BBA" w14:textId="77777777" w:rsidR="00E9064B" w:rsidRPr="009F2D00" w:rsidRDefault="00E9064B" w:rsidP="00E9064B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608197853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  <w:listItem w:displayText="PUBLIC (RESTRICTED)" w:value="PUBLIC (RESTRICTED)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14:paraId="30A9B2FB" w14:textId="093B307E" w:rsidR="00E9064B" w:rsidRPr="00AB16AE" w:rsidRDefault="00E9064B" w:rsidP="00E9064B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PUBLIC (RESTRICTED)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79441ACD" w14:textId="23B39A87" w:rsidR="00E9064B" w:rsidRDefault="00E9064B" w:rsidP="00E9064B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544B95"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544B95">
            <w:rPr>
              <w:noProof/>
              <w:sz w:val="20"/>
              <w:szCs w:val="20"/>
            </w:rPr>
            <w:t>1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14:paraId="3BAA447D" w14:textId="3072D74B" w:rsidR="00A51492" w:rsidRPr="00EC3166" w:rsidRDefault="00E9064B" w:rsidP="00E9064B">
    <w:pPr>
      <w:pStyle w:val="Footer2"/>
      <w:tabs>
        <w:tab w:val="center" w:pos="4536"/>
        <w:tab w:val="right" w:pos="9026"/>
      </w:tabs>
      <w:rPr>
        <w:sz w:val="18"/>
        <w:szCs w:val="18"/>
      </w:rPr>
    </w:pPr>
    <w:r w:rsidRPr="0015490E">
      <w:rPr>
        <w:i/>
        <w:sz w:val="16"/>
        <w:szCs w:val="16"/>
      </w:rPr>
      <w:t xml:space="preserve">© </w:t>
    </w:r>
    <w:r>
      <w:rPr>
        <w:i/>
        <w:sz w:val="16"/>
        <w:szCs w:val="16"/>
      </w:rPr>
      <w:t>NSI</w:t>
    </w:r>
    <w:r w:rsidRPr="0015490E">
      <w:rPr>
        <w:i/>
        <w:sz w:val="16"/>
        <w:szCs w:val="16"/>
      </w:rPr>
      <w:t xml:space="preserve"> </w:t>
    </w:r>
    <w:r w:rsidR="00091017">
      <w:rPr>
        <w:i/>
        <w:sz w:val="16"/>
        <w:szCs w:val="16"/>
      </w:rPr>
      <w:t>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AA4475" w14:textId="77777777" w:rsidR="00934AB0" w:rsidRDefault="00934AB0" w:rsidP="0086670F">
      <w:r>
        <w:separator/>
      </w:r>
    </w:p>
  </w:footnote>
  <w:footnote w:type="continuationSeparator" w:id="0">
    <w:p w14:paraId="3BAA4476" w14:textId="77777777" w:rsidR="00934AB0" w:rsidRDefault="00934AB0" w:rsidP="008667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A7F0AF" w14:textId="6C644DD3" w:rsidR="00AF40E4" w:rsidRPr="00F33358" w:rsidRDefault="008F6FCC" w:rsidP="00AF40E4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 w:rsidRPr="00F33358">
      <w:rPr>
        <w:i/>
      </w:rPr>
      <w:tab/>
    </w:r>
    <w:r w:rsidR="00C352D3">
      <w:rPr>
        <w:i/>
        <w:sz w:val="24"/>
        <w:szCs w:val="24"/>
      </w:rPr>
      <w:t>Access Control</w:t>
    </w:r>
    <w:r w:rsidR="00AF40E4" w:rsidRPr="00AF40E4">
      <w:rPr>
        <w:i/>
        <w:sz w:val="24"/>
        <w:szCs w:val="24"/>
      </w:rPr>
      <w:t xml:space="preserve"> checklist</w:t>
    </w:r>
    <w:r w:rsidR="00AF40E4">
      <w:rPr>
        <w:i/>
        <w:sz w:val="24"/>
        <w:szCs w:val="24"/>
      </w:rPr>
      <w:t xml:space="preserve"> (</w:t>
    </w:r>
    <w:r w:rsidR="00C352D3">
      <w:rPr>
        <w:i/>
        <w:sz w:val="24"/>
        <w:szCs w:val="24"/>
      </w:rPr>
      <w:t>NCP 109</w:t>
    </w:r>
    <w:r w:rsidR="00AF40E4" w:rsidRPr="00AF40E4">
      <w:rPr>
        <w:i/>
        <w:sz w:val="24"/>
        <w:szCs w:val="24"/>
      </w:rPr>
      <w:t>)</w:t>
    </w:r>
  </w:p>
  <w:p w14:paraId="3BAA447A" w14:textId="77777777" w:rsidR="00E50373" w:rsidRPr="00F33358" w:rsidRDefault="00E50373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AA447C" w14:textId="02599D91" w:rsidR="00910A76" w:rsidRPr="00E63CBA" w:rsidRDefault="00D808A3" w:rsidP="00E63CBA">
    <w:pPr>
      <w:pStyle w:val="Title"/>
      <w:spacing w:after="300" w:line="240" w:lineRule="auto"/>
    </w:pPr>
    <w:r>
      <w:t>Access Control</w:t>
    </w:r>
    <w:r w:rsidR="00E63CBA">
      <w:t xml:space="preserve"> </w:t>
    </w:r>
    <w:r>
      <w:t xml:space="preserve">checklist </w:t>
    </w:r>
    <w:r w:rsidR="00AF40E4">
      <w:t>(</w:t>
    </w:r>
    <w:r>
      <w:t>NCP 109</w:t>
    </w:r>
    <w:r w:rsidR="00852344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9780D"/>
    <w:multiLevelType w:val="multilevel"/>
    <w:tmpl w:val="C9FC63C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CFF3E56"/>
    <w:multiLevelType w:val="multilevel"/>
    <w:tmpl w:val="FCDE9F0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B450F"/>
    <w:multiLevelType w:val="multilevel"/>
    <w:tmpl w:val="0B66825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D739D"/>
    <w:multiLevelType w:val="multilevel"/>
    <w:tmpl w:val="09F0B98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4B0E1C6E"/>
    <w:multiLevelType w:val="multilevel"/>
    <w:tmpl w:val="58AAC7D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C545A60"/>
    <w:multiLevelType w:val="multilevel"/>
    <w:tmpl w:val="2B0E0FD6"/>
    <w:lvl w:ilvl="0">
      <w:start w:val="1"/>
      <w:numFmt w:val="bullet"/>
      <w:pStyle w:val="Bulletedlis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09362F"/>
    <w:multiLevelType w:val="multilevel"/>
    <w:tmpl w:val="CFCA035C"/>
    <w:lvl w:ilvl="0">
      <w:start w:val="1"/>
      <w:numFmt w:val="lowerLetter"/>
      <w:pStyle w:val="Numberedlist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D33F91"/>
    <w:multiLevelType w:val="multilevel"/>
    <w:tmpl w:val="14987D8C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21"/>
  </w:num>
  <w:num w:numId="2">
    <w:abstractNumId w:val="6"/>
  </w:num>
  <w:num w:numId="3">
    <w:abstractNumId w:val="4"/>
  </w:num>
  <w:num w:numId="4">
    <w:abstractNumId w:val="10"/>
  </w:num>
  <w:num w:numId="5">
    <w:abstractNumId w:val="15"/>
  </w:num>
  <w:num w:numId="6">
    <w:abstractNumId w:val="17"/>
  </w:num>
  <w:num w:numId="7">
    <w:abstractNumId w:val="8"/>
  </w:num>
  <w:num w:numId="8">
    <w:abstractNumId w:val="9"/>
  </w:num>
  <w:num w:numId="9">
    <w:abstractNumId w:val="0"/>
  </w:num>
  <w:num w:numId="10">
    <w:abstractNumId w:val="20"/>
  </w:num>
  <w:num w:numId="11">
    <w:abstractNumId w:val="18"/>
  </w:num>
  <w:num w:numId="12">
    <w:abstractNumId w:val="11"/>
  </w:num>
  <w:num w:numId="13">
    <w:abstractNumId w:val="18"/>
    <w:lvlOverride w:ilvl="0">
      <w:startOverride w:val="1"/>
    </w:lvlOverride>
  </w:num>
  <w:num w:numId="14">
    <w:abstractNumId w:val="18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3"/>
  </w:num>
  <w:num w:numId="16">
    <w:abstractNumId w:val="14"/>
  </w:num>
  <w:num w:numId="17">
    <w:abstractNumId w:val="3"/>
  </w:num>
  <w:num w:numId="18">
    <w:abstractNumId w:val="7"/>
  </w:num>
  <w:num w:numId="19">
    <w:abstractNumId w:val="16"/>
  </w:num>
  <w:num w:numId="20">
    <w:abstractNumId w:val="19"/>
  </w:num>
  <w:num w:numId="21">
    <w:abstractNumId w:val="22"/>
  </w:num>
  <w:num w:numId="22">
    <w:abstractNumId w:val="12"/>
  </w:num>
  <w:num w:numId="23">
    <w:abstractNumId w:val="1"/>
  </w:num>
  <w:num w:numId="24">
    <w:abstractNumId w:val="2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ttachedTemplate r:id="rId1"/>
  <w:documentProtection w:edit="forms" w:enforcement="1" w:cryptProviderType="rsaAES" w:cryptAlgorithmClass="hash" w:cryptAlgorithmType="typeAny" w:cryptAlgorithmSid="14" w:cryptSpinCount="100000" w:hash="ddS60EyDjVclMuyHiwMGiEL3LgOMSEvqndlbbEUfKFLjj4UsicVbM0SpiSCNJ8ob61PVSd/xCuQHleWuokwi1w==" w:salt="hDSO3NMAUPfU2W/P2bERdA==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AB0"/>
    <w:rsid w:val="00014B1A"/>
    <w:rsid w:val="00025794"/>
    <w:rsid w:val="00025C34"/>
    <w:rsid w:val="000268EF"/>
    <w:rsid w:val="000557FC"/>
    <w:rsid w:val="00062CA5"/>
    <w:rsid w:val="000759A7"/>
    <w:rsid w:val="00090254"/>
    <w:rsid w:val="00091017"/>
    <w:rsid w:val="000A74A1"/>
    <w:rsid w:val="000F1261"/>
    <w:rsid w:val="00120ABB"/>
    <w:rsid w:val="00154370"/>
    <w:rsid w:val="001B2A62"/>
    <w:rsid w:val="001B4168"/>
    <w:rsid w:val="001D389E"/>
    <w:rsid w:val="001D699C"/>
    <w:rsid w:val="001E4741"/>
    <w:rsid w:val="001F56E9"/>
    <w:rsid w:val="001F7939"/>
    <w:rsid w:val="00210C57"/>
    <w:rsid w:val="002151F4"/>
    <w:rsid w:val="002358E3"/>
    <w:rsid w:val="00236C35"/>
    <w:rsid w:val="00242DB2"/>
    <w:rsid w:val="002556BA"/>
    <w:rsid w:val="0028691C"/>
    <w:rsid w:val="002973E0"/>
    <w:rsid w:val="002B686A"/>
    <w:rsid w:val="002D34E1"/>
    <w:rsid w:val="0030246F"/>
    <w:rsid w:val="00303C2A"/>
    <w:rsid w:val="0030545D"/>
    <w:rsid w:val="003275C0"/>
    <w:rsid w:val="00345044"/>
    <w:rsid w:val="00384748"/>
    <w:rsid w:val="00384FCA"/>
    <w:rsid w:val="003A5655"/>
    <w:rsid w:val="003C462E"/>
    <w:rsid w:val="003C5431"/>
    <w:rsid w:val="003D5D19"/>
    <w:rsid w:val="003E0ACB"/>
    <w:rsid w:val="003E703A"/>
    <w:rsid w:val="003F3AF9"/>
    <w:rsid w:val="00406999"/>
    <w:rsid w:val="004318AB"/>
    <w:rsid w:val="004347F4"/>
    <w:rsid w:val="00441FFB"/>
    <w:rsid w:val="00452320"/>
    <w:rsid w:val="00482372"/>
    <w:rsid w:val="0048660B"/>
    <w:rsid w:val="00491ED9"/>
    <w:rsid w:val="004C5E21"/>
    <w:rsid w:val="004E30C6"/>
    <w:rsid w:val="004F45E5"/>
    <w:rsid w:val="00503C2D"/>
    <w:rsid w:val="00515367"/>
    <w:rsid w:val="00544B95"/>
    <w:rsid w:val="005527BE"/>
    <w:rsid w:val="00572FC3"/>
    <w:rsid w:val="00585351"/>
    <w:rsid w:val="005A3C48"/>
    <w:rsid w:val="005B0E4F"/>
    <w:rsid w:val="005C3D93"/>
    <w:rsid w:val="005D75E0"/>
    <w:rsid w:val="005E69BD"/>
    <w:rsid w:val="005F2BF0"/>
    <w:rsid w:val="00601D44"/>
    <w:rsid w:val="0060753B"/>
    <w:rsid w:val="00635103"/>
    <w:rsid w:val="00636D56"/>
    <w:rsid w:val="0065747D"/>
    <w:rsid w:val="00666398"/>
    <w:rsid w:val="0066762D"/>
    <w:rsid w:val="00683617"/>
    <w:rsid w:val="00696548"/>
    <w:rsid w:val="006B514A"/>
    <w:rsid w:val="006E0B14"/>
    <w:rsid w:val="006F2789"/>
    <w:rsid w:val="00717E24"/>
    <w:rsid w:val="00743A89"/>
    <w:rsid w:val="007533C1"/>
    <w:rsid w:val="0078275D"/>
    <w:rsid w:val="007869CE"/>
    <w:rsid w:val="0079799D"/>
    <w:rsid w:val="007A30D7"/>
    <w:rsid w:val="007A45C6"/>
    <w:rsid w:val="007C6481"/>
    <w:rsid w:val="007E46C0"/>
    <w:rsid w:val="007F0417"/>
    <w:rsid w:val="007F3E2A"/>
    <w:rsid w:val="007F49D0"/>
    <w:rsid w:val="00815B40"/>
    <w:rsid w:val="00821369"/>
    <w:rsid w:val="00822075"/>
    <w:rsid w:val="00850517"/>
    <w:rsid w:val="00850B72"/>
    <w:rsid w:val="00852344"/>
    <w:rsid w:val="0086670F"/>
    <w:rsid w:val="00867026"/>
    <w:rsid w:val="00870879"/>
    <w:rsid w:val="00872629"/>
    <w:rsid w:val="00890812"/>
    <w:rsid w:val="008B6A3D"/>
    <w:rsid w:val="008B7DF4"/>
    <w:rsid w:val="008D3F70"/>
    <w:rsid w:val="008E05E0"/>
    <w:rsid w:val="008F6FCC"/>
    <w:rsid w:val="008F7714"/>
    <w:rsid w:val="00904E36"/>
    <w:rsid w:val="00910A76"/>
    <w:rsid w:val="00915B07"/>
    <w:rsid w:val="00934AB0"/>
    <w:rsid w:val="00942E6F"/>
    <w:rsid w:val="00971632"/>
    <w:rsid w:val="00981738"/>
    <w:rsid w:val="00983F37"/>
    <w:rsid w:val="009D4944"/>
    <w:rsid w:val="00A15268"/>
    <w:rsid w:val="00A3138F"/>
    <w:rsid w:val="00A51492"/>
    <w:rsid w:val="00A55762"/>
    <w:rsid w:val="00A65809"/>
    <w:rsid w:val="00A75CD9"/>
    <w:rsid w:val="00AA1A28"/>
    <w:rsid w:val="00AD2889"/>
    <w:rsid w:val="00AF3210"/>
    <w:rsid w:val="00AF40E4"/>
    <w:rsid w:val="00B1012B"/>
    <w:rsid w:val="00B25253"/>
    <w:rsid w:val="00B838C2"/>
    <w:rsid w:val="00B91591"/>
    <w:rsid w:val="00BC08CF"/>
    <w:rsid w:val="00BC7806"/>
    <w:rsid w:val="00C04961"/>
    <w:rsid w:val="00C32550"/>
    <w:rsid w:val="00C352D3"/>
    <w:rsid w:val="00C375EB"/>
    <w:rsid w:val="00C41767"/>
    <w:rsid w:val="00C45AF1"/>
    <w:rsid w:val="00CE0C46"/>
    <w:rsid w:val="00D218C1"/>
    <w:rsid w:val="00D34A94"/>
    <w:rsid w:val="00D43651"/>
    <w:rsid w:val="00D67609"/>
    <w:rsid w:val="00D808A3"/>
    <w:rsid w:val="00D839F6"/>
    <w:rsid w:val="00D843E5"/>
    <w:rsid w:val="00DC6BA3"/>
    <w:rsid w:val="00DD46CD"/>
    <w:rsid w:val="00DE4162"/>
    <w:rsid w:val="00E01897"/>
    <w:rsid w:val="00E02FD5"/>
    <w:rsid w:val="00E077E7"/>
    <w:rsid w:val="00E1126A"/>
    <w:rsid w:val="00E2104F"/>
    <w:rsid w:val="00E50373"/>
    <w:rsid w:val="00E5536D"/>
    <w:rsid w:val="00E62F67"/>
    <w:rsid w:val="00E63CBA"/>
    <w:rsid w:val="00E744BE"/>
    <w:rsid w:val="00E86241"/>
    <w:rsid w:val="00E9064B"/>
    <w:rsid w:val="00EB3E3A"/>
    <w:rsid w:val="00EC3166"/>
    <w:rsid w:val="00ED0A66"/>
    <w:rsid w:val="00EE2045"/>
    <w:rsid w:val="00F064D9"/>
    <w:rsid w:val="00F2700A"/>
    <w:rsid w:val="00F32A3F"/>
    <w:rsid w:val="00F33358"/>
    <w:rsid w:val="00F47ED3"/>
    <w:rsid w:val="00F67231"/>
    <w:rsid w:val="00F74805"/>
    <w:rsid w:val="00F77F13"/>
    <w:rsid w:val="00F851A3"/>
    <w:rsid w:val="00FB5DCB"/>
    <w:rsid w:val="00FE741B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3BAA43F8"/>
  <w15:chartTrackingRefBased/>
  <w15:docId w15:val="{633756F7-A1E8-4340-AB27-C10B2C996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31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696548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696548"/>
    <w:pPr>
      <w:numPr>
        <w:ilvl w:val="1"/>
        <w:numId w:val="25"/>
      </w:numPr>
      <w:spacing w:before="160" w:after="80"/>
      <w:ind w:left="709" w:hanging="709"/>
      <w:contextualSpacing w:val="0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3F3AF9"/>
    <w:pPr>
      <w:numPr>
        <w:ilvl w:val="2"/>
        <w:numId w:val="25"/>
      </w:numPr>
      <w:spacing w:after="40"/>
      <w:contextualSpacing w:val="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widowControl/>
      <w:numPr>
        <w:ilvl w:val="3"/>
        <w:numId w:val="25"/>
      </w:numPr>
      <w:autoSpaceDE/>
      <w:autoSpaceDN/>
      <w:adjustRightInd/>
      <w:spacing w:before="40" w:line="259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widowControl/>
      <w:numPr>
        <w:ilvl w:val="4"/>
        <w:numId w:val="25"/>
      </w:numPr>
      <w:autoSpaceDE/>
      <w:autoSpaceDN/>
      <w:adjustRightInd/>
      <w:spacing w:before="40" w:line="259" w:lineRule="auto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widowControl/>
      <w:numPr>
        <w:ilvl w:val="5"/>
        <w:numId w:val="25"/>
      </w:numPr>
      <w:autoSpaceDE/>
      <w:autoSpaceDN/>
      <w:adjustRightInd/>
      <w:spacing w:before="40" w:line="259" w:lineRule="auto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widowControl/>
      <w:numPr>
        <w:ilvl w:val="6"/>
        <w:numId w:val="25"/>
      </w:numPr>
      <w:autoSpaceDE/>
      <w:autoSpaceDN/>
      <w:adjustRightInd/>
      <w:spacing w:before="40" w:line="259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widowControl/>
      <w:numPr>
        <w:ilvl w:val="7"/>
        <w:numId w:val="25"/>
      </w:numPr>
      <w:autoSpaceDE/>
      <w:autoSpaceDN/>
      <w:adjustRightInd/>
      <w:spacing w:before="40" w:line="259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widowControl/>
      <w:numPr>
        <w:ilvl w:val="8"/>
        <w:numId w:val="25"/>
      </w:numPr>
      <w:autoSpaceDE/>
      <w:autoSpaceDN/>
      <w:adjustRightInd/>
      <w:spacing w:before="40" w:line="259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widowControl/>
      <w:tabs>
        <w:tab w:val="center" w:pos="4513"/>
        <w:tab w:val="right" w:pos="9026"/>
      </w:tabs>
      <w:autoSpaceDE/>
      <w:autoSpaceDN/>
      <w:adjustRightInd/>
      <w:spacing w:before="100"/>
      <w:jc w:val="both"/>
    </w:pPr>
    <w:rPr>
      <w:rFonts w:ascii="Segoe UI" w:eastAsiaTheme="minorHAnsi" w:hAnsi="Segoe UI" w:cs="Segoe U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696548"/>
    <w:rPr>
      <w:rFonts w:ascii="Segoe UI" w:hAnsi="Segoe UI" w:cs="Segoe UI"/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widowControl/>
      <w:autoSpaceDE/>
      <w:autoSpaceDN/>
      <w:adjustRightInd/>
      <w:spacing w:before="320" w:after="200" w:line="259" w:lineRule="auto"/>
      <w:ind w:left="142"/>
      <w:jc w:val="both"/>
    </w:pPr>
    <w:rPr>
      <w:rFonts w:ascii="Segoe UI" w:eastAsiaTheme="minorHAnsi" w:hAnsi="Segoe UI" w:cs="Segoe UI"/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widowControl/>
      <w:tabs>
        <w:tab w:val="left" w:pos="1134"/>
        <w:tab w:val="right" w:leader="dot" w:pos="9016"/>
      </w:tabs>
      <w:autoSpaceDE/>
      <w:autoSpaceDN/>
      <w:adjustRightInd/>
      <w:spacing w:before="100" w:after="100" w:line="259" w:lineRule="auto"/>
      <w:ind w:left="1134" w:hanging="425"/>
      <w:jc w:val="both"/>
    </w:pPr>
    <w:rPr>
      <w:rFonts w:ascii="Segoe UI" w:eastAsiaTheme="minorEastAsia" w:hAnsi="Segoe UI"/>
      <w:noProof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widowControl/>
      <w:tabs>
        <w:tab w:val="left" w:pos="1100"/>
        <w:tab w:val="right" w:leader="dot" w:pos="9016"/>
      </w:tabs>
      <w:autoSpaceDE/>
      <w:autoSpaceDN/>
      <w:adjustRightInd/>
      <w:spacing w:before="100" w:after="100" w:line="259" w:lineRule="auto"/>
      <w:ind w:hanging="567"/>
      <w:jc w:val="both"/>
    </w:pPr>
    <w:rPr>
      <w:rFonts w:ascii="Segoe UI" w:eastAsiaTheme="minorEastAsia" w:hAnsi="Segoe UI"/>
      <w:noProof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widowControl/>
      <w:tabs>
        <w:tab w:val="left" w:pos="1843"/>
        <w:tab w:val="right" w:leader="dot" w:pos="9016"/>
      </w:tabs>
      <w:autoSpaceDE/>
      <w:autoSpaceDN/>
      <w:adjustRightInd/>
      <w:spacing w:before="100" w:after="100" w:line="259" w:lineRule="auto"/>
      <w:ind w:left="1843" w:hanging="709"/>
      <w:jc w:val="both"/>
    </w:pPr>
    <w:rPr>
      <w:rFonts w:ascii="Segoe UI" w:eastAsiaTheme="minorEastAsia" w:hAnsi="Segoe UI"/>
      <w:noProof/>
      <w:szCs w:val="22"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widowControl/>
      <w:autoSpaceDE/>
      <w:autoSpaceDN/>
      <w:adjustRightInd/>
      <w:spacing w:before="100" w:after="100" w:line="259" w:lineRule="auto"/>
      <w:ind w:left="720"/>
      <w:contextualSpacing/>
      <w:jc w:val="both"/>
    </w:pPr>
    <w:rPr>
      <w:rFonts w:ascii="Segoe UI" w:eastAsiaTheme="minorHAnsi" w:hAnsi="Segoe UI" w:cs="Segoe UI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96548"/>
    <w:rPr>
      <w:rFonts w:ascii="Segoe UI" w:hAnsi="Segoe UI" w:cs="Segoe UI"/>
      <w:b/>
      <w:sz w:val="24"/>
      <w:szCs w:val="24"/>
    </w:rPr>
  </w:style>
  <w:style w:type="paragraph" w:customStyle="1" w:styleId="Bulletedlist">
    <w:name w:val="Bulleted list"/>
    <w:basedOn w:val="ListParagraph"/>
    <w:link w:val="BulletedlistChar"/>
    <w:qFormat/>
    <w:rsid w:val="00872629"/>
    <w:pPr>
      <w:numPr>
        <w:numId w:val="19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3F3AF9"/>
    <w:rPr>
      <w:rFonts w:ascii="Segoe UI" w:hAnsi="Segoe UI" w:cs="Segoe UI"/>
      <w:b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72629"/>
    <w:rPr>
      <w:rFonts w:ascii="Segoe UI" w:hAnsi="Segoe UI" w:cs="Segoe UI"/>
    </w:rPr>
  </w:style>
  <w:style w:type="paragraph" w:customStyle="1" w:styleId="Numberedlist">
    <w:name w:val="Numbered list"/>
    <w:basedOn w:val="Bulletedlist"/>
    <w:link w:val="NumberedlistChar"/>
    <w:rsid w:val="00872629"/>
    <w:pPr>
      <w:numPr>
        <w:numId w:val="20"/>
      </w:numPr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72629"/>
    <w:rPr>
      <w:rFonts w:ascii="Segoe UI" w:hAnsi="Segoe UI" w:cs="Segoe UI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widowControl/>
      <w:autoSpaceDE/>
      <w:autoSpaceDN/>
      <w:adjustRightInd/>
      <w:spacing w:before="1000" w:after="100"/>
      <w:ind w:left="239"/>
      <w:jc w:val="both"/>
    </w:pPr>
    <w:rPr>
      <w:rFonts w:ascii="Segoe UI" w:eastAsiaTheme="minorHAnsi" w:hAnsi="Segoe UI" w:cs="Segoe UI"/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widowControl/>
      <w:autoSpaceDE/>
      <w:autoSpaceDN/>
      <w:adjustRightInd/>
      <w:spacing w:after="100"/>
      <w:jc w:val="both"/>
    </w:pPr>
    <w:rPr>
      <w:rFonts w:ascii="Segoe UI" w:eastAsiaTheme="minorHAnsi" w:hAnsi="Segoe UI" w:cs="Segoe UI"/>
      <w:szCs w:val="22"/>
    </w:r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717E24"/>
    <w:pPr>
      <w:spacing w:after="100"/>
      <w:jc w:val="center"/>
    </w:pPr>
    <w:rPr>
      <w:rFonts w:ascii="Segoe UI" w:hAnsi="Segoe UI" w:cs="Segoe UI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17E24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widowControl/>
      <w:pBdr>
        <w:top w:val="single" w:sz="24" w:space="15" w:color="2E74B5" w:themeColor="accent1" w:themeShade="BF"/>
      </w:pBdr>
      <w:autoSpaceDE/>
      <w:autoSpaceDN/>
      <w:adjustRightInd/>
      <w:spacing w:before="1000" w:after="100" w:line="259" w:lineRule="auto"/>
      <w:jc w:val="center"/>
    </w:pPr>
    <w:rPr>
      <w:rFonts w:ascii="Segoe UI" w:eastAsiaTheme="minorHAnsi" w:hAnsi="Segoe UI" w:cs="Segoe UI"/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qFormat/>
    <w:rsid w:val="001D699C"/>
    <w:pPr>
      <w:spacing w:before="60" w:after="60" w:line="240" w:lineRule="auto"/>
      <w:jc w:val="center"/>
    </w:pPr>
    <w:rPr>
      <w:rFonts w:ascii="Segoe UI" w:hAnsi="Segoe UI" w:cs="Segoe UI"/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717E24"/>
    <w:pPr>
      <w:spacing w:before="400"/>
      <w:jc w:val="center"/>
    </w:pPr>
    <w:rPr>
      <w:rFonts w:ascii="Segoe UI" w:hAnsi="Segoe UI" w:cs="Segoe UI"/>
      <w:b/>
      <w:sz w:val="20"/>
      <w:szCs w:val="20"/>
    </w:rPr>
  </w:style>
  <w:style w:type="paragraph" w:customStyle="1" w:styleId="Tablecell">
    <w:name w:val="Table cell"/>
    <w:qFormat/>
    <w:rsid w:val="0030545D"/>
    <w:pPr>
      <w:spacing w:before="60" w:after="60" w:line="240" w:lineRule="auto"/>
    </w:pPr>
    <w:rPr>
      <w:rFonts w:ascii="Segoe UI" w:hAnsi="Segoe UI" w:cs="Segoe UI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B838C2"/>
    <w:pPr>
      <w:spacing w:before="100" w:after="100"/>
      <w:ind w:left="1134"/>
      <w:jc w:val="both"/>
    </w:pPr>
    <w:rPr>
      <w:rFonts w:ascii="Segoe UI" w:hAnsi="Segoe UI" w:cs="Segoe UI"/>
    </w:rPr>
  </w:style>
  <w:style w:type="paragraph" w:customStyle="1" w:styleId="indent2">
    <w:name w:val="indent2"/>
    <w:qFormat/>
    <w:rsid w:val="00B838C2"/>
    <w:pPr>
      <w:spacing w:before="100" w:after="100"/>
      <w:ind w:left="1701"/>
    </w:pPr>
    <w:rPr>
      <w:rFonts w:ascii="Segoe UI" w:hAnsi="Segoe UI" w:cs="Segoe UI"/>
    </w:rPr>
  </w:style>
  <w:style w:type="paragraph" w:customStyle="1" w:styleId="Auto-n2">
    <w:name w:val="Auto-n2"/>
    <w:basedOn w:val="Heading2"/>
    <w:qFormat/>
    <w:rsid w:val="003F3AF9"/>
    <w:pPr>
      <w:spacing w:before="100" w:after="100"/>
    </w:pPr>
    <w:rPr>
      <w:b w:val="0"/>
    </w:rPr>
  </w:style>
  <w:style w:type="paragraph" w:customStyle="1" w:styleId="Auto-n3">
    <w:name w:val="Auto-n3"/>
    <w:basedOn w:val="Heading3"/>
    <w:qFormat/>
    <w:rsid w:val="003F3AF9"/>
    <w:pPr>
      <w:spacing w:after="100"/>
    </w:pPr>
    <w:rPr>
      <w:b w:val="0"/>
    </w:rPr>
  </w:style>
  <w:style w:type="paragraph" w:customStyle="1" w:styleId="Column2">
    <w:name w:val="Column2"/>
    <w:basedOn w:val="Tablecell"/>
    <w:qFormat/>
    <w:rsid w:val="0030545D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303C2A"/>
    <w:pPr>
      <w:widowControl/>
      <w:autoSpaceDE/>
      <w:autoSpaceDN/>
      <w:adjustRightInd/>
      <w:spacing w:before="100" w:after="100" w:line="259" w:lineRule="auto"/>
      <w:ind w:left="709"/>
      <w:jc w:val="both"/>
    </w:pPr>
    <w:rPr>
      <w:rFonts w:ascii="Segoe UI" w:eastAsiaTheme="minorHAnsi" w:hAnsi="Segoe UI" w:cs="Segoe UI"/>
      <w:szCs w:val="22"/>
    </w:rPr>
  </w:style>
  <w:style w:type="paragraph" w:customStyle="1" w:styleId="Titleintable">
    <w:name w:val="Title (in table)"/>
    <w:basedOn w:val="Title"/>
    <w:qFormat/>
    <w:rsid w:val="005A3C48"/>
    <w:pPr>
      <w:spacing w:before="100" w:line="240" w:lineRule="auto"/>
    </w:pPr>
    <w:rPr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Controlled%20Documents\Templates%20-%20New%20documents\Operational%20document%20templates\Short%20document%20(form)%20template%20-%20Landscap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A41"/>
    <w:rsid w:val="00605A41"/>
    <w:rsid w:val="00BD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05A41"/>
    <w:rPr>
      <w:color w:val="808080"/>
    </w:rPr>
  </w:style>
  <w:style w:type="paragraph" w:customStyle="1" w:styleId="68B9A82CCC9F489D874CDE49A7C17C41">
    <w:name w:val="68B9A82CCC9F489D874CDE49A7C17C4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A8DF70E85894A1F88D0053E44B5E1EB">
    <w:name w:val="6A8DF70E85894A1F88D0053E44B5E1EB"/>
    <w:rsid w:val="00605A41"/>
  </w:style>
  <w:style w:type="paragraph" w:customStyle="1" w:styleId="2A23FFA240094BBBBB8D64BFA2559D8D">
    <w:name w:val="2A23FFA240094BBBBB8D64BFA2559D8D"/>
    <w:rsid w:val="00605A41"/>
  </w:style>
  <w:style w:type="paragraph" w:customStyle="1" w:styleId="B7F49EF926804EC8AD02979E504EF46C">
    <w:name w:val="B7F49EF926804EC8AD02979E504EF46C"/>
    <w:rsid w:val="00605A41"/>
  </w:style>
  <w:style w:type="paragraph" w:customStyle="1" w:styleId="856AC2673F044680B28CD13144F23FDA">
    <w:name w:val="856AC2673F044680B28CD13144F23FDA"/>
    <w:rsid w:val="00605A41"/>
  </w:style>
  <w:style w:type="paragraph" w:customStyle="1" w:styleId="BBDFD6E128A849AFAD2724B684B1CDA9">
    <w:name w:val="BBDFD6E128A849AFAD2724B684B1CDA9"/>
    <w:rsid w:val="00605A41"/>
  </w:style>
  <w:style w:type="paragraph" w:customStyle="1" w:styleId="FF32EE4AC78048AD99E47450B6A3382A">
    <w:name w:val="FF32EE4AC78048AD99E47450B6A3382A"/>
    <w:rsid w:val="00605A41"/>
  </w:style>
  <w:style w:type="paragraph" w:customStyle="1" w:styleId="F84B49EB069A4D3B87ABF68BC1C62772">
    <w:name w:val="F84B49EB069A4D3B87ABF68BC1C62772"/>
    <w:rsid w:val="00605A41"/>
  </w:style>
  <w:style w:type="paragraph" w:customStyle="1" w:styleId="5696A1F7FCB24AF0A755B332F5058E90">
    <w:name w:val="5696A1F7FCB24AF0A755B332F5058E90"/>
    <w:rsid w:val="00605A41"/>
  </w:style>
  <w:style w:type="paragraph" w:customStyle="1" w:styleId="286D3CF09FDB4CF0B138AD78F09E3707">
    <w:name w:val="286D3CF09FDB4CF0B138AD78F09E3707"/>
    <w:rsid w:val="00605A41"/>
  </w:style>
  <w:style w:type="paragraph" w:customStyle="1" w:styleId="2EBC61CD0DA5433581E279D055B3A50C">
    <w:name w:val="2EBC61CD0DA5433581E279D055B3A50C"/>
    <w:rsid w:val="00605A41"/>
  </w:style>
  <w:style w:type="paragraph" w:customStyle="1" w:styleId="D05A911FBF2D434C9D8BD8B8FA4074C9">
    <w:name w:val="D05A911FBF2D434C9D8BD8B8FA4074C9"/>
    <w:rsid w:val="00605A41"/>
  </w:style>
  <w:style w:type="paragraph" w:customStyle="1" w:styleId="507E8157E487453F9A1CF94E92483E6F">
    <w:name w:val="507E8157E487453F9A1CF94E92483E6F"/>
    <w:rsid w:val="00605A41"/>
  </w:style>
  <w:style w:type="paragraph" w:customStyle="1" w:styleId="E101F2D217DF420281587643175F02BD">
    <w:name w:val="E101F2D217DF420281587643175F02BD"/>
    <w:rsid w:val="00605A41"/>
  </w:style>
  <w:style w:type="paragraph" w:customStyle="1" w:styleId="6235A15F50E9458F8C1FFA4FDB93CB76">
    <w:name w:val="6235A15F50E9458F8C1FFA4FDB93CB76"/>
    <w:rsid w:val="00605A41"/>
  </w:style>
  <w:style w:type="paragraph" w:customStyle="1" w:styleId="0969A8F81A6F44339F525AAC85601411">
    <w:name w:val="0969A8F81A6F44339F525AAC85601411"/>
    <w:rsid w:val="00605A41"/>
  </w:style>
  <w:style w:type="paragraph" w:customStyle="1" w:styleId="AD8489F5E1EF496D96B9CB6C13600721">
    <w:name w:val="AD8489F5E1EF496D96B9CB6C13600721"/>
    <w:rsid w:val="00605A41"/>
  </w:style>
  <w:style w:type="paragraph" w:customStyle="1" w:styleId="261FF68520174F40849223C9D2F640E8">
    <w:name w:val="261FF68520174F40849223C9D2F640E8"/>
    <w:rsid w:val="00605A41"/>
  </w:style>
  <w:style w:type="paragraph" w:customStyle="1" w:styleId="7E1D1D96E748437FAE5D4DAFBBDC38B6">
    <w:name w:val="7E1D1D96E748437FAE5D4DAFBBDC38B6"/>
    <w:rsid w:val="00605A41"/>
  </w:style>
  <w:style w:type="paragraph" w:customStyle="1" w:styleId="54FC26F7AD2D42E586D4BD35F22567FA">
    <w:name w:val="54FC26F7AD2D42E586D4BD35F22567FA"/>
    <w:rsid w:val="00605A41"/>
  </w:style>
  <w:style w:type="paragraph" w:customStyle="1" w:styleId="3AF1A1F938CB456E952145E7E5E4EA23">
    <w:name w:val="3AF1A1F938CB456E952145E7E5E4EA23"/>
    <w:rsid w:val="00605A41"/>
  </w:style>
  <w:style w:type="paragraph" w:customStyle="1" w:styleId="00B7D192F01542EE957E557B6673D30D">
    <w:name w:val="00B7D192F01542EE957E557B6673D30D"/>
    <w:rsid w:val="00605A41"/>
  </w:style>
  <w:style w:type="paragraph" w:customStyle="1" w:styleId="21E2F7586CE9483AAFF4396F7AEA6CE4">
    <w:name w:val="21E2F7586CE9483AAFF4396F7AEA6CE4"/>
    <w:rsid w:val="00605A41"/>
  </w:style>
  <w:style w:type="paragraph" w:customStyle="1" w:styleId="1569E35426DD44F6B041F641ED9F2B33">
    <w:name w:val="1569E35426DD44F6B041F641ED9F2B33"/>
    <w:rsid w:val="00605A41"/>
  </w:style>
  <w:style w:type="paragraph" w:customStyle="1" w:styleId="7C99F16B270B486CA6D7982EEE18D2B7">
    <w:name w:val="7C99F16B270B486CA6D7982EEE18D2B7"/>
    <w:rsid w:val="00605A41"/>
  </w:style>
  <w:style w:type="paragraph" w:customStyle="1" w:styleId="6FF6371102094481B4514F88132AF18E">
    <w:name w:val="6FF6371102094481B4514F88132AF18E"/>
    <w:rsid w:val="00605A41"/>
  </w:style>
  <w:style w:type="paragraph" w:customStyle="1" w:styleId="6A529C475AB1400C8236529781882EE7">
    <w:name w:val="6A529C475AB1400C8236529781882EE7"/>
    <w:rsid w:val="00605A41"/>
  </w:style>
  <w:style w:type="paragraph" w:customStyle="1" w:styleId="73155480A748473F8FDF0CDE3CC0274C">
    <w:name w:val="73155480A748473F8FDF0CDE3CC0274C"/>
    <w:rsid w:val="00605A41"/>
  </w:style>
  <w:style w:type="paragraph" w:customStyle="1" w:styleId="E99A26EAEFEC4432B6B4D2E7DE08F6F5">
    <w:name w:val="E99A26EAEFEC4432B6B4D2E7DE08F6F5"/>
    <w:rsid w:val="00605A41"/>
  </w:style>
  <w:style w:type="paragraph" w:customStyle="1" w:styleId="9C643CBBCD6E40F89030DB3856CD50B1">
    <w:name w:val="9C643CBBCD6E40F89030DB3856CD50B1"/>
    <w:rsid w:val="00605A41"/>
  </w:style>
  <w:style w:type="paragraph" w:customStyle="1" w:styleId="B325EE98FFCD48368B4073740AAF8168">
    <w:name w:val="B325EE98FFCD48368B4073740AAF8168"/>
    <w:rsid w:val="00605A41"/>
  </w:style>
  <w:style w:type="paragraph" w:customStyle="1" w:styleId="EB8486ECDD934C9EBBDD689AE6D02DC8">
    <w:name w:val="EB8486ECDD934C9EBBDD689AE6D02DC8"/>
    <w:rsid w:val="00605A41"/>
  </w:style>
  <w:style w:type="paragraph" w:customStyle="1" w:styleId="A80C5A1B85344F9C8FF10F2B61BF9F24">
    <w:name w:val="A80C5A1B85344F9C8FF10F2B61BF9F24"/>
    <w:rsid w:val="00605A41"/>
  </w:style>
  <w:style w:type="paragraph" w:customStyle="1" w:styleId="78485424860841E4A996FD73FE7B78F2">
    <w:name w:val="78485424860841E4A996FD73FE7B78F2"/>
    <w:rsid w:val="00605A41"/>
  </w:style>
  <w:style w:type="paragraph" w:customStyle="1" w:styleId="EEE0C47B395E4A2F94EFDA48E291B121">
    <w:name w:val="EEE0C47B395E4A2F94EFDA48E291B121"/>
    <w:rsid w:val="00605A41"/>
  </w:style>
  <w:style w:type="paragraph" w:customStyle="1" w:styleId="A93CA314E0634AF1B22F79C497325992">
    <w:name w:val="A93CA314E0634AF1B22F79C497325992"/>
    <w:rsid w:val="00605A41"/>
  </w:style>
  <w:style w:type="paragraph" w:customStyle="1" w:styleId="355FC6E87E8748D1A17FE8EBE5CC6158">
    <w:name w:val="355FC6E87E8748D1A17FE8EBE5CC6158"/>
    <w:rsid w:val="00605A41"/>
  </w:style>
  <w:style w:type="paragraph" w:customStyle="1" w:styleId="8C65013D6A614B9BA1F73D50A2E9ED9A">
    <w:name w:val="8C65013D6A614B9BA1F73D50A2E9ED9A"/>
    <w:rsid w:val="00605A41"/>
  </w:style>
  <w:style w:type="paragraph" w:customStyle="1" w:styleId="1FA8EF9DEC084A02886A2900D6EB835C">
    <w:name w:val="1FA8EF9DEC084A02886A2900D6EB835C"/>
    <w:rsid w:val="00605A41"/>
  </w:style>
  <w:style w:type="paragraph" w:customStyle="1" w:styleId="E4C83A2F9FF64E12AE3E3F9978CC1156">
    <w:name w:val="E4C83A2F9FF64E12AE3E3F9978CC1156"/>
    <w:rsid w:val="00605A41"/>
  </w:style>
  <w:style w:type="paragraph" w:customStyle="1" w:styleId="18EB92D9CB8C4280802CCCD08091A9FD">
    <w:name w:val="18EB92D9CB8C4280802CCCD08091A9FD"/>
    <w:rsid w:val="00605A41"/>
  </w:style>
  <w:style w:type="paragraph" w:customStyle="1" w:styleId="592AEB76C2F9421D8EE9092690608D8C">
    <w:name w:val="592AEB76C2F9421D8EE9092690608D8C"/>
    <w:rsid w:val="00605A41"/>
  </w:style>
  <w:style w:type="paragraph" w:customStyle="1" w:styleId="EDDE2B2E725C4C69B284AB7437E05D55">
    <w:name w:val="EDDE2B2E725C4C69B284AB7437E05D55"/>
    <w:rsid w:val="00605A41"/>
  </w:style>
  <w:style w:type="paragraph" w:customStyle="1" w:styleId="2118C31E4AC24775AB1BB1935B3DEDD8">
    <w:name w:val="2118C31E4AC24775AB1BB1935B3DEDD8"/>
    <w:rsid w:val="00605A41"/>
  </w:style>
  <w:style w:type="paragraph" w:customStyle="1" w:styleId="D33E4923AA3D484FBDD2CAB4C1EB88EE">
    <w:name w:val="D33E4923AA3D484FBDD2CAB4C1EB88EE"/>
    <w:rsid w:val="00605A41"/>
  </w:style>
  <w:style w:type="paragraph" w:customStyle="1" w:styleId="74AC8BFF3E1F4EA6B9B532926CF542D2">
    <w:name w:val="74AC8BFF3E1F4EA6B9B532926CF542D2"/>
    <w:rsid w:val="00605A41"/>
  </w:style>
  <w:style w:type="paragraph" w:customStyle="1" w:styleId="2AFA783F29974FD3AA7C03CF21BFDFC6">
    <w:name w:val="2AFA783F29974FD3AA7C03CF21BFDFC6"/>
    <w:rsid w:val="00605A41"/>
  </w:style>
  <w:style w:type="paragraph" w:customStyle="1" w:styleId="99670BD7C24245FAA0F331223970A658">
    <w:name w:val="99670BD7C24245FAA0F331223970A658"/>
    <w:rsid w:val="00605A41"/>
  </w:style>
  <w:style w:type="paragraph" w:customStyle="1" w:styleId="3BD6F668A10E453AA7F00B20E639312F">
    <w:name w:val="3BD6F668A10E453AA7F00B20E639312F"/>
    <w:rsid w:val="00605A41"/>
  </w:style>
  <w:style w:type="paragraph" w:customStyle="1" w:styleId="75BF37E80DFE436986B3B79719BE124B">
    <w:name w:val="75BF37E80DFE436986B3B79719BE124B"/>
    <w:rsid w:val="00605A41"/>
  </w:style>
  <w:style w:type="paragraph" w:customStyle="1" w:styleId="ED8910357DFC4D1598E4E02564745458">
    <w:name w:val="ED8910357DFC4D1598E4E02564745458"/>
    <w:rsid w:val="00605A41"/>
  </w:style>
  <w:style w:type="paragraph" w:customStyle="1" w:styleId="88DBF6CC55FE4E60AC432497BD7602B2">
    <w:name w:val="88DBF6CC55FE4E60AC432497BD7602B2"/>
    <w:rsid w:val="00605A41"/>
  </w:style>
  <w:style w:type="paragraph" w:customStyle="1" w:styleId="AA621EBE64DF42C994AE8EB199896634">
    <w:name w:val="AA621EBE64DF42C994AE8EB199896634"/>
    <w:rsid w:val="00605A41"/>
  </w:style>
  <w:style w:type="paragraph" w:customStyle="1" w:styleId="EFFDBD088F7743A7A6B47A3738029518">
    <w:name w:val="EFFDBD088F7743A7A6B47A3738029518"/>
    <w:rsid w:val="00605A41"/>
  </w:style>
  <w:style w:type="paragraph" w:customStyle="1" w:styleId="8C1213BB507C4A53B6FAC14F574B6244">
    <w:name w:val="8C1213BB507C4A53B6FAC14F574B6244"/>
    <w:rsid w:val="00605A41"/>
  </w:style>
  <w:style w:type="paragraph" w:customStyle="1" w:styleId="8759356C3E89489E96C87DE59293ED58">
    <w:name w:val="8759356C3E89489E96C87DE59293ED58"/>
    <w:rsid w:val="00605A41"/>
  </w:style>
  <w:style w:type="paragraph" w:customStyle="1" w:styleId="93439315146740DEB636E02B97510AD6">
    <w:name w:val="93439315146740DEB636E02B97510AD6"/>
    <w:rsid w:val="00605A41"/>
  </w:style>
  <w:style w:type="paragraph" w:customStyle="1" w:styleId="133D289FC57B4369AB46DBBE98CDF81B">
    <w:name w:val="133D289FC57B4369AB46DBBE98CDF81B"/>
    <w:rsid w:val="00605A41"/>
  </w:style>
  <w:style w:type="paragraph" w:customStyle="1" w:styleId="DD502FB05DF6407B84C27390BFA91102">
    <w:name w:val="DD502FB05DF6407B84C27390BFA91102"/>
    <w:rsid w:val="00605A41"/>
  </w:style>
  <w:style w:type="paragraph" w:customStyle="1" w:styleId="A0AC33C8322F4488B2729A0BB165FD98">
    <w:name w:val="A0AC33C8322F4488B2729A0BB165FD98"/>
    <w:rsid w:val="00605A41"/>
  </w:style>
  <w:style w:type="paragraph" w:customStyle="1" w:styleId="0B3F4ED8DE284E0589B9584CCFE9FF57">
    <w:name w:val="0B3F4ED8DE284E0589B9584CCFE9FF57"/>
    <w:rsid w:val="00605A41"/>
  </w:style>
  <w:style w:type="paragraph" w:customStyle="1" w:styleId="A561F06F02A041F5A562E01F0491F5B6">
    <w:name w:val="A561F06F02A041F5A562E01F0491F5B6"/>
    <w:rsid w:val="00605A41"/>
  </w:style>
  <w:style w:type="paragraph" w:customStyle="1" w:styleId="730BA6001CE94650B9BE7AEAEC070E68">
    <w:name w:val="730BA6001CE94650B9BE7AEAEC070E68"/>
    <w:rsid w:val="00605A41"/>
  </w:style>
  <w:style w:type="paragraph" w:customStyle="1" w:styleId="A37EEB6B87AA4B2EB48BE10BF6E1FD50">
    <w:name w:val="A37EEB6B87AA4B2EB48BE10BF6E1FD50"/>
    <w:rsid w:val="00605A41"/>
  </w:style>
  <w:style w:type="paragraph" w:customStyle="1" w:styleId="CC1B84BA4BAC441AA0149CFD531D2207">
    <w:name w:val="CC1B84BA4BAC441AA0149CFD531D2207"/>
    <w:rsid w:val="00605A41"/>
  </w:style>
  <w:style w:type="paragraph" w:customStyle="1" w:styleId="CC3265258D49430AB10497B4DB0286A4">
    <w:name w:val="CC3265258D49430AB10497B4DB0286A4"/>
    <w:rsid w:val="00605A41"/>
  </w:style>
  <w:style w:type="paragraph" w:customStyle="1" w:styleId="1E1A41FB187B4700B9A21FF15F63AF66">
    <w:name w:val="1E1A41FB187B4700B9A21FF15F63AF66"/>
    <w:rsid w:val="00605A41"/>
  </w:style>
  <w:style w:type="paragraph" w:customStyle="1" w:styleId="70595B7BCB2842A8BFC36A25C84D779F">
    <w:name w:val="70595B7BCB2842A8BFC36A25C84D779F"/>
    <w:rsid w:val="00605A41"/>
  </w:style>
  <w:style w:type="paragraph" w:customStyle="1" w:styleId="C55459FBF4534D22A0F020FE7642744D">
    <w:name w:val="C55459FBF4534D22A0F020FE7642744D"/>
    <w:rsid w:val="00605A41"/>
  </w:style>
  <w:style w:type="paragraph" w:customStyle="1" w:styleId="C616FD417E9E44928FFB733557A36434">
    <w:name w:val="C616FD417E9E44928FFB733557A36434"/>
    <w:rsid w:val="00605A41"/>
  </w:style>
  <w:style w:type="paragraph" w:customStyle="1" w:styleId="2D6A2E112E804CBE9F65EEF48FAC9B19">
    <w:name w:val="2D6A2E112E804CBE9F65EEF48FAC9B19"/>
    <w:rsid w:val="00605A41"/>
  </w:style>
  <w:style w:type="paragraph" w:customStyle="1" w:styleId="8A61B33FA03D42398DDF7C3D7C4E5374">
    <w:name w:val="8A61B33FA03D42398DDF7C3D7C4E5374"/>
    <w:rsid w:val="00605A41"/>
  </w:style>
  <w:style w:type="paragraph" w:customStyle="1" w:styleId="75DEB6EB8FAC408EAC9A2E162C738460">
    <w:name w:val="75DEB6EB8FAC408EAC9A2E162C738460"/>
    <w:rsid w:val="00605A41"/>
  </w:style>
  <w:style w:type="paragraph" w:customStyle="1" w:styleId="C8FB6FAF077542018112A698AD292B7E">
    <w:name w:val="C8FB6FAF077542018112A698AD292B7E"/>
    <w:rsid w:val="00605A41"/>
  </w:style>
  <w:style w:type="paragraph" w:customStyle="1" w:styleId="773E434B38D547E1B6B8A7140BFEAB0F">
    <w:name w:val="773E434B38D547E1B6B8A7140BFEAB0F"/>
    <w:rsid w:val="00605A41"/>
  </w:style>
  <w:style w:type="paragraph" w:customStyle="1" w:styleId="26C6E1FC2C13463E9E17B2B02FCBFC84">
    <w:name w:val="26C6E1FC2C13463E9E17B2B02FCBFC84"/>
    <w:rsid w:val="00605A41"/>
  </w:style>
  <w:style w:type="paragraph" w:customStyle="1" w:styleId="11D481EC2B5943C6B8CEA7F1705024B0">
    <w:name w:val="11D481EC2B5943C6B8CEA7F1705024B0"/>
    <w:rsid w:val="00605A41"/>
  </w:style>
  <w:style w:type="paragraph" w:customStyle="1" w:styleId="841D92E6C4CE4ADA82A8F8DB59050711">
    <w:name w:val="841D92E6C4CE4ADA82A8F8DB59050711"/>
    <w:rsid w:val="00605A41"/>
  </w:style>
  <w:style w:type="paragraph" w:customStyle="1" w:styleId="34B5BC312D6E4FDA8A560A64723A5C57">
    <w:name w:val="34B5BC312D6E4FDA8A560A64723A5C57"/>
    <w:rsid w:val="00605A41"/>
  </w:style>
  <w:style w:type="paragraph" w:customStyle="1" w:styleId="FA67D65CEF204A468C6223CE18E24EA9">
    <w:name w:val="FA67D65CEF204A468C6223CE18E24EA9"/>
    <w:rsid w:val="00605A41"/>
  </w:style>
  <w:style w:type="paragraph" w:customStyle="1" w:styleId="28C5059F93554AB9BDEBF4F7F4D925F9">
    <w:name w:val="28C5059F93554AB9BDEBF4F7F4D925F9"/>
    <w:rsid w:val="00605A41"/>
  </w:style>
  <w:style w:type="paragraph" w:customStyle="1" w:styleId="DC13A54842ED4049BB7BEA412AD24C3B">
    <w:name w:val="DC13A54842ED4049BB7BEA412AD24C3B"/>
    <w:rsid w:val="00605A41"/>
  </w:style>
  <w:style w:type="paragraph" w:customStyle="1" w:styleId="9529A5F03181494B9191A4C5AE2195A5">
    <w:name w:val="9529A5F03181494B9191A4C5AE2195A5"/>
    <w:rsid w:val="00605A41"/>
  </w:style>
  <w:style w:type="paragraph" w:customStyle="1" w:styleId="9FEB5A2884204F949024640A19A7464D">
    <w:name w:val="9FEB5A2884204F949024640A19A7464D"/>
    <w:rsid w:val="00605A41"/>
  </w:style>
  <w:style w:type="paragraph" w:customStyle="1" w:styleId="1F50B900169A4154AEA1DE6A3D0B8114">
    <w:name w:val="1F50B900169A4154AEA1DE6A3D0B8114"/>
    <w:rsid w:val="00605A41"/>
  </w:style>
  <w:style w:type="paragraph" w:customStyle="1" w:styleId="6B641F26A4A74F01A141AE9F5CF6AA14">
    <w:name w:val="6B641F26A4A74F01A141AE9F5CF6AA14"/>
    <w:rsid w:val="00605A41"/>
  </w:style>
  <w:style w:type="paragraph" w:customStyle="1" w:styleId="3299F8FE21594754BC2E178336567882">
    <w:name w:val="3299F8FE21594754BC2E178336567882"/>
    <w:rsid w:val="00605A41"/>
  </w:style>
  <w:style w:type="paragraph" w:customStyle="1" w:styleId="4EF382CE73F041448654542EF7677278">
    <w:name w:val="4EF382CE73F041448654542EF7677278"/>
    <w:rsid w:val="00605A41"/>
  </w:style>
  <w:style w:type="paragraph" w:customStyle="1" w:styleId="A8F86246BF98491DB7373F55B4FA2F21">
    <w:name w:val="A8F86246BF98491DB7373F55B4FA2F21"/>
    <w:rsid w:val="00605A41"/>
  </w:style>
  <w:style w:type="paragraph" w:customStyle="1" w:styleId="70FDA73704B447049092B9B4A7900512">
    <w:name w:val="70FDA73704B447049092B9B4A7900512"/>
    <w:rsid w:val="00605A41"/>
  </w:style>
  <w:style w:type="paragraph" w:customStyle="1" w:styleId="E07FB533C9F5401792578E848D80DFDF">
    <w:name w:val="E07FB533C9F5401792578E848D80DFDF"/>
    <w:rsid w:val="00605A41"/>
  </w:style>
  <w:style w:type="paragraph" w:customStyle="1" w:styleId="F0C1E592645C4DAF8964A9571BDFC631">
    <w:name w:val="F0C1E592645C4DAF8964A9571BDFC631"/>
    <w:rsid w:val="00605A41"/>
  </w:style>
  <w:style w:type="paragraph" w:customStyle="1" w:styleId="FC82A714582F48CAB7A0CFCA9625965E">
    <w:name w:val="FC82A714582F48CAB7A0CFCA9625965E"/>
    <w:rsid w:val="00605A41"/>
  </w:style>
  <w:style w:type="paragraph" w:customStyle="1" w:styleId="4F4269E9CEAD4F6DBB98E4779E30CD20">
    <w:name w:val="4F4269E9CEAD4F6DBB98E4779E30CD20"/>
    <w:rsid w:val="00605A41"/>
  </w:style>
  <w:style w:type="paragraph" w:customStyle="1" w:styleId="154D52F19D684CF2AFD36302DF41B71F">
    <w:name w:val="154D52F19D684CF2AFD36302DF41B71F"/>
    <w:rsid w:val="00605A41"/>
  </w:style>
  <w:style w:type="paragraph" w:customStyle="1" w:styleId="E78C28DCFA534B5EA6012E97479004FC">
    <w:name w:val="E78C28DCFA534B5EA6012E97479004FC"/>
    <w:rsid w:val="00605A41"/>
  </w:style>
  <w:style w:type="paragraph" w:customStyle="1" w:styleId="08E6AF3E9D4545C2A775AB86E619DDBD">
    <w:name w:val="08E6AF3E9D4545C2A775AB86E619DDBD"/>
    <w:rsid w:val="00605A41"/>
  </w:style>
  <w:style w:type="paragraph" w:customStyle="1" w:styleId="0F4F8A6A617F4E6AB0D1EE19CCB7BBC3">
    <w:name w:val="0F4F8A6A617F4E6AB0D1EE19CCB7BBC3"/>
    <w:rsid w:val="00605A41"/>
  </w:style>
  <w:style w:type="paragraph" w:customStyle="1" w:styleId="FB03BD58FD20428684ED7C3579BF29CA">
    <w:name w:val="FB03BD58FD20428684ED7C3579BF29CA"/>
    <w:rsid w:val="00605A41"/>
  </w:style>
  <w:style w:type="paragraph" w:customStyle="1" w:styleId="6FFE4CC5055A4E7ABC80B3D66432188F">
    <w:name w:val="6FFE4CC5055A4E7ABC80B3D66432188F"/>
    <w:rsid w:val="00605A41"/>
  </w:style>
  <w:style w:type="paragraph" w:customStyle="1" w:styleId="D311F119FF214B558CCB8C31791A6A8B">
    <w:name w:val="D311F119FF214B558CCB8C31791A6A8B"/>
    <w:rsid w:val="00605A41"/>
  </w:style>
  <w:style w:type="paragraph" w:customStyle="1" w:styleId="6521727C01B7412595CC83754BD0BBE6">
    <w:name w:val="6521727C01B7412595CC83754BD0BBE6"/>
    <w:rsid w:val="00605A41"/>
  </w:style>
  <w:style w:type="paragraph" w:customStyle="1" w:styleId="9CD8849B78354AA69B5444B907AA49BE">
    <w:name w:val="9CD8849B78354AA69B5444B907AA49BE"/>
    <w:rsid w:val="00605A41"/>
  </w:style>
  <w:style w:type="paragraph" w:customStyle="1" w:styleId="6E5CD77ABD7146C783BF621B8AFC41C4">
    <w:name w:val="6E5CD77ABD7146C783BF621B8AFC41C4"/>
    <w:rsid w:val="00605A41"/>
  </w:style>
  <w:style w:type="paragraph" w:customStyle="1" w:styleId="95C780ADCAA44CEB9AE8E3C5B7F2150F">
    <w:name w:val="95C780ADCAA44CEB9AE8E3C5B7F2150F"/>
    <w:rsid w:val="00605A41"/>
  </w:style>
  <w:style w:type="paragraph" w:customStyle="1" w:styleId="6C75990B98A04BBDB53D72AF5B558B4B">
    <w:name w:val="6C75990B98A04BBDB53D72AF5B558B4B"/>
    <w:rsid w:val="00605A41"/>
  </w:style>
  <w:style w:type="paragraph" w:customStyle="1" w:styleId="416B270BFEDF4CC8B77C5AD0609D0409">
    <w:name w:val="416B270BFEDF4CC8B77C5AD0609D0409"/>
    <w:rsid w:val="00605A41"/>
  </w:style>
  <w:style w:type="paragraph" w:customStyle="1" w:styleId="3070E0634CF54CA8AEBF7B68FEC234EB">
    <w:name w:val="3070E0634CF54CA8AEBF7B68FEC234EB"/>
    <w:rsid w:val="00605A41"/>
  </w:style>
  <w:style w:type="paragraph" w:customStyle="1" w:styleId="B949D02D4B8649BDBCEF7336406D43EC">
    <w:name w:val="B949D02D4B8649BDBCEF7336406D43EC"/>
    <w:rsid w:val="00605A41"/>
  </w:style>
  <w:style w:type="paragraph" w:customStyle="1" w:styleId="BC419DF2811C4D2994E76039F84FBB5E">
    <w:name w:val="BC419DF2811C4D2994E76039F84FBB5E"/>
    <w:rsid w:val="00605A41"/>
  </w:style>
  <w:style w:type="paragraph" w:customStyle="1" w:styleId="C0E2A7EAA8AF4F02AEAB51E5F75DE414">
    <w:name w:val="C0E2A7EAA8AF4F02AEAB51E5F75DE414"/>
    <w:rsid w:val="00605A41"/>
  </w:style>
  <w:style w:type="paragraph" w:customStyle="1" w:styleId="6FC649DD226E429E9D0BB981FD6C3D77">
    <w:name w:val="6FC649DD226E429E9D0BB981FD6C3D77"/>
    <w:rsid w:val="00605A41"/>
  </w:style>
  <w:style w:type="paragraph" w:customStyle="1" w:styleId="0F6BCE45E7EB4A388FEBD0C30D0624A4">
    <w:name w:val="0F6BCE45E7EB4A388FEBD0C30D0624A4"/>
    <w:rsid w:val="00605A41"/>
  </w:style>
  <w:style w:type="paragraph" w:customStyle="1" w:styleId="885E5010652F479899B261A4F574D673">
    <w:name w:val="885E5010652F479899B261A4F574D673"/>
    <w:rsid w:val="00605A41"/>
  </w:style>
  <w:style w:type="paragraph" w:customStyle="1" w:styleId="C365479149BA4DF6B32BB53326F12472">
    <w:name w:val="C365479149BA4DF6B32BB53326F12472"/>
    <w:rsid w:val="00605A41"/>
  </w:style>
  <w:style w:type="paragraph" w:customStyle="1" w:styleId="EF7D9DE6A9EF4330954C2CDBF3FCE5CB">
    <w:name w:val="EF7D9DE6A9EF4330954C2CDBF3FCE5CB"/>
    <w:rsid w:val="00605A41"/>
  </w:style>
  <w:style w:type="paragraph" w:customStyle="1" w:styleId="545B2164BFD04D85AA1A5C805E25E357">
    <w:name w:val="545B2164BFD04D85AA1A5C805E25E357"/>
    <w:rsid w:val="00605A41"/>
  </w:style>
  <w:style w:type="paragraph" w:customStyle="1" w:styleId="1348AA73D6F842DC85D147BF5FEA4005">
    <w:name w:val="1348AA73D6F842DC85D147BF5FEA4005"/>
    <w:rsid w:val="00605A41"/>
  </w:style>
  <w:style w:type="paragraph" w:customStyle="1" w:styleId="E6F1AD6F5AD243859D8D3AAE7C46C8FE">
    <w:name w:val="E6F1AD6F5AD243859D8D3AAE7C46C8FE"/>
    <w:rsid w:val="00605A41"/>
  </w:style>
  <w:style w:type="paragraph" w:customStyle="1" w:styleId="060CD498097845CD94E5BFD33A49EEAC">
    <w:name w:val="060CD498097845CD94E5BFD33A49EEAC"/>
    <w:rsid w:val="00605A41"/>
  </w:style>
  <w:style w:type="paragraph" w:customStyle="1" w:styleId="28EAE47071FC4E65BF697C9EA6A6B5E3">
    <w:name w:val="28EAE47071FC4E65BF697C9EA6A6B5E3"/>
    <w:rsid w:val="00605A41"/>
  </w:style>
  <w:style w:type="paragraph" w:customStyle="1" w:styleId="75A071E820B947FE8BACE7D9BB809261">
    <w:name w:val="75A071E820B947FE8BACE7D9BB809261"/>
    <w:rsid w:val="00605A41"/>
  </w:style>
  <w:style w:type="paragraph" w:customStyle="1" w:styleId="01325D9226844F12867DE0B44FE75FB9">
    <w:name w:val="01325D9226844F12867DE0B44FE75FB9"/>
    <w:rsid w:val="00605A41"/>
  </w:style>
  <w:style w:type="paragraph" w:customStyle="1" w:styleId="1B00D6FE7BEA45FB9A6B89598B5BF523">
    <w:name w:val="1B00D6FE7BEA45FB9A6B89598B5BF523"/>
    <w:rsid w:val="00605A41"/>
  </w:style>
  <w:style w:type="paragraph" w:customStyle="1" w:styleId="149D1AD8DF2F4AA89893E6596B3F751D">
    <w:name w:val="149D1AD8DF2F4AA89893E6596B3F751D"/>
    <w:rsid w:val="00605A41"/>
  </w:style>
  <w:style w:type="paragraph" w:customStyle="1" w:styleId="FB8635BEFAB84EE5832CAC5454A2543C">
    <w:name w:val="FB8635BEFAB84EE5832CAC5454A2543C"/>
    <w:rsid w:val="00605A41"/>
  </w:style>
  <w:style w:type="paragraph" w:customStyle="1" w:styleId="A799A640211C4C79848351AFD3990B25">
    <w:name w:val="A799A640211C4C79848351AFD3990B25"/>
    <w:rsid w:val="00605A41"/>
  </w:style>
  <w:style w:type="paragraph" w:customStyle="1" w:styleId="FD1803454E904DF19D4A88055CA8B43D">
    <w:name w:val="FD1803454E904DF19D4A88055CA8B43D"/>
    <w:rsid w:val="00605A41"/>
  </w:style>
  <w:style w:type="paragraph" w:customStyle="1" w:styleId="B54B45C999D74E1FB1E5E54D927D5EA0">
    <w:name w:val="B54B45C999D74E1FB1E5E54D927D5EA0"/>
    <w:rsid w:val="00605A41"/>
  </w:style>
  <w:style w:type="paragraph" w:customStyle="1" w:styleId="2118C31E4AC24775AB1BB1935B3DEDD81">
    <w:name w:val="2118C31E4AC24775AB1BB1935B3DEDD8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33E4923AA3D484FBDD2CAB4C1EB88EE1">
    <w:name w:val="D33E4923AA3D484FBDD2CAB4C1EB88EE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4AC8BFF3E1F4EA6B9B532926CF542D21">
    <w:name w:val="74AC8BFF3E1F4EA6B9B532926CF542D2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AFA783F29974FD3AA7C03CF21BFDFC61">
    <w:name w:val="2AFA783F29974FD3AA7C03CF21BFDFC6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9670BD7C24245FAA0F331223970A6581">
    <w:name w:val="99670BD7C24245FAA0F331223970A658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8FB6FAF077542018112A698AD292B7E1">
    <w:name w:val="C8FB6FAF077542018112A698AD292B7E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73E434B38D547E1B6B8A7140BFEAB0F1">
    <w:name w:val="773E434B38D547E1B6B8A7140BFEAB0F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6C6E1FC2C13463E9E17B2B02FCBFC841">
    <w:name w:val="26C6E1FC2C13463E9E17B2B02FCBFC84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1D481EC2B5943C6B8CEA7F1705024B01">
    <w:name w:val="11D481EC2B5943C6B8CEA7F1705024B0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41D92E6C4CE4ADA82A8F8DB590507111">
    <w:name w:val="841D92E6C4CE4ADA82A8F8DB59050711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FFE4CC5055A4E7ABC80B3D66432188F1">
    <w:name w:val="6FFE4CC5055A4E7ABC80B3D66432188F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D311F119FF214B558CCB8C31791A6A8B1">
    <w:name w:val="D311F119FF214B558CCB8C31791A6A8B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521727C01B7412595CC83754BD0BBE61">
    <w:name w:val="6521727C01B7412595CC83754BD0BBE6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CD8849B78354AA69B5444B907AA49BE1">
    <w:name w:val="9CD8849B78354AA69B5444B907AA49BE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E5CD77ABD7146C783BF621B8AFC41C41">
    <w:name w:val="6E5CD77ABD7146C783BF621B8AFC41C4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5C780ADCAA44CEB9AE8E3C5B7F2150F1">
    <w:name w:val="95C780ADCAA44CEB9AE8E3C5B7F2150F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C75990B98A04BBDB53D72AF5B558B4B1">
    <w:name w:val="6C75990B98A04BBDB53D72AF5B558B4B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16B270BFEDF4CC8B77C5AD0609D04091">
    <w:name w:val="416B270BFEDF4CC8B77C5AD0609D0409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070E0634CF54CA8AEBF7B68FEC234EB1">
    <w:name w:val="3070E0634CF54CA8AEBF7B68FEC234EB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949D02D4B8649BDBCEF7336406D43EC1">
    <w:name w:val="B949D02D4B8649BDBCEF7336406D43EC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C419DF2811C4D2994E76039F84FBB5E1">
    <w:name w:val="BC419DF2811C4D2994E76039F84FBB5E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0E2A7EAA8AF4F02AEAB51E5F75DE4141">
    <w:name w:val="C0E2A7EAA8AF4F02AEAB51E5F75DE414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FC649DD226E429E9D0BB981FD6C3D771">
    <w:name w:val="6FC649DD226E429E9D0BB981FD6C3D77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F6BCE45E7EB4A388FEBD0C30D0624A41">
    <w:name w:val="0F6BCE45E7EB4A388FEBD0C30D0624A4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85E5010652F479899B261A4F574D6731">
    <w:name w:val="885E5010652F479899B261A4F574D673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C365479149BA4DF6B32BB53326F124721">
    <w:name w:val="C365479149BA4DF6B32BB53326F12472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70FDA73704B447049092B9B4A79005121">
    <w:name w:val="70FDA73704B447049092B9B4A7900512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07FB533C9F5401792578E848D80DFDF1">
    <w:name w:val="E07FB533C9F5401792578E848D80DFDF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F7D9DE6A9EF4330954C2CDBF3FCE5CB1">
    <w:name w:val="EF7D9DE6A9EF4330954C2CDBF3FCE5CB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545B2164BFD04D85AA1A5C805E25E3571">
    <w:name w:val="545B2164BFD04D85AA1A5C805E25E357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348AA73D6F842DC85D147BF5FEA40051">
    <w:name w:val="1348AA73D6F842DC85D147BF5FEA4005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6F1AD6F5AD243859D8D3AAE7C46C8FE1">
    <w:name w:val="E6F1AD6F5AD243859D8D3AAE7C46C8FE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060CD498097845CD94E5BFD33A49EEAC1">
    <w:name w:val="060CD498097845CD94E5BFD33A49EEAC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49D1AD8DF2F4AA89893E6596B3F751D1">
    <w:name w:val="149D1AD8DF2F4AA89893E6596B3F751D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B8635BEFAB84EE5832CAC5454A2543C1">
    <w:name w:val="FB8635BEFAB84EE5832CAC5454A2543C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799A640211C4C79848351AFD3990B251">
    <w:name w:val="A799A640211C4C79848351AFD3990B25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FD1803454E904DF19D4A88055CA8B43D1">
    <w:name w:val="FD1803454E904DF19D4A88055CA8B43D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54B45C999D74E1FB1E5E54D927D5EA01">
    <w:name w:val="B54B45C999D74E1FB1E5E54D927D5EA01"/>
    <w:rsid w:val="00605A41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FA20AD42AC94A548E63841220279430">
    <w:name w:val="6FA20AD42AC94A548E63841220279430"/>
    <w:rsid w:val="00605A41"/>
  </w:style>
  <w:style w:type="paragraph" w:customStyle="1" w:styleId="60097473D19948A1A54B512AAD2AD084">
    <w:name w:val="60097473D19948A1A54B512AAD2AD084"/>
    <w:rsid w:val="00605A41"/>
  </w:style>
  <w:style w:type="paragraph" w:customStyle="1" w:styleId="61CCA60F07B542EA925A50383AA1578B">
    <w:name w:val="61CCA60F07B542EA925A50383AA1578B"/>
    <w:rsid w:val="00605A41"/>
  </w:style>
  <w:style w:type="paragraph" w:customStyle="1" w:styleId="13BEFC0FB5224891BCA57784D92C82C5">
    <w:name w:val="13BEFC0FB5224891BCA57784D92C82C5"/>
    <w:rsid w:val="00605A41"/>
  </w:style>
  <w:style w:type="paragraph" w:customStyle="1" w:styleId="CA9473796D0C46E5B663CBAF404A5B92">
    <w:name w:val="CA9473796D0C46E5B663CBAF404A5B92"/>
    <w:rsid w:val="00605A41"/>
  </w:style>
  <w:style w:type="paragraph" w:customStyle="1" w:styleId="46DBE2729B30446AAC80CB96A87637B3">
    <w:name w:val="46DBE2729B30446AAC80CB96A87637B3"/>
    <w:rsid w:val="00605A41"/>
  </w:style>
  <w:style w:type="paragraph" w:customStyle="1" w:styleId="9B54153504DA468C859F8345E6CF0CF5">
    <w:name w:val="9B54153504DA468C859F8345E6CF0CF5"/>
    <w:rsid w:val="00605A41"/>
  </w:style>
  <w:style w:type="paragraph" w:customStyle="1" w:styleId="3B25B4B87553479E982204DB4BCF6401">
    <w:name w:val="3B25B4B87553479E982204DB4BCF6401"/>
    <w:rsid w:val="00605A41"/>
  </w:style>
  <w:style w:type="paragraph" w:customStyle="1" w:styleId="D326E3F1C05B40FAB5138F2FBBDC7C35">
    <w:name w:val="D326E3F1C05B40FAB5138F2FBBDC7C35"/>
    <w:rsid w:val="00605A41"/>
  </w:style>
  <w:style w:type="paragraph" w:customStyle="1" w:styleId="EAEC2CF300124D24928FD46DF1C47EEC">
    <w:name w:val="EAEC2CF300124D24928FD46DF1C47EEC"/>
    <w:rsid w:val="00605A41"/>
  </w:style>
  <w:style w:type="paragraph" w:customStyle="1" w:styleId="AF1BD664A5CA408C8AEB772C9CACB429">
    <w:name w:val="AF1BD664A5CA408C8AEB772C9CACB429"/>
    <w:rsid w:val="00605A41"/>
  </w:style>
  <w:style w:type="paragraph" w:customStyle="1" w:styleId="24956CA5D3914D9BA2BE80524EBAF560">
    <w:name w:val="24956CA5D3914D9BA2BE80524EBAF560"/>
    <w:rsid w:val="00605A41"/>
  </w:style>
  <w:style w:type="paragraph" w:customStyle="1" w:styleId="EF15B81D75A54EEEAE565102E2B3219F">
    <w:name w:val="EF15B81D75A54EEEAE565102E2B3219F"/>
    <w:rsid w:val="00605A41"/>
  </w:style>
  <w:style w:type="paragraph" w:customStyle="1" w:styleId="A6D6D1E5628043189D329316AAA9C099">
    <w:name w:val="A6D6D1E5628043189D329316AAA9C099"/>
    <w:rsid w:val="00605A41"/>
  </w:style>
  <w:style w:type="paragraph" w:customStyle="1" w:styleId="B415D15D72A948389F8552CDF0A38DE4">
    <w:name w:val="B415D15D72A948389F8552CDF0A38DE4"/>
    <w:rsid w:val="00605A41"/>
  </w:style>
  <w:style w:type="paragraph" w:customStyle="1" w:styleId="57BDE92A3BAA4A3D9C652718F1F7C827">
    <w:name w:val="57BDE92A3BAA4A3D9C652718F1F7C827"/>
    <w:rsid w:val="00605A41"/>
  </w:style>
  <w:style w:type="paragraph" w:customStyle="1" w:styleId="E6DE5B26B2394FF590B1F30AE5A6771B">
    <w:name w:val="E6DE5B26B2394FF590B1F30AE5A6771B"/>
    <w:rsid w:val="00605A41"/>
  </w:style>
  <w:style w:type="paragraph" w:customStyle="1" w:styleId="8CC0E1C1406F4052A1BEC251EC9C0388">
    <w:name w:val="8CC0E1C1406F4052A1BEC251EC9C0388"/>
    <w:rsid w:val="00605A41"/>
  </w:style>
  <w:style w:type="paragraph" w:customStyle="1" w:styleId="2AE30976EBCB448CA16FB92FCBE6BFAF">
    <w:name w:val="2AE30976EBCB448CA16FB92FCBE6BFAF"/>
    <w:rsid w:val="00605A41"/>
  </w:style>
  <w:style w:type="paragraph" w:customStyle="1" w:styleId="DE0D1C9D0BF746D7A7D5A1F6F754E5B8">
    <w:name w:val="DE0D1C9D0BF746D7A7D5A1F6F754E5B8"/>
    <w:rsid w:val="00605A41"/>
  </w:style>
  <w:style w:type="paragraph" w:customStyle="1" w:styleId="17BA3110E2FD462BB497CAC05726157D">
    <w:name w:val="17BA3110E2FD462BB497CAC05726157D"/>
    <w:rsid w:val="00605A41"/>
  </w:style>
  <w:style w:type="paragraph" w:customStyle="1" w:styleId="EB4B42C3D67D48EDAB765AAE23243219">
    <w:name w:val="EB4B42C3D67D48EDAB765AAE23243219"/>
    <w:rsid w:val="00605A41"/>
  </w:style>
  <w:style w:type="paragraph" w:customStyle="1" w:styleId="72DBE2AE09CC4F09B30EDDEAFF676E60">
    <w:name w:val="72DBE2AE09CC4F09B30EDDEAFF676E60"/>
    <w:rsid w:val="00605A41"/>
  </w:style>
  <w:style w:type="paragraph" w:customStyle="1" w:styleId="86CD95392BEF4048A645E323A51C867C">
    <w:name w:val="86CD95392BEF4048A645E323A51C867C"/>
    <w:rsid w:val="00605A41"/>
  </w:style>
  <w:style w:type="paragraph" w:customStyle="1" w:styleId="1EF6A0F1D34249CFABA50ECFEF5A795C">
    <w:name w:val="1EF6A0F1D34249CFABA50ECFEF5A795C"/>
    <w:rsid w:val="00605A41"/>
  </w:style>
  <w:style w:type="paragraph" w:customStyle="1" w:styleId="F7053CB52A2A4B1AB35C20D070D6E816">
    <w:name w:val="F7053CB52A2A4B1AB35C20D070D6E816"/>
    <w:rsid w:val="00605A41"/>
  </w:style>
  <w:style w:type="paragraph" w:customStyle="1" w:styleId="C939E0843F534C3CBB46275245E72C51">
    <w:name w:val="C939E0843F534C3CBB46275245E72C51"/>
    <w:rsid w:val="00605A41"/>
  </w:style>
  <w:style w:type="paragraph" w:customStyle="1" w:styleId="A8B02239F5E1495A9C616446F8656FFD">
    <w:name w:val="A8B02239F5E1495A9C616446F8656FFD"/>
    <w:rsid w:val="00605A41"/>
  </w:style>
  <w:style w:type="paragraph" w:customStyle="1" w:styleId="6F923CF22C2E4476BE93229818D8E7F6">
    <w:name w:val="6F923CF22C2E4476BE93229818D8E7F6"/>
    <w:rsid w:val="00605A41"/>
  </w:style>
  <w:style w:type="paragraph" w:customStyle="1" w:styleId="6DEC3E07A032402B8EFAEE6F20C4CDAB">
    <w:name w:val="6DEC3E07A032402B8EFAEE6F20C4CDAB"/>
    <w:rsid w:val="00605A41"/>
  </w:style>
  <w:style w:type="paragraph" w:customStyle="1" w:styleId="BC799EE01486421FA49195543EF56427">
    <w:name w:val="BC799EE01486421FA49195543EF56427"/>
    <w:rsid w:val="00605A41"/>
  </w:style>
  <w:style w:type="paragraph" w:customStyle="1" w:styleId="0E13BA0F3C09445AA571AD8F761C1859">
    <w:name w:val="0E13BA0F3C09445AA571AD8F761C1859"/>
    <w:rsid w:val="00605A41"/>
  </w:style>
  <w:style w:type="paragraph" w:customStyle="1" w:styleId="25D55C497FCD48F9BAE38C770595138F">
    <w:name w:val="25D55C497FCD48F9BAE38C770595138F"/>
    <w:rsid w:val="00605A41"/>
  </w:style>
  <w:style w:type="paragraph" w:customStyle="1" w:styleId="5E6739792C7E47A19563A1E6D8BCFF60">
    <w:name w:val="5E6739792C7E47A19563A1E6D8BCFF60"/>
    <w:rsid w:val="00605A41"/>
  </w:style>
  <w:style w:type="paragraph" w:customStyle="1" w:styleId="571CC52CC6B84E2D97DE85614D8BB28C">
    <w:name w:val="571CC52CC6B84E2D97DE85614D8BB28C"/>
    <w:rsid w:val="00605A41"/>
  </w:style>
  <w:style w:type="paragraph" w:customStyle="1" w:styleId="D34F2CF7ED56454F83074BD9CA7E6393">
    <w:name w:val="D34F2CF7ED56454F83074BD9CA7E6393"/>
    <w:rsid w:val="00605A41"/>
  </w:style>
  <w:style w:type="paragraph" w:customStyle="1" w:styleId="9821A4EF24844CF4880573C88F67DC10">
    <w:name w:val="9821A4EF24844CF4880573C88F67DC10"/>
    <w:rsid w:val="00605A41"/>
  </w:style>
  <w:style w:type="paragraph" w:customStyle="1" w:styleId="96649ABE8C004FEEA86C68EAA44FE582">
    <w:name w:val="96649ABE8C004FEEA86C68EAA44FE582"/>
    <w:rsid w:val="00605A41"/>
  </w:style>
  <w:style w:type="paragraph" w:customStyle="1" w:styleId="AC1B76D1EFD74ADD9B544FA12D78B9DA">
    <w:name w:val="AC1B76D1EFD74ADD9B544FA12D78B9DA"/>
    <w:rsid w:val="00605A41"/>
  </w:style>
  <w:style w:type="paragraph" w:customStyle="1" w:styleId="3E078947FC1E405D89EEDC07A5F2F539">
    <w:name w:val="3E078947FC1E405D89EEDC07A5F2F539"/>
    <w:rsid w:val="00605A41"/>
  </w:style>
  <w:style w:type="paragraph" w:customStyle="1" w:styleId="8EA95AFC59A04F528F3DE1DF9BC34637">
    <w:name w:val="8EA95AFC59A04F528F3DE1DF9BC34637"/>
    <w:rsid w:val="00605A41"/>
  </w:style>
  <w:style w:type="paragraph" w:customStyle="1" w:styleId="1D2CFD01356D409B9788E5A58E503552">
    <w:name w:val="1D2CFD01356D409B9788E5A58E503552"/>
    <w:rsid w:val="00605A41"/>
  </w:style>
  <w:style w:type="paragraph" w:customStyle="1" w:styleId="290D4EE02BA04D0BA929E8D2AC388F48">
    <w:name w:val="290D4EE02BA04D0BA929E8D2AC388F48"/>
    <w:rsid w:val="00605A41"/>
  </w:style>
  <w:style w:type="paragraph" w:customStyle="1" w:styleId="1D731174221949CBACB2E96EFEB30D2A">
    <w:name w:val="1D731174221949CBACB2E96EFEB30D2A"/>
    <w:rsid w:val="00605A41"/>
  </w:style>
  <w:style w:type="paragraph" w:customStyle="1" w:styleId="9DD8A35D588D41BA8C09B58F05F94B4E">
    <w:name w:val="9DD8A35D588D41BA8C09B58F05F94B4E"/>
    <w:rsid w:val="00605A41"/>
  </w:style>
  <w:style w:type="paragraph" w:customStyle="1" w:styleId="2F4858B026A54A00AB0756E3D0B4913D">
    <w:name w:val="2F4858B026A54A00AB0756E3D0B4913D"/>
    <w:rsid w:val="00605A41"/>
  </w:style>
  <w:style w:type="paragraph" w:customStyle="1" w:styleId="1F27E84521DD4EF688DDF5AA88FE361C">
    <w:name w:val="1F27E84521DD4EF688DDF5AA88FE361C"/>
    <w:rsid w:val="00605A41"/>
  </w:style>
  <w:style w:type="paragraph" w:customStyle="1" w:styleId="533FA4B919BC44DE96C562555054549C">
    <w:name w:val="533FA4B919BC44DE96C562555054549C"/>
    <w:rsid w:val="00605A41"/>
  </w:style>
  <w:style w:type="paragraph" w:customStyle="1" w:styleId="D422C22A3F9641B0B4BD2760528DE6F2">
    <w:name w:val="D422C22A3F9641B0B4BD2760528DE6F2"/>
    <w:rsid w:val="00605A41"/>
  </w:style>
  <w:style w:type="paragraph" w:customStyle="1" w:styleId="7221834ADD754E5E90FD65455D4799A6">
    <w:name w:val="7221834ADD754E5E90FD65455D4799A6"/>
    <w:rsid w:val="00605A41"/>
  </w:style>
  <w:style w:type="paragraph" w:customStyle="1" w:styleId="BC47BB778B8A45BBBD75E720D98E11F5">
    <w:name w:val="BC47BB778B8A45BBBD75E720D98E11F5"/>
    <w:rsid w:val="00605A41"/>
  </w:style>
  <w:style w:type="paragraph" w:customStyle="1" w:styleId="DE29A62E18DE4C09BD43CF77CD2CAC37">
    <w:name w:val="DE29A62E18DE4C09BD43CF77CD2CAC37"/>
    <w:rsid w:val="00605A41"/>
  </w:style>
  <w:style w:type="paragraph" w:customStyle="1" w:styleId="ADEAE3A6229243968010B4707FC5D1FD">
    <w:name w:val="ADEAE3A6229243968010B4707FC5D1FD"/>
    <w:rsid w:val="00605A41"/>
  </w:style>
  <w:style w:type="paragraph" w:customStyle="1" w:styleId="B9D4091C6DFC408B9FA667B36A80F793">
    <w:name w:val="B9D4091C6DFC408B9FA667B36A80F793"/>
    <w:rsid w:val="00605A41"/>
  </w:style>
  <w:style w:type="paragraph" w:customStyle="1" w:styleId="D85134223D094450957E8B6E9EC3BB5B">
    <w:name w:val="D85134223D094450957E8B6E9EC3BB5B"/>
    <w:rsid w:val="00605A41"/>
  </w:style>
  <w:style w:type="paragraph" w:customStyle="1" w:styleId="808B1CF5839F4DCC8A77FB8B18A6A3FA">
    <w:name w:val="808B1CF5839F4DCC8A77FB8B18A6A3FA"/>
    <w:rsid w:val="00605A41"/>
  </w:style>
  <w:style w:type="paragraph" w:customStyle="1" w:styleId="D8BA62C258D34AFFBB3F56B8866CC7CF">
    <w:name w:val="D8BA62C258D34AFFBB3F56B8866CC7CF"/>
    <w:rsid w:val="00605A41"/>
  </w:style>
  <w:style w:type="paragraph" w:customStyle="1" w:styleId="A3929A7102094AB1AC2300E478BB714A">
    <w:name w:val="A3929A7102094AB1AC2300E478BB714A"/>
    <w:rsid w:val="00605A41"/>
  </w:style>
  <w:style w:type="paragraph" w:customStyle="1" w:styleId="3B7A18BC508A416987FB0606F6E87CC4">
    <w:name w:val="3B7A18BC508A416987FB0606F6E87CC4"/>
    <w:rsid w:val="00605A41"/>
  </w:style>
  <w:style w:type="paragraph" w:customStyle="1" w:styleId="B9B155DB8C824AE7BDAB1FC954314D71">
    <w:name w:val="B9B155DB8C824AE7BDAB1FC954314D71"/>
    <w:rsid w:val="00605A41"/>
  </w:style>
  <w:style w:type="paragraph" w:customStyle="1" w:styleId="8946525BA30C476A8E0998A0F7815730">
    <w:name w:val="8946525BA30C476A8E0998A0F7815730"/>
    <w:rsid w:val="00605A41"/>
  </w:style>
  <w:style w:type="paragraph" w:customStyle="1" w:styleId="873198EE64254E4BAD3B6B636558EFC9">
    <w:name w:val="873198EE64254E4BAD3B6B636558EFC9"/>
    <w:rsid w:val="00605A41"/>
  </w:style>
  <w:style w:type="paragraph" w:customStyle="1" w:styleId="5A259CDA961B4A4288BCFAD5D167AE17">
    <w:name w:val="5A259CDA961B4A4288BCFAD5D167AE17"/>
    <w:rsid w:val="00605A41"/>
  </w:style>
  <w:style w:type="paragraph" w:customStyle="1" w:styleId="C0950FAD46744485ABF5198E66EF2245">
    <w:name w:val="C0950FAD46744485ABF5198E66EF2245"/>
    <w:rsid w:val="00605A41"/>
  </w:style>
  <w:style w:type="paragraph" w:customStyle="1" w:styleId="188644959AE746E59A075F13480299AE">
    <w:name w:val="188644959AE746E59A075F13480299AE"/>
    <w:rsid w:val="00605A41"/>
  </w:style>
  <w:style w:type="paragraph" w:customStyle="1" w:styleId="27115245D9734642B8EA00FE984E97D2">
    <w:name w:val="27115245D9734642B8EA00FE984E97D2"/>
    <w:rsid w:val="00605A41"/>
  </w:style>
  <w:style w:type="paragraph" w:customStyle="1" w:styleId="ED311339BBE54E33ABAECA34726EC3F7">
    <w:name w:val="ED311339BBE54E33ABAECA34726EC3F7"/>
    <w:rsid w:val="00605A41"/>
  </w:style>
  <w:style w:type="paragraph" w:customStyle="1" w:styleId="BAD12A9BC2A94A3FB5CDBA96DF24DB7B">
    <w:name w:val="BAD12A9BC2A94A3FB5CDBA96DF24DB7B"/>
    <w:rsid w:val="00605A41"/>
  </w:style>
  <w:style w:type="paragraph" w:customStyle="1" w:styleId="5ADCA2177F704FF0BBFAB673C149A943">
    <w:name w:val="5ADCA2177F704FF0BBFAB673C149A943"/>
    <w:rsid w:val="00605A41"/>
  </w:style>
  <w:style w:type="paragraph" w:customStyle="1" w:styleId="1C657256BFD44555A57509190A126BB4">
    <w:name w:val="1C657256BFD44555A57509190A126BB4"/>
    <w:rsid w:val="00605A41"/>
  </w:style>
  <w:style w:type="paragraph" w:customStyle="1" w:styleId="2A88309962B943B6B9CBDF7B7D22D416">
    <w:name w:val="2A88309962B943B6B9CBDF7B7D22D416"/>
    <w:rsid w:val="00605A41"/>
  </w:style>
  <w:style w:type="paragraph" w:customStyle="1" w:styleId="55D7CCD88FB14ED68BB5A272278BE8E8">
    <w:name w:val="55D7CCD88FB14ED68BB5A272278BE8E8"/>
    <w:rsid w:val="00605A41"/>
  </w:style>
  <w:style w:type="paragraph" w:customStyle="1" w:styleId="7307F17DA3C94FA6ABF5B16076063A28">
    <w:name w:val="7307F17DA3C94FA6ABF5B16076063A28"/>
    <w:rsid w:val="00605A41"/>
  </w:style>
  <w:style w:type="paragraph" w:customStyle="1" w:styleId="9A918BE64F0C4215B2989DC7F0CD7975">
    <w:name w:val="9A918BE64F0C4215B2989DC7F0CD7975"/>
    <w:rsid w:val="00605A41"/>
  </w:style>
  <w:style w:type="paragraph" w:customStyle="1" w:styleId="C17A729C800B4124B27B8E50591F0D9A">
    <w:name w:val="C17A729C800B4124B27B8E50591F0D9A"/>
    <w:rsid w:val="00605A41"/>
  </w:style>
  <w:style w:type="paragraph" w:customStyle="1" w:styleId="951D4C73A6944EF086F8CBC6F108C3AA">
    <w:name w:val="951D4C73A6944EF086F8CBC6F108C3AA"/>
    <w:rsid w:val="00605A41"/>
  </w:style>
  <w:style w:type="paragraph" w:customStyle="1" w:styleId="5BF014FA7449456F8AA4CBAF208FEEB2">
    <w:name w:val="5BF014FA7449456F8AA4CBAF208FEEB2"/>
    <w:rsid w:val="00605A41"/>
  </w:style>
  <w:style w:type="paragraph" w:customStyle="1" w:styleId="40DB3E7D52C44BF98B2916B9B6CE491F">
    <w:name w:val="40DB3E7D52C44BF98B2916B9B6CE491F"/>
    <w:rsid w:val="00605A41"/>
  </w:style>
  <w:style w:type="paragraph" w:customStyle="1" w:styleId="A0B7C627698A47F6B4B1748085901855">
    <w:name w:val="A0B7C627698A47F6B4B1748085901855"/>
    <w:rsid w:val="00605A41"/>
  </w:style>
  <w:style w:type="paragraph" w:customStyle="1" w:styleId="F256329F9F6E4DE5AA99D7F0968D3C26">
    <w:name w:val="F256329F9F6E4DE5AA99D7F0968D3C26"/>
    <w:rsid w:val="00605A41"/>
  </w:style>
  <w:style w:type="paragraph" w:customStyle="1" w:styleId="7C82EC1F645B4B72910D5E457DEA5149">
    <w:name w:val="7C82EC1F645B4B72910D5E457DEA5149"/>
    <w:rsid w:val="00605A41"/>
  </w:style>
  <w:style w:type="paragraph" w:customStyle="1" w:styleId="B391998DA66D4C10B85A05E1918EC35E">
    <w:name w:val="B391998DA66D4C10B85A05E1918EC35E"/>
    <w:rsid w:val="00605A41"/>
  </w:style>
  <w:style w:type="paragraph" w:customStyle="1" w:styleId="455F95EF38BB4BCC87CCF2A934574B97">
    <w:name w:val="455F95EF38BB4BCC87CCF2A934574B97"/>
    <w:rsid w:val="00605A41"/>
  </w:style>
  <w:style w:type="paragraph" w:customStyle="1" w:styleId="C9466C42B04C4BD28865725F820FF91E">
    <w:name w:val="C9466C42B04C4BD28865725F820FF91E"/>
    <w:rsid w:val="00605A41"/>
  </w:style>
  <w:style w:type="paragraph" w:customStyle="1" w:styleId="B7C7653B561E4C44AFF422530DB118B2">
    <w:name w:val="B7C7653B561E4C44AFF422530DB118B2"/>
    <w:rsid w:val="00605A41"/>
  </w:style>
  <w:style w:type="paragraph" w:customStyle="1" w:styleId="B83F5EEB23B844A1BA449D10ACEEA0BD">
    <w:name w:val="B83F5EEB23B844A1BA449D10ACEEA0BD"/>
    <w:rsid w:val="00605A41"/>
  </w:style>
  <w:style w:type="paragraph" w:customStyle="1" w:styleId="D1B2B58846DE4285AE59285AA35F983B">
    <w:name w:val="D1B2B58846DE4285AE59285AA35F983B"/>
    <w:rsid w:val="00605A41"/>
  </w:style>
  <w:style w:type="paragraph" w:customStyle="1" w:styleId="4B072041B9B2426AB94E64DCD1102C08">
    <w:name w:val="4B072041B9B2426AB94E64DCD1102C08"/>
    <w:rsid w:val="00605A41"/>
  </w:style>
  <w:style w:type="paragraph" w:customStyle="1" w:styleId="AF3500DF35294D848267477A8E56F833">
    <w:name w:val="AF3500DF35294D848267477A8E56F833"/>
    <w:rsid w:val="00605A41"/>
  </w:style>
  <w:style w:type="paragraph" w:customStyle="1" w:styleId="AEEC9CE45326468697B646C0F74E8AC7">
    <w:name w:val="AEEC9CE45326468697B646C0F74E8AC7"/>
    <w:rsid w:val="00605A41"/>
  </w:style>
  <w:style w:type="paragraph" w:customStyle="1" w:styleId="5F4515F18738402F83347FE53769EAF1">
    <w:name w:val="5F4515F18738402F83347FE53769EAF1"/>
    <w:rsid w:val="00605A41"/>
  </w:style>
  <w:style w:type="paragraph" w:customStyle="1" w:styleId="782D4CDADBD54F249CA2F2F87CD4DFD9">
    <w:name w:val="782D4CDADBD54F249CA2F2F87CD4DFD9"/>
    <w:rsid w:val="00605A41"/>
  </w:style>
  <w:style w:type="paragraph" w:customStyle="1" w:styleId="B51FC4FFB0CA4B86AFCA3BCA5F46CA6F">
    <w:name w:val="B51FC4FFB0CA4B86AFCA3BCA5F46CA6F"/>
    <w:rsid w:val="00605A41"/>
  </w:style>
  <w:style w:type="paragraph" w:customStyle="1" w:styleId="9EE3C4A97AAF4BCBBA8EE99340A81C89">
    <w:name w:val="9EE3C4A97AAF4BCBBA8EE99340A81C89"/>
    <w:rsid w:val="00605A41"/>
  </w:style>
  <w:style w:type="paragraph" w:customStyle="1" w:styleId="F28C37D1D9354D039704869E93889303">
    <w:name w:val="F28C37D1D9354D039704869E93889303"/>
    <w:rsid w:val="00605A41"/>
  </w:style>
  <w:style w:type="paragraph" w:customStyle="1" w:styleId="8058C22AB12A410FBEC5BA6C5E9186BC">
    <w:name w:val="8058C22AB12A410FBEC5BA6C5E9186BC"/>
    <w:rsid w:val="00605A41"/>
  </w:style>
  <w:style w:type="paragraph" w:customStyle="1" w:styleId="6E80496E3E2440519799E20D6D33F096">
    <w:name w:val="6E80496E3E2440519799E20D6D33F096"/>
    <w:rsid w:val="00605A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7090305BE73647879A12F672D3EF30" ma:contentTypeVersion="12" ma:contentTypeDescription="Create a new document." ma:contentTypeScope="" ma:versionID="c71462ba94d6cdfb11784d64ef674204">
  <xsd:schema xmlns:xsd="http://www.w3.org/2001/XMLSchema" xmlns:xs="http://www.w3.org/2001/XMLSchema" xmlns:p="http://schemas.microsoft.com/office/2006/metadata/properties" xmlns:ns3="9a742127-95c7-4bb9-88f0-3d593665e413" xmlns:ns4="3ab36f76-b2c1-48e8-b20b-5d49abbcf0a5" targetNamespace="http://schemas.microsoft.com/office/2006/metadata/properties" ma:root="true" ma:fieldsID="06aa6e6780c9d722d6ca2aaf0f2a668f" ns3:_="" ns4:_="">
    <xsd:import namespace="9a742127-95c7-4bb9-88f0-3d593665e413"/>
    <xsd:import namespace="3ab36f76-b2c1-48e8-b20b-5d49abbcf0a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742127-95c7-4bb9-88f0-3d593665e41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b36f76-b2c1-48e8-b20b-5d49abbcf0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CA1D642-C5ED-4082-AF4C-E94517218CF3}">
  <ds:schemaRefs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9a742127-95c7-4bb9-88f0-3d593665e413"/>
    <ds:schemaRef ds:uri="http://schemas.microsoft.com/office/2006/metadata/properties"/>
    <ds:schemaRef ds:uri="http://schemas.microsoft.com/office/2006/documentManagement/types"/>
    <ds:schemaRef ds:uri="3ab36f76-b2c1-48e8-b20b-5d49abbcf0a5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7B64D7F7-DB5C-4024-9660-92CEC62466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742127-95c7-4bb9-88f0-3d593665e413"/>
    <ds:schemaRef ds:uri="3ab36f76-b2c1-48e8-b20b-5d49abbcf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1E683F5-D805-49CC-8678-F7D9BB22CE1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AE3DC7E-C812-48E0-B040-591F86ADC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Short document (form) template - Landscape</Template>
  <TotalTime>104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NCP 104 Issue 3 checklist</vt:lpstr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NCP 104 Issue 3 checklist</dc:title>
  <dc:subject>NSF 018.2</dc:subject>
  <dc:creator>Kevin Lawton</dc:creator>
  <cp:keywords>February 2018</cp:keywords>
  <dc:description/>
  <cp:lastModifiedBy>Kevin Lawton</cp:lastModifiedBy>
  <cp:revision>8</cp:revision>
  <cp:lastPrinted>2021-11-25T11:32:00Z</cp:lastPrinted>
  <dcterms:created xsi:type="dcterms:W3CDTF">2021-11-25T10:41:00Z</dcterms:created>
  <dcterms:modified xsi:type="dcterms:W3CDTF">2021-11-30T13:40:00Z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0x0101009E7090305BE73647879A12F672D3EF30</vt:lpwstr>
  </property>
</Properties>
</file>