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B36E8E" w:rsidRPr="00B36E8E" w:rsidTr="00B36E8E">
        <w:tc>
          <w:tcPr>
            <w:tcW w:w="9628" w:type="dxa"/>
            <w:gridSpan w:val="3"/>
            <w:shd w:val="clear" w:color="auto" w:fill="1F4E79" w:themeFill="accent1" w:themeFillShade="80"/>
          </w:tcPr>
          <w:p w:rsidR="00B36E8E" w:rsidRPr="00B36E8E" w:rsidRDefault="00B36E8E" w:rsidP="00B36E8E">
            <w:pPr>
              <w:pStyle w:val="Column2"/>
              <w:rPr>
                <w:sz w:val="28"/>
                <w:szCs w:val="28"/>
              </w:rPr>
            </w:pPr>
            <w:r w:rsidRPr="00B36E8E">
              <w:rPr>
                <w:color w:val="FFFFFF" w:themeColor="background1"/>
                <w:sz w:val="28"/>
                <w:szCs w:val="28"/>
              </w:rPr>
              <w:t>COMPLETION CERTIFICATE</w:t>
            </w:r>
          </w:p>
        </w:tc>
      </w:tr>
      <w:tr w:rsidR="00B36E8E" w:rsidRPr="00B36E8E" w:rsidTr="00B36E8E">
        <w:tc>
          <w:tcPr>
            <w:tcW w:w="3209" w:type="dxa"/>
            <w:shd w:val="clear" w:color="auto" w:fill="BFBFBF" w:themeFill="background1" w:themeFillShade="BF"/>
          </w:tcPr>
          <w:p w:rsidR="00B36E8E" w:rsidRPr="00B36E8E" w:rsidRDefault="00B36E8E" w:rsidP="00B36E8E">
            <w:pPr>
              <w:pStyle w:val="Column2"/>
              <w:rPr>
                <w:sz w:val="22"/>
                <w:szCs w:val="22"/>
              </w:rPr>
            </w:pPr>
            <w:r w:rsidRPr="00B36E8E">
              <w:rPr>
                <w:sz w:val="22"/>
                <w:szCs w:val="22"/>
              </w:rPr>
              <w:t>Customer name</w:t>
            </w:r>
          </w:p>
        </w:tc>
        <w:tc>
          <w:tcPr>
            <w:tcW w:w="3209" w:type="dxa"/>
            <w:shd w:val="clear" w:color="auto" w:fill="BFBFBF" w:themeFill="background1" w:themeFillShade="BF"/>
          </w:tcPr>
          <w:p w:rsidR="00B36E8E" w:rsidRPr="00B36E8E" w:rsidRDefault="00B36E8E" w:rsidP="00B36E8E">
            <w:pPr>
              <w:pStyle w:val="Column2"/>
              <w:rPr>
                <w:sz w:val="22"/>
                <w:szCs w:val="22"/>
              </w:rPr>
            </w:pPr>
            <w:r w:rsidRPr="00B36E8E">
              <w:rPr>
                <w:sz w:val="22"/>
                <w:szCs w:val="22"/>
              </w:rPr>
              <w:t>Project reference</w:t>
            </w:r>
          </w:p>
        </w:tc>
        <w:tc>
          <w:tcPr>
            <w:tcW w:w="3210" w:type="dxa"/>
            <w:shd w:val="clear" w:color="auto" w:fill="BFBFBF" w:themeFill="background1" w:themeFillShade="BF"/>
          </w:tcPr>
          <w:p w:rsidR="00B36E8E" w:rsidRPr="00B36E8E" w:rsidRDefault="00B36E8E" w:rsidP="00B36E8E">
            <w:pPr>
              <w:pStyle w:val="Column2"/>
              <w:rPr>
                <w:sz w:val="22"/>
                <w:szCs w:val="22"/>
              </w:rPr>
            </w:pPr>
            <w:r w:rsidRPr="00B36E8E">
              <w:rPr>
                <w:sz w:val="22"/>
                <w:szCs w:val="22"/>
              </w:rPr>
              <w:t>Commissioning date</w:t>
            </w:r>
          </w:p>
        </w:tc>
      </w:tr>
      <w:tr w:rsidR="00485A72" w:rsidRPr="00B36E8E" w:rsidTr="00B36E8E">
        <w:tc>
          <w:tcPr>
            <w:tcW w:w="3209" w:type="dxa"/>
          </w:tcPr>
          <w:p w:rsidR="00485A72" w:rsidRDefault="00485A72" w:rsidP="00485A72">
            <w:pPr>
              <w:spacing w:before="60" w:after="60"/>
              <w:jc w:val="center"/>
            </w:pPr>
            <w:r w:rsidRPr="001D66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661D">
              <w:instrText xml:space="preserve"> FORMTEXT </w:instrText>
            </w:r>
            <w:r w:rsidRPr="001D661D">
              <w:fldChar w:fldCharType="separate"/>
            </w:r>
            <w:bookmarkStart w:id="0" w:name="_GoBack"/>
            <w:r w:rsidRPr="001D661D">
              <w:rPr>
                <w:noProof/>
              </w:rPr>
              <w:t> </w:t>
            </w:r>
            <w:r w:rsidRPr="001D661D">
              <w:rPr>
                <w:noProof/>
              </w:rPr>
              <w:t> </w:t>
            </w:r>
            <w:r w:rsidRPr="001D661D">
              <w:rPr>
                <w:noProof/>
              </w:rPr>
              <w:t> </w:t>
            </w:r>
            <w:r w:rsidRPr="001D661D">
              <w:rPr>
                <w:noProof/>
              </w:rPr>
              <w:t> </w:t>
            </w:r>
            <w:r w:rsidRPr="001D661D">
              <w:rPr>
                <w:noProof/>
              </w:rPr>
              <w:t> </w:t>
            </w:r>
            <w:bookmarkEnd w:id="0"/>
            <w:r w:rsidRPr="001D661D">
              <w:fldChar w:fldCharType="end"/>
            </w:r>
          </w:p>
        </w:tc>
        <w:tc>
          <w:tcPr>
            <w:tcW w:w="3209" w:type="dxa"/>
          </w:tcPr>
          <w:p w:rsidR="00485A72" w:rsidRDefault="00485A72" w:rsidP="00485A72">
            <w:pPr>
              <w:spacing w:before="60" w:after="60"/>
              <w:jc w:val="center"/>
            </w:pPr>
            <w:r w:rsidRPr="001D66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661D">
              <w:instrText xml:space="preserve"> FORMTEXT </w:instrText>
            </w:r>
            <w:r w:rsidRPr="001D661D">
              <w:fldChar w:fldCharType="separate"/>
            </w:r>
            <w:r w:rsidRPr="001D661D">
              <w:rPr>
                <w:noProof/>
              </w:rPr>
              <w:t> </w:t>
            </w:r>
            <w:r w:rsidRPr="001D661D">
              <w:rPr>
                <w:noProof/>
              </w:rPr>
              <w:t> </w:t>
            </w:r>
            <w:r w:rsidRPr="001D661D">
              <w:rPr>
                <w:noProof/>
              </w:rPr>
              <w:t> </w:t>
            </w:r>
            <w:r w:rsidRPr="001D661D">
              <w:rPr>
                <w:noProof/>
              </w:rPr>
              <w:t> </w:t>
            </w:r>
            <w:r w:rsidRPr="001D661D">
              <w:rPr>
                <w:noProof/>
              </w:rPr>
              <w:t> </w:t>
            </w:r>
            <w:r w:rsidRPr="001D661D">
              <w:fldChar w:fldCharType="end"/>
            </w:r>
          </w:p>
        </w:tc>
        <w:tc>
          <w:tcPr>
            <w:tcW w:w="3210" w:type="dxa"/>
          </w:tcPr>
          <w:p w:rsidR="00485A72" w:rsidRDefault="00485A72" w:rsidP="00485A72">
            <w:pPr>
              <w:spacing w:before="60" w:after="60"/>
              <w:jc w:val="center"/>
            </w:pPr>
            <w:r w:rsidRPr="001D661D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D661D">
              <w:instrText xml:space="preserve"> FORMTEXT </w:instrText>
            </w:r>
            <w:r w:rsidRPr="001D661D">
              <w:fldChar w:fldCharType="separate"/>
            </w:r>
            <w:r w:rsidRPr="001D661D">
              <w:rPr>
                <w:noProof/>
              </w:rPr>
              <w:t> </w:t>
            </w:r>
            <w:r w:rsidRPr="001D661D">
              <w:rPr>
                <w:noProof/>
              </w:rPr>
              <w:t> </w:t>
            </w:r>
            <w:r w:rsidRPr="001D661D">
              <w:rPr>
                <w:noProof/>
              </w:rPr>
              <w:t> </w:t>
            </w:r>
            <w:r w:rsidRPr="001D661D">
              <w:rPr>
                <w:noProof/>
              </w:rPr>
              <w:t> </w:t>
            </w:r>
            <w:r w:rsidRPr="001D661D">
              <w:rPr>
                <w:noProof/>
              </w:rPr>
              <w:t> </w:t>
            </w:r>
            <w:r w:rsidRPr="001D661D">
              <w:fldChar w:fldCharType="end"/>
            </w:r>
          </w:p>
        </w:tc>
      </w:tr>
    </w:tbl>
    <w:p w:rsidR="00B710E6" w:rsidRPr="00B36E8E" w:rsidRDefault="00B710E6" w:rsidP="00B710E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8215"/>
      </w:tblGrid>
      <w:tr w:rsidR="00B36E8E" w:rsidRPr="00B36E8E" w:rsidTr="00083632">
        <w:trPr>
          <w:trHeight w:val="680"/>
        </w:trPr>
        <w:tc>
          <w:tcPr>
            <w:tcW w:w="1413" w:type="dxa"/>
            <w:shd w:val="clear" w:color="auto" w:fill="BFBFBF" w:themeFill="background1" w:themeFillShade="BF"/>
          </w:tcPr>
          <w:p w:rsidR="00B36E8E" w:rsidRPr="00B36E8E" w:rsidRDefault="00B36E8E" w:rsidP="00083632">
            <w:pPr>
              <w:pStyle w:val="Column2"/>
              <w:jc w:val="left"/>
              <w:rPr>
                <w:sz w:val="22"/>
                <w:szCs w:val="22"/>
              </w:rPr>
            </w:pPr>
            <w:r w:rsidRPr="00B36E8E">
              <w:rPr>
                <w:sz w:val="22"/>
                <w:szCs w:val="22"/>
              </w:rPr>
              <w:t>Address</w:t>
            </w:r>
          </w:p>
        </w:tc>
        <w:tc>
          <w:tcPr>
            <w:tcW w:w="8215" w:type="dxa"/>
          </w:tcPr>
          <w:p w:rsidR="00B36E8E" w:rsidRPr="00B36E8E" w:rsidRDefault="00485A72" w:rsidP="00485A72">
            <w:pPr>
              <w:pStyle w:val="Table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</w:tc>
      </w:tr>
      <w:tr w:rsidR="00B36E8E" w:rsidRPr="00B36E8E" w:rsidTr="001A6E1F">
        <w:tc>
          <w:tcPr>
            <w:tcW w:w="9628" w:type="dxa"/>
            <w:gridSpan w:val="2"/>
            <w:shd w:val="clear" w:color="auto" w:fill="BFBFBF" w:themeFill="background1" w:themeFillShade="BF"/>
          </w:tcPr>
          <w:p w:rsidR="00B36E8E" w:rsidRPr="00B36E8E" w:rsidRDefault="00B36E8E" w:rsidP="00B36E8E">
            <w:pPr>
              <w:pStyle w:val="Tablecell"/>
              <w:jc w:val="center"/>
              <w:rPr>
                <w:sz w:val="22"/>
                <w:szCs w:val="22"/>
              </w:rPr>
            </w:pPr>
            <w:r w:rsidRPr="00B36E8E">
              <w:rPr>
                <w:b/>
                <w:bCs/>
                <w:sz w:val="22"/>
                <w:szCs w:val="22"/>
              </w:rPr>
              <w:t>Customer reference / Notes</w:t>
            </w:r>
          </w:p>
        </w:tc>
      </w:tr>
      <w:tr w:rsidR="00B36E8E" w:rsidRPr="00B36E8E" w:rsidTr="00B36E8E">
        <w:trPr>
          <w:trHeight w:val="1418"/>
        </w:trPr>
        <w:tc>
          <w:tcPr>
            <w:tcW w:w="9628" w:type="dxa"/>
            <w:gridSpan w:val="2"/>
            <w:shd w:val="clear" w:color="auto" w:fill="auto"/>
          </w:tcPr>
          <w:p w:rsidR="00B36E8E" w:rsidRPr="00B36E8E" w:rsidRDefault="00485A72" w:rsidP="00B36E8E">
            <w:pPr>
              <w:pStyle w:val="Table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</w:tc>
      </w:tr>
      <w:tr w:rsidR="00B36E8E" w:rsidRPr="00B36E8E" w:rsidTr="00B36E8E">
        <w:tc>
          <w:tcPr>
            <w:tcW w:w="9628" w:type="dxa"/>
            <w:gridSpan w:val="2"/>
            <w:shd w:val="clear" w:color="auto" w:fill="auto"/>
          </w:tcPr>
          <w:p w:rsidR="00B36E8E" w:rsidRPr="00B36E8E" w:rsidRDefault="00B36E8E" w:rsidP="00B36E8E">
            <w:pPr>
              <w:pStyle w:val="Tablecell"/>
              <w:rPr>
                <w:sz w:val="22"/>
                <w:szCs w:val="22"/>
              </w:rPr>
            </w:pPr>
            <w:r w:rsidRPr="00B36E8E">
              <w:rPr>
                <w:sz w:val="22"/>
                <w:szCs w:val="22"/>
              </w:rPr>
              <w:t>I confirm that the intruder &amp; hold-up alarm system has been installed to my satisfaction and that I have received the following:</w:t>
            </w:r>
          </w:p>
          <w:p w:rsidR="00B36E8E" w:rsidRPr="00B36E8E" w:rsidRDefault="00B36E8E" w:rsidP="00B36E8E">
            <w:pPr>
              <w:pStyle w:val="Tablecell"/>
              <w:numPr>
                <w:ilvl w:val="0"/>
                <w:numId w:val="28"/>
              </w:numPr>
              <w:rPr>
                <w:sz w:val="22"/>
                <w:szCs w:val="22"/>
              </w:rPr>
            </w:pPr>
            <w:r w:rsidRPr="00B36E8E">
              <w:rPr>
                <w:sz w:val="22"/>
                <w:szCs w:val="22"/>
              </w:rPr>
              <w:t xml:space="preserve">A demonstration and instruction </w:t>
            </w:r>
            <w:r w:rsidR="00485A72">
              <w:rPr>
                <w:sz w:val="22"/>
                <w:szCs w:val="22"/>
              </w:rPr>
              <w:t>how to operate the alarm system.</w:t>
            </w:r>
          </w:p>
          <w:p w:rsidR="00B36E8E" w:rsidRPr="00B36E8E" w:rsidRDefault="00B36E8E" w:rsidP="00B36E8E">
            <w:pPr>
              <w:pStyle w:val="Tablecell"/>
              <w:numPr>
                <w:ilvl w:val="0"/>
                <w:numId w:val="28"/>
              </w:numPr>
              <w:rPr>
                <w:sz w:val="22"/>
                <w:szCs w:val="22"/>
              </w:rPr>
            </w:pPr>
            <w:r w:rsidRPr="00B36E8E">
              <w:rPr>
                <w:sz w:val="22"/>
                <w:szCs w:val="22"/>
              </w:rPr>
              <w:t>Fobs or PIN code to operate the alarm system</w:t>
            </w:r>
            <w:r w:rsidR="00485A72">
              <w:rPr>
                <w:sz w:val="22"/>
                <w:szCs w:val="22"/>
              </w:rPr>
              <w:t>.</w:t>
            </w:r>
          </w:p>
          <w:p w:rsidR="00B36E8E" w:rsidRPr="00B36E8E" w:rsidRDefault="00B36E8E" w:rsidP="00B36E8E">
            <w:pPr>
              <w:pStyle w:val="Tablecell"/>
              <w:numPr>
                <w:ilvl w:val="0"/>
                <w:numId w:val="28"/>
              </w:numPr>
              <w:rPr>
                <w:sz w:val="22"/>
                <w:szCs w:val="22"/>
              </w:rPr>
            </w:pPr>
            <w:r w:rsidRPr="00B36E8E">
              <w:rPr>
                <w:sz w:val="22"/>
                <w:szCs w:val="22"/>
              </w:rPr>
              <w:t>Full and comprehens</w:t>
            </w:r>
            <w:r w:rsidR="00485A72">
              <w:rPr>
                <w:sz w:val="22"/>
                <w:szCs w:val="22"/>
              </w:rPr>
              <w:t>ive user operating instructions.</w:t>
            </w:r>
          </w:p>
          <w:p w:rsidR="00B36E8E" w:rsidRPr="00B36E8E" w:rsidRDefault="00B36E8E" w:rsidP="00B36E8E">
            <w:pPr>
              <w:pStyle w:val="Tablecell"/>
              <w:numPr>
                <w:ilvl w:val="0"/>
                <w:numId w:val="28"/>
              </w:numPr>
              <w:rPr>
                <w:sz w:val="22"/>
                <w:szCs w:val="22"/>
              </w:rPr>
            </w:pPr>
            <w:r w:rsidRPr="00B36E8E">
              <w:rPr>
                <w:sz w:val="22"/>
                <w:szCs w:val="22"/>
              </w:rPr>
              <w:t>A system logbook for the alarm system</w:t>
            </w:r>
            <w:r w:rsidR="00485A72">
              <w:rPr>
                <w:sz w:val="22"/>
                <w:szCs w:val="22"/>
              </w:rPr>
              <w:t>.</w:t>
            </w:r>
          </w:p>
          <w:p w:rsidR="00B36E8E" w:rsidRPr="00B36E8E" w:rsidRDefault="00B36E8E" w:rsidP="00B36E8E">
            <w:pPr>
              <w:pStyle w:val="Tablecell"/>
              <w:numPr>
                <w:ilvl w:val="0"/>
                <w:numId w:val="28"/>
              </w:numPr>
              <w:rPr>
                <w:sz w:val="22"/>
                <w:szCs w:val="22"/>
              </w:rPr>
            </w:pPr>
            <w:r w:rsidRPr="00B36E8E">
              <w:rPr>
                <w:sz w:val="22"/>
                <w:szCs w:val="22"/>
              </w:rPr>
              <w:t xml:space="preserve">An NSI certificate of compliance is to be </w:t>
            </w:r>
            <w:r w:rsidR="00485A72">
              <w:rPr>
                <w:sz w:val="22"/>
                <w:szCs w:val="22"/>
              </w:rPr>
              <w:t>issued within 30 days of c</w:t>
            </w:r>
            <w:r w:rsidRPr="00B36E8E">
              <w:rPr>
                <w:sz w:val="22"/>
                <w:szCs w:val="22"/>
              </w:rPr>
              <w:t>ompletion.</w:t>
            </w:r>
          </w:p>
        </w:tc>
      </w:tr>
    </w:tbl>
    <w:p w:rsidR="00B36E8E" w:rsidRDefault="00B36E8E" w:rsidP="00B710E6"/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4957"/>
        <w:gridCol w:w="4671"/>
      </w:tblGrid>
      <w:tr w:rsidR="00B36E8E" w:rsidTr="00485A72">
        <w:trPr>
          <w:trHeight w:val="851"/>
        </w:trPr>
        <w:tc>
          <w:tcPr>
            <w:tcW w:w="4957" w:type="dxa"/>
            <w:shd w:val="clear" w:color="auto" w:fill="BFBFBF" w:themeFill="background1" w:themeFillShade="BF"/>
            <w:vAlign w:val="center"/>
          </w:tcPr>
          <w:p w:rsidR="00B36E8E" w:rsidRPr="00B36E8E" w:rsidRDefault="00B36E8E" w:rsidP="00485A72">
            <w:pPr>
              <w:pStyle w:val="Tablecell"/>
              <w:rPr>
                <w:b/>
                <w:bCs/>
                <w:sz w:val="22"/>
                <w:szCs w:val="22"/>
              </w:rPr>
            </w:pPr>
            <w:r w:rsidRPr="00B36E8E">
              <w:rPr>
                <w:b/>
                <w:bCs/>
                <w:sz w:val="22"/>
                <w:szCs w:val="22"/>
              </w:rPr>
              <w:t xml:space="preserve">Customer </w:t>
            </w:r>
            <w:r w:rsidR="00485A72" w:rsidRPr="00B36E8E">
              <w:rPr>
                <w:b/>
                <w:bCs/>
                <w:sz w:val="22"/>
                <w:szCs w:val="22"/>
              </w:rPr>
              <w:t>signature</w:t>
            </w:r>
          </w:p>
        </w:tc>
        <w:sdt>
          <w:sdtPr>
            <w:rPr>
              <w:sz w:val="22"/>
              <w:szCs w:val="22"/>
            </w:rPr>
            <w:id w:val="709225220"/>
            <w:showingPlcHdr/>
            <w:picture/>
          </w:sdtPr>
          <w:sdtEndPr/>
          <w:sdtContent>
            <w:tc>
              <w:tcPr>
                <w:tcW w:w="4671" w:type="dxa"/>
                <w:vAlign w:val="center"/>
              </w:tcPr>
              <w:p w:rsidR="00B36E8E" w:rsidRPr="00B36E8E" w:rsidRDefault="00485A72" w:rsidP="00485A72">
                <w:pPr>
                  <w:pStyle w:val="Tablecell"/>
                  <w:jc w:val="center"/>
                  <w:rPr>
                    <w:sz w:val="22"/>
                    <w:szCs w:val="22"/>
                  </w:rPr>
                </w:pPr>
                <w:r>
                  <w:rPr>
                    <w:noProof/>
                    <w:sz w:val="22"/>
                    <w:szCs w:val="22"/>
                    <w:lang w:eastAsia="en-GB"/>
                  </w:rPr>
                  <w:drawing>
                    <wp:inline distT="0" distB="0" distL="0" distR="0">
                      <wp:extent cx="1908000" cy="540000"/>
                      <wp:effectExtent l="0" t="0" r="0" b="0"/>
                      <wp:docPr id="2" name="Pictur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8000" cy="54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B36E8E" w:rsidTr="00485A72">
        <w:trPr>
          <w:trHeight w:val="851"/>
        </w:trPr>
        <w:tc>
          <w:tcPr>
            <w:tcW w:w="4957" w:type="dxa"/>
            <w:shd w:val="clear" w:color="auto" w:fill="BFBFBF" w:themeFill="background1" w:themeFillShade="BF"/>
            <w:vAlign w:val="center"/>
          </w:tcPr>
          <w:p w:rsidR="00B36E8E" w:rsidRPr="00B36E8E" w:rsidRDefault="00B36E8E" w:rsidP="00485A72">
            <w:pPr>
              <w:pStyle w:val="Tablecell"/>
              <w:rPr>
                <w:b/>
                <w:bCs/>
                <w:sz w:val="22"/>
                <w:szCs w:val="22"/>
              </w:rPr>
            </w:pPr>
            <w:r w:rsidRPr="00B36E8E">
              <w:rPr>
                <w:b/>
                <w:bCs/>
                <w:sz w:val="22"/>
                <w:szCs w:val="22"/>
              </w:rPr>
              <w:t>Signature on behalf of the installing company</w:t>
            </w:r>
          </w:p>
        </w:tc>
        <w:sdt>
          <w:sdtPr>
            <w:rPr>
              <w:sz w:val="22"/>
              <w:szCs w:val="22"/>
            </w:rPr>
            <w:id w:val="-818113062"/>
            <w:showingPlcHdr/>
            <w:picture/>
          </w:sdtPr>
          <w:sdtEndPr/>
          <w:sdtContent>
            <w:tc>
              <w:tcPr>
                <w:tcW w:w="4671" w:type="dxa"/>
                <w:vAlign w:val="center"/>
              </w:tcPr>
              <w:p w:rsidR="00B36E8E" w:rsidRPr="00B36E8E" w:rsidRDefault="00485A72" w:rsidP="00485A72">
                <w:pPr>
                  <w:pStyle w:val="Tablecell"/>
                  <w:jc w:val="center"/>
                  <w:rPr>
                    <w:sz w:val="22"/>
                    <w:szCs w:val="22"/>
                  </w:rPr>
                </w:pPr>
                <w:r>
                  <w:rPr>
                    <w:noProof/>
                    <w:sz w:val="22"/>
                    <w:szCs w:val="22"/>
                    <w:lang w:eastAsia="en-GB"/>
                  </w:rPr>
                  <w:drawing>
                    <wp:inline distT="0" distB="0" distL="0" distR="0">
                      <wp:extent cx="1908000" cy="540000"/>
                      <wp:effectExtent l="0" t="0" r="0" b="0"/>
                      <wp:docPr id="4" name="Pictur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8000" cy="54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</w:tbl>
    <w:p w:rsidR="00B36E8E" w:rsidRDefault="00B36E8E"/>
    <w:tbl>
      <w:tblPr>
        <w:tblStyle w:val="TableGrid"/>
        <w:tblW w:w="5942" w:type="dxa"/>
        <w:tblLook w:val="04A0" w:firstRow="1" w:lastRow="0" w:firstColumn="1" w:lastColumn="0" w:noHBand="0" w:noVBand="1"/>
      </w:tblPr>
      <w:tblGrid>
        <w:gridCol w:w="1271"/>
        <w:gridCol w:w="4671"/>
      </w:tblGrid>
      <w:tr w:rsidR="00B36E8E" w:rsidTr="00485A72">
        <w:tc>
          <w:tcPr>
            <w:tcW w:w="1271" w:type="dxa"/>
            <w:shd w:val="clear" w:color="auto" w:fill="BFBFBF" w:themeFill="background1" w:themeFillShade="BF"/>
          </w:tcPr>
          <w:p w:rsidR="00B36E8E" w:rsidRPr="00B36E8E" w:rsidRDefault="00B36E8E" w:rsidP="00B36E8E">
            <w:pPr>
              <w:pStyle w:val="Tablecell"/>
              <w:rPr>
                <w:b/>
                <w:bCs/>
                <w:sz w:val="22"/>
                <w:szCs w:val="22"/>
              </w:rPr>
            </w:pPr>
            <w:r w:rsidRPr="00B36E8E">
              <w:rPr>
                <w:b/>
                <w:bCs/>
                <w:sz w:val="22"/>
                <w:szCs w:val="22"/>
              </w:rPr>
              <w:t>Date</w:t>
            </w:r>
          </w:p>
        </w:tc>
        <w:tc>
          <w:tcPr>
            <w:tcW w:w="4671" w:type="dxa"/>
          </w:tcPr>
          <w:p w:rsidR="00B36E8E" w:rsidRPr="00485A72" w:rsidRDefault="00485A72" w:rsidP="00485A72">
            <w:pPr>
              <w:pStyle w:val="Table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  <w:bookmarkEnd w:id="1"/>
          </w:p>
        </w:tc>
      </w:tr>
    </w:tbl>
    <w:p w:rsidR="00B36E8E" w:rsidRDefault="00B36E8E" w:rsidP="00B36E8E">
      <w:pPr>
        <w:spacing w:before="0" w:after="160"/>
        <w:jc w:val="left"/>
      </w:pPr>
    </w:p>
    <w:sectPr w:rsidR="00B36E8E" w:rsidSect="004B5E1A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3C60" w:rsidRDefault="00003C60" w:rsidP="00DB4BCC">
      <w:r>
        <w:separator/>
      </w:r>
    </w:p>
  </w:endnote>
  <w:endnote w:type="continuationSeparator" w:id="0">
    <w:p w:rsidR="00003C60" w:rsidRDefault="00003C60" w:rsidP="00DB4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3C60" w:rsidRDefault="00003C60" w:rsidP="00DB4BCC">
      <w:r>
        <w:separator/>
      </w:r>
    </w:p>
  </w:footnote>
  <w:footnote w:type="continuationSeparator" w:id="0">
    <w:p w:rsidR="00003C60" w:rsidRDefault="00003C60" w:rsidP="00DB4B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6B2622"/>
    <w:multiLevelType w:val="hybridMultilevel"/>
    <w:tmpl w:val="296A16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D55FA2"/>
    <w:multiLevelType w:val="multilevel"/>
    <w:tmpl w:val="890E4A30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" w15:restartNumberingAfterBreak="0">
    <w:nsid w:val="33F57A72"/>
    <w:multiLevelType w:val="multilevel"/>
    <w:tmpl w:val="65DC35B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3AAB74D0"/>
    <w:multiLevelType w:val="multilevel"/>
    <w:tmpl w:val="CA0E387E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8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 w15:restartNumberingAfterBreak="0">
    <w:nsid w:val="3F1D765A"/>
    <w:multiLevelType w:val="hybridMultilevel"/>
    <w:tmpl w:val="962A60A8"/>
    <w:lvl w:ilvl="0" w:tplc="93A804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1D424B6"/>
    <w:multiLevelType w:val="multilevel"/>
    <w:tmpl w:val="F47CFE66"/>
    <w:lvl w:ilvl="0">
      <w:start w:val="1"/>
      <w:numFmt w:val="lowerLetter"/>
      <w:lvlText w:val="%1)"/>
      <w:lvlJc w:val="left"/>
      <w:pPr>
        <w:ind w:left="1701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268" w:hanging="567"/>
      </w:pPr>
      <w:rPr>
        <w:rFonts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4014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0E1C6E"/>
    <w:multiLevelType w:val="multilevel"/>
    <w:tmpl w:val="CA78029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51C834FD"/>
    <w:multiLevelType w:val="multilevel"/>
    <w:tmpl w:val="8A405EC6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6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 w15:restartNumberingAfterBreak="0">
    <w:nsid w:val="581C7E8B"/>
    <w:multiLevelType w:val="hybridMultilevel"/>
    <w:tmpl w:val="BD5A9CC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AF64C1"/>
    <w:multiLevelType w:val="hybridMultilevel"/>
    <w:tmpl w:val="C20E1AF2"/>
    <w:lvl w:ilvl="0" w:tplc="0F78E9A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8A5834"/>
    <w:multiLevelType w:val="multilevel"/>
    <w:tmpl w:val="92ECD76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2" w15:restartNumberingAfterBreak="0">
    <w:nsid w:val="60E200E5"/>
    <w:multiLevelType w:val="multilevel"/>
    <w:tmpl w:val="F04C403E"/>
    <w:lvl w:ilvl="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68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3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A90D32"/>
    <w:multiLevelType w:val="multilevel"/>
    <w:tmpl w:val="9528943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24"/>
  </w:num>
  <w:num w:numId="2">
    <w:abstractNumId w:val="4"/>
  </w:num>
  <w:num w:numId="3">
    <w:abstractNumId w:val="3"/>
  </w:num>
  <w:num w:numId="4">
    <w:abstractNumId w:val="12"/>
  </w:num>
  <w:num w:numId="5">
    <w:abstractNumId w:val="18"/>
  </w:num>
  <w:num w:numId="6">
    <w:abstractNumId w:val="19"/>
  </w:num>
  <w:num w:numId="7">
    <w:abstractNumId w:val="9"/>
  </w:num>
  <w:num w:numId="8">
    <w:abstractNumId w:val="11"/>
  </w:num>
  <w:num w:numId="9">
    <w:abstractNumId w:val="0"/>
  </w:num>
  <w:num w:numId="10">
    <w:abstractNumId w:val="23"/>
  </w:num>
  <w:num w:numId="11">
    <w:abstractNumId w:val="20"/>
  </w:num>
  <w:num w:numId="12">
    <w:abstractNumId w:val="13"/>
  </w:num>
  <w:num w:numId="13">
    <w:abstractNumId w:val="20"/>
    <w:lvlOverride w:ilvl="0">
      <w:startOverride w:val="1"/>
    </w:lvlOverride>
  </w:num>
  <w:num w:numId="14">
    <w:abstractNumId w:val="20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>
    <w:abstractNumId w:val="14"/>
  </w:num>
  <w:num w:numId="16">
    <w:abstractNumId w:val="16"/>
  </w:num>
  <w:num w:numId="17">
    <w:abstractNumId w:val="1"/>
  </w:num>
  <w:num w:numId="18">
    <w:abstractNumId w:val="8"/>
  </w:num>
  <w:num w:numId="19">
    <w:abstractNumId w:val="22"/>
  </w:num>
  <w:num w:numId="20">
    <w:abstractNumId w:val="10"/>
  </w:num>
  <w:num w:numId="21">
    <w:abstractNumId w:val="6"/>
  </w:num>
  <w:num w:numId="22">
    <w:abstractNumId w:val="5"/>
  </w:num>
  <w:num w:numId="23">
    <w:abstractNumId w:val="7"/>
  </w:num>
  <w:num w:numId="24">
    <w:abstractNumId w:val="15"/>
  </w:num>
  <w:num w:numId="25">
    <w:abstractNumId w:val="21"/>
  </w:num>
  <w:num w:numId="26">
    <w:abstractNumId w:val="25"/>
  </w:num>
  <w:num w:numId="27">
    <w:abstractNumId w:val="2"/>
  </w:num>
  <w:num w:numId="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ttachedTemplate r:id="rId1"/>
  <w:documentProtection w:edit="forms" w:enforcement="1" w:cryptProviderType="rsaAES" w:cryptAlgorithmClass="hash" w:cryptAlgorithmType="typeAny" w:cryptAlgorithmSid="14" w:cryptSpinCount="100000" w:hash="umazpvbwyMEfy3lJdpKtu+9E3V3O7PAWbPaVLTKHEiTgBvtqhYLTk/qdCMrtf/6qaAqjIz6qutKcd23Z7vfiBQ==" w:salt="iwVh1VDK7JPEIuhRU2uS1g==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C60"/>
    <w:rsid w:val="00003C60"/>
    <w:rsid w:val="00025794"/>
    <w:rsid w:val="0003072C"/>
    <w:rsid w:val="00062CA5"/>
    <w:rsid w:val="00083632"/>
    <w:rsid w:val="00090254"/>
    <w:rsid w:val="000A74A1"/>
    <w:rsid w:val="000D00DA"/>
    <w:rsid w:val="000F1261"/>
    <w:rsid w:val="00154370"/>
    <w:rsid w:val="001B4168"/>
    <w:rsid w:val="001D389E"/>
    <w:rsid w:val="001F4094"/>
    <w:rsid w:val="001F7939"/>
    <w:rsid w:val="002358E3"/>
    <w:rsid w:val="00236C35"/>
    <w:rsid w:val="00254CE7"/>
    <w:rsid w:val="0028691C"/>
    <w:rsid w:val="00295E24"/>
    <w:rsid w:val="002973E0"/>
    <w:rsid w:val="002B686A"/>
    <w:rsid w:val="002D34E1"/>
    <w:rsid w:val="0030246F"/>
    <w:rsid w:val="0031620F"/>
    <w:rsid w:val="003275C0"/>
    <w:rsid w:val="00376C84"/>
    <w:rsid w:val="00384748"/>
    <w:rsid w:val="00384FCA"/>
    <w:rsid w:val="003A5655"/>
    <w:rsid w:val="003B3232"/>
    <w:rsid w:val="003C462E"/>
    <w:rsid w:val="003C5431"/>
    <w:rsid w:val="003D5D19"/>
    <w:rsid w:val="003E0ACB"/>
    <w:rsid w:val="003E703A"/>
    <w:rsid w:val="004318AB"/>
    <w:rsid w:val="00434625"/>
    <w:rsid w:val="004347F4"/>
    <w:rsid w:val="004408F2"/>
    <w:rsid w:val="00485A72"/>
    <w:rsid w:val="004B5E1A"/>
    <w:rsid w:val="004C5E21"/>
    <w:rsid w:val="004C635C"/>
    <w:rsid w:val="004D31D3"/>
    <w:rsid w:val="004D47C2"/>
    <w:rsid w:val="004D693C"/>
    <w:rsid w:val="004F45E5"/>
    <w:rsid w:val="00503C2D"/>
    <w:rsid w:val="00540FE2"/>
    <w:rsid w:val="005527BE"/>
    <w:rsid w:val="005711F0"/>
    <w:rsid w:val="00572FC3"/>
    <w:rsid w:val="005B0E4F"/>
    <w:rsid w:val="005C3D93"/>
    <w:rsid w:val="005D75E0"/>
    <w:rsid w:val="005F2BF0"/>
    <w:rsid w:val="00601D44"/>
    <w:rsid w:val="0060753B"/>
    <w:rsid w:val="00635103"/>
    <w:rsid w:val="00636D56"/>
    <w:rsid w:val="0065747D"/>
    <w:rsid w:val="00666398"/>
    <w:rsid w:val="0066762D"/>
    <w:rsid w:val="0067423D"/>
    <w:rsid w:val="006A1511"/>
    <w:rsid w:val="006D64D9"/>
    <w:rsid w:val="006E0B14"/>
    <w:rsid w:val="006E3106"/>
    <w:rsid w:val="006F1940"/>
    <w:rsid w:val="006F2789"/>
    <w:rsid w:val="00734474"/>
    <w:rsid w:val="007533C1"/>
    <w:rsid w:val="00760CC7"/>
    <w:rsid w:val="00762A43"/>
    <w:rsid w:val="00765171"/>
    <w:rsid w:val="00782327"/>
    <w:rsid w:val="0078275D"/>
    <w:rsid w:val="00785E43"/>
    <w:rsid w:val="0079799D"/>
    <w:rsid w:val="007A1B15"/>
    <w:rsid w:val="007A30D7"/>
    <w:rsid w:val="007C6481"/>
    <w:rsid w:val="007D4840"/>
    <w:rsid w:val="007E4396"/>
    <w:rsid w:val="007E46C0"/>
    <w:rsid w:val="007F0417"/>
    <w:rsid w:val="007F3E2A"/>
    <w:rsid w:val="00815B40"/>
    <w:rsid w:val="00821369"/>
    <w:rsid w:val="00822075"/>
    <w:rsid w:val="00836950"/>
    <w:rsid w:val="00850517"/>
    <w:rsid w:val="00867026"/>
    <w:rsid w:val="00870879"/>
    <w:rsid w:val="008B6A3D"/>
    <w:rsid w:val="008B7DF4"/>
    <w:rsid w:val="008D19F7"/>
    <w:rsid w:val="008E05E0"/>
    <w:rsid w:val="008F6FCC"/>
    <w:rsid w:val="00904E36"/>
    <w:rsid w:val="00942E6F"/>
    <w:rsid w:val="00962950"/>
    <w:rsid w:val="00981738"/>
    <w:rsid w:val="00983F37"/>
    <w:rsid w:val="00995FD9"/>
    <w:rsid w:val="009F52B5"/>
    <w:rsid w:val="00A15268"/>
    <w:rsid w:val="00A3138F"/>
    <w:rsid w:val="00A34B35"/>
    <w:rsid w:val="00A458B0"/>
    <w:rsid w:val="00A51492"/>
    <w:rsid w:val="00A55762"/>
    <w:rsid w:val="00AA1A28"/>
    <w:rsid w:val="00AD2889"/>
    <w:rsid w:val="00AF3210"/>
    <w:rsid w:val="00B1012B"/>
    <w:rsid w:val="00B25253"/>
    <w:rsid w:val="00B268D7"/>
    <w:rsid w:val="00B36E8E"/>
    <w:rsid w:val="00B5468B"/>
    <w:rsid w:val="00B710E6"/>
    <w:rsid w:val="00BC08CF"/>
    <w:rsid w:val="00BC5EB3"/>
    <w:rsid w:val="00C26749"/>
    <w:rsid w:val="00C375EB"/>
    <w:rsid w:val="00C45AF1"/>
    <w:rsid w:val="00CC70A8"/>
    <w:rsid w:val="00CD598D"/>
    <w:rsid w:val="00CE0C46"/>
    <w:rsid w:val="00D34A94"/>
    <w:rsid w:val="00D43651"/>
    <w:rsid w:val="00D67609"/>
    <w:rsid w:val="00D80346"/>
    <w:rsid w:val="00D91F9F"/>
    <w:rsid w:val="00DB34B4"/>
    <w:rsid w:val="00DB4BCC"/>
    <w:rsid w:val="00DC2695"/>
    <w:rsid w:val="00DC6BA3"/>
    <w:rsid w:val="00DD46CD"/>
    <w:rsid w:val="00E01897"/>
    <w:rsid w:val="00E02FD5"/>
    <w:rsid w:val="00E077E7"/>
    <w:rsid w:val="00E1126A"/>
    <w:rsid w:val="00E13736"/>
    <w:rsid w:val="00E2104F"/>
    <w:rsid w:val="00E25F42"/>
    <w:rsid w:val="00E52F91"/>
    <w:rsid w:val="00E62F67"/>
    <w:rsid w:val="00E744BE"/>
    <w:rsid w:val="00E86241"/>
    <w:rsid w:val="00EA390A"/>
    <w:rsid w:val="00EC6BF8"/>
    <w:rsid w:val="00ED4EFA"/>
    <w:rsid w:val="00F064D9"/>
    <w:rsid w:val="00F1074D"/>
    <w:rsid w:val="00F2700A"/>
    <w:rsid w:val="00F47ED3"/>
    <w:rsid w:val="00F67231"/>
    <w:rsid w:val="00F74805"/>
    <w:rsid w:val="00F77F13"/>
    <w:rsid w:val="00FE741B"/>
    <w:rsid w:val="00FF27F8"/>
    <w:rsid w:val="00FF4DEF"/>
    <w:rsid w:val="00FF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6EDE6928-00AC-4F47-9EFB-709F86FA8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Theme="minorHAnsi" w:hAnsi="Segoe UI" w:cs="Segoe UI"/>
        <w:sz w:val="18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4BCC"/>
    <w:pPr>
      <w:spacing w:before="100" w:after="100"/>
      <w:jc w:val="both"/>
    </w:pPr>
    <w:rPr>
      <w:sz w:val="22"/>
    </w:rPr>
  </w:style>
  <w:style w:type="paragraph" w:styleId="Heading1">
    <w:name w:val="heading 1"/>
    <w:basedOn w:val="Heading2"/>
    <w:next w:val="Normal"/>
    <w:link w:val="Heading1Char"/>
    <w:autoRedefine/>
    <w:uiPriority w:val="9"/>
    <w:qFormat/>
    <w:rsid w:val="00376C84"/>
    <w:pPr>
      <w:keepNext/>
      <w:keepLines/>
      <w:numPr>
        <w:ilvl w:val="0"/>
      </w:numPr>
      <w:spacing w:before="200"/>
      <w:ind w:left="709" w:hanging="709"/>
      <w:outlineLvl w:val="0"/>
    </w:pPr>
    <w:rPr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376C84"/>
    <w:pPr>
      <w:numPr>
        <w:ilvl w:val="1"/>
        <w:numId w:val="26"/>
      </w:numPr>
      <w:spacing w:before="160" w:after="80"/>
      <w:ind w:left="709" w:hanging="709"/>
      <w:outlineLvl w:val="1"/>
    </w:pPr>
    <w:rPr>
      <w:b/>
      <w:sz w:val="24"/>
      <w:szCs w:val="24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995FD9"/>
    <w:pPr>
      <w:numPr>
        <w:ilvl w:val="2"/>
        <w:numId w:val="26"/>
      </w:numPr>
      <w:spacing w:after="4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numPr>
        <w:ilvl w:val="3"/>
        <w:numId w:val="2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numPr>
        <w:ilvl w:val="4"/>
        <w:numId w:val="26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numPr>
        <w:ilvl w:val="5"/>
        <w:numId w:val="26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numPr>
        <w:ilvl w:val="6"/>
        <w:numId w:val="2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4805"/>
    <w:pPr>
      <w:keepNext/>
      <w:keepLines/>
      <w:numPr>
        <w:ilvl w:val="7"/>
        <w:numId w:val="26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numPr>
        <w:ilvl w:val="8"/>
        <w:numId w:val="2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basedOn w:val="DefaultParagraphFont"/>
    <w:link w:val="Heading1"/>
    <w:uiPriority w:val="9"/>
    <w:rsid w:val="00376C84"/>
    <w:rPr>
      <w:b/>
      <w:sz w:val="28"/>
      <w:szCs w:val="28"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spacing w:before="320" w:after="200"/>
      <w:ind w:left="142"/>
    </w:pPr>
    <w:rPr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tabs>
        <w:tab w:val="left" w:pos="1134"/>
        <w:tab w:val="right" w:leader="dot" w:pos="9016"/>
      </w:tabs>
      <w:ind w:left="1134" w:hanging="425"/>
    </w:pPr>
    <w:rPr>
      <w:rFonts w:eastAsiaTheme="minorEastAsia" w:cs="Times New Roman"/>
      <w:noProof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tabs>
        <w:tab w:val="left" w:pos="1100"/>
        <w:tab w:val="right" w:leader="dot" w:pos="9016"/>
      </w:tabs>
      <w:ind w:hanging="567"/>
    </w:pPr>
    <w:rPr>
      <w:rFonts w:eastAsiaTheme="minorEastAsia" w:cs="Times New Roman"/>
      <w:noProof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tabs>
        <w:tab w:val="left" w:pos="1843"/>
        <w:tab w:val="right" w:leader="dot" w:pos="9016"/>
      </w:tabs>
      <w:ind w:left="1843" w:hanging="709"/>
    </w:pPr>
    <w:rPr>
      <w:rFonts w:eastAsiaTheme="minorEastAsia" w:cs="Times New Roman"/>
      <w:noProof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rsid w:val="006676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76C84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995FD9"/>
    <w:rPr>
      <w:b/>
      <w:sz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i/>
      <w:szCs w:val="18"/>
    </w:rPr>
  </w:style>
  <w:style w:type="paragraph" w:customStyle="1" w:styleId="Footer2">
    <w:name w:val="Footer 2"/>
    <w:link w:val="Footer2Char"/>
    <w:rsid w:val="0065747D"/>
    <w:pPr>
      <w:jc w:val="center"/>
    </w:p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spacing w:before="1000" w:line="240" w:lineRule="auto"/>
      <w:ind w:left="239"/>
    </w:pPr>
    <w:rPr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spacing w:before="0" w:line="240" w:lineRule="auto"/>
    </w:p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EA390A"/>
    <w:pPr>
      <w:spacing w:after="100"/>
      <w:jc w:val="center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A390A"/>
    <w:rPr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pBdr>
        <w:top w:val="single" w:sz="24" w:space="15" w:color="2E74B5" w:themeColor="accent1" w:themeShade="BF"/>
      </w:pBdr>
      <w:spacing w:before="1000"/>
      <w:jc w:val="center"/>
    </w:pPr>
    <w:rPr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eastAsiaTheme="majorEastAsia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eastAsiaTheme="majorEastAsia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eastAsiaTheme="majorEastAsia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Column1">
    <w:name w:val="Column1"/>
    <w:basedOn w:val="Column2"/>
    <w:qFormat/>
    <w:rsid w:val="00836950"/>
    <w:rPr>
      <w:color w:val="FFFFFF" w:themeColor="background1"/>
    </w:rPr>
  </w:style>
  <w:style w:type="paragraph" w:customStyle="1" w:styleId="Tabletitle">
    <w:name w:val="Table title"/>
    <w:qFormat/>
    <w:rsid w:val="00FF71C9"/>
    <w:pPr>
      <w:spacing w:before="400" w:after="100"/>
      <w:jc w:val="center"/>
    </w:pPr>
    <w:rPr>
      <w:b/>
      <w:sz w:val="20"/>
      <w:szCs w:val="20"/>
    </w:rPr>
  </w:style>
  <w:style w:type="paragraph" w:customStyle="1" w:styleId="Tablecell">
    <w:name w:val="Table cell"/>
    <w:qFormat/>
    <w:rsid w:val="00434625"/>
    <w:pPr>
      <w:spacing w:before="60" w:after="60" w:line="240" w:lineRule="auto"/>
    </w:pPr>
    <w:rPr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Indent1">
    <w:name w:val="Indent1"/>
    <w:qFormat/>
    <w:rsid w:val="00A34B35"/>
    <w:pPr>
      <w:spacing w:before="100" w:after="100"/>
      <w:ind w:left="1134"/>
      <w:jc w:val="both"/>
    </w:pPr>
    <w:rPr>
      <w:sz w:val="22"/>
    </w:rPr>
  </w:style>
  <w:style w:type="paragraph" w:customStyle="1" w:styleId="Indent2">
    <w:name w:val="Indent2"/>
    <w:qFormat/>
    <w:rsid w:val="00A34B35"/>
    <w:pPr>
      <w:spacing w:before="100" w:after="100"/>
      <w:ind w:left="1701"/>
    </w:pPr>
    <w:rPr>
      <w:sz w:val="22"/>
    </w:rPr>
  </w:style>
  <w:style w:type="paragraph" w:customStyle="1" w:styleId="Auto-n2">
    <w:name w:val="Auto-n2"/>
    <w:basedOn w:val="Heading2"/>
    <w:qFormat/>
    <w:rsid w:val="00EC6BF8"/>
    <w:pPr>
      <w:spacing w:before="100" w:after="100"/>
      <w:contextualSpacing w:val="0"/>
    </w:pPr>
    <w:rPr>
      <w:b w:val="0"/>
      <w:sz w:val="22"/>
      <w:szCs w:val="22"/>
    </w:rPr>
  </w:style>
  <w:style w:type="paragraph" w:customStyle="1" w:styleId="Auto-n3">
    <w:name w:val="Auto-n3"/>
    <w:basedOn w:val="Heading3"/>
    <w:qFormat/>
    <w:rsid w:val="00CC70A8"/>
    <w:pPr>
      <w:spacing w:after="100"/>
      <w:contextualSpacing w:val="0"/>
    </w:pPr>
    <w:rPr>
      <w:b w:val="0"/>
    </w:rPr>
  </w:style>
  <w:style w:type="paragraph" w:customStyle="1" w:styleId="Column2">
    <w:name w:val="Column2"/>
    <w:basedOn w:val="Tablecell"/>
    <w:qFormat/>
    <w:rsid w:val="00434625"/>
    <w:pPr>
      <w:jc w:val="center"/>
    </w:pPr>
    <w:rPr>
      <w:b/>
    </w:rPr>
  </w:style>
  <w:style w:type="paragraph" w:customStyle="1" w:styleId="NormalIndent1">
    <w:name w:val="Normal Indent1"/>
    <w:basedOn w:val="Normal"/>
    <w:qFormat/>
    <w:rsid w:val="00E52F91"/>
    <w:pPr>
      <w:ind w:left="709"/>
    </w:pPr>
  </w:style>
  <w:style w:type="paragraph" w:customStyle="1" w:styleId="Titleintable">
    <w:name w:val="Title (in table)"/>
    <w:basedOn w:val="Tabletitle"/>
    <w:qFormat/>
    <w:rsid w:val="00962950"/>
    <w:pPr>
      <w:spacing w:before="100" w:line="240" w:lineRule="auto"/>
    </w:pPr>
    <w:rPr>
      <w:color w:val="FFFFFF" w:themeColor="background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vinl.NSI-HQ.NET\NATIONAL%20SECURITY%20INSPECTORATE\NSI%20Hub%20-%20Templates\Short%20document%20(form)%20template%20-%20Portrai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95c2dc87d7d4e75a30eef9642473c2b xmlns="7abf908c-e0b3-43e4-b137-7454348c61ad">
      <Terms xmlns="http://schemas.microsoft.com/office/infopath/2007/PartnerControls">
        <TermInfo xmlns="http://schemas.microsoft.com/office/infopath/2007/PartnerControls">
          <TermName xmlns="http://schemas.microsoft.com/office/infopath/2007/PartnerControls">New documents</TermName>
          <TermId xmlns="http://schemas.microsoft.com/office/infopath/2007/PartnerControls">8a9ba40b-da4c-4c19-b702-67d60a26b291</TermId>
        </TermInfo>
      </Terms>
    </h95c2dc87d7d4e75a30eef9642473c2b>
    <TaxCatchAll xmlns="5f8ff3a8-b227-44a0-a758-7f0faa84b248">
      <Value>15</Value>
    </TaxCatchAl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DABFA1B9FC264CB268E56E9FA4BF74" ma:contentTypeVersion="5" ma:contentTypeDescription="Create a new document." ma:contentTypeScope="" ma:versionID="ea1f044873332bda34c30b1f0a92368a">
  <xsd:schema xmlns:xsd="http://www.w3.org/2001/XMLSchema" xmlns:xs="http://www.w3.org/2001/XMLSchema" xmlns:p="http://schemas.microsoft.com/office/2006/metadata/properties" xmlns:ns2="7abf908c-e0b3-43e4-b137-7454348c61ad" xmlns:ns3="5f8ff3a8-b227-44a0-a758-7f0faa84b248" targetNamespace="http://schemas.microsoft.com/office/2006/metadata/properties" ma:root="true" ma:fieldsID="e4cc9d1f365e8e6d534d3f970e7688bc" ns2:_="" ns3:_="">
    <xsd:import namespace="7abf908c-e0b3-43e4-b137-7454348c61ad"/>
    <xsd:import namespace="5f8ff3a8-b227-44a0-a758-7f0faa84b248"/>
    <xsd:element name="properties">
      <xsd:complexType>
        <xsd:sequence>
          <xsd:element name="documentManagement">
            <xsd:complexType>
              <xsd:all>
                <xsd:element ref="ns2:h95c2dc87d7d4e75a30eef9642473c2b" minOccurs="0"/>
                <xsd:element ref="ns3:TaxCatchAll" minOccurs="0"/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bf908c-e0b3-43e4-b137-7454348c61ad" elementFormDefault="qualified">
    <xsd:import namespace="http://schemas.microsoft.com/office/2006/documentManagement/types"/>
    <xsd:import namespace="http://schemas.microsoft.com/office/infopath/2007/PartnerControls"/>
    <xsd:element name="h95c2dc87d7d4e75a30eef9642473c2b" ma:index="9" ma:taxonomy="true" ma:internalName="h95c2dc87d7d4e75a30eef9642473c2b" ma:taxonomyFieldName="Document_x0020_Type" ma:displayName="Document Type" ma:default="" ma:fieldId="{195c2dc8-7d7d-4e75-a30e-ef9642473c2b}" ma:sspId="5f2fc6de-37ed-4f08-b0e9-c44b5523a66b" ma:termSetId="239619f6-5e4b-4d83-9d5d-8a69e4f9d8c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8ff3a8-b227-44a0-a758-7f0faa84b248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a1bc071b-24b6-4446-8ce7-c0722c777447}" ma:internalName="TaxCatchAll" ma:showField="CatchAllData" ma:web="aef6f841-a90c-4ecb-b7aa-c44158ec2e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D0CAFB4-89EC-4E35-B643-C76D8C350DD0}">
  <ds:schemaRefs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purl.org/dc/elements/1.1/"/>
    <ds:schemaRef ds:uri="7abf908c-e0b3-43e4-b137-7454348c61ad"/>
    <ds:schemaRef ds:uri="http://schemas.microsoft.com/office/infopath/2007/PartnerControls"/>
    <ds:schemaRef ds:uri="5f8ff3a8-b227-44a0-a758-7f0faa84b248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7E373FAF-2230-4132-A1C4-3F2DDA199A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bf908c-e0b3-43e4-b137-7454348c61ad"/>
    <ds:schemaRef ds:uri="5f8ff3a8-b227-44a0-a758-7f0faa84b2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6815428-3413-4738-A650-BFD38865C81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C7D18BDE-2EAD-4871-8738-26737825F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Short document (form) template - Portrait</Template>
  <TotalTime>17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Lawton</dc:creator>
  <cp:keywords/>
  <dc:description/>
  <cp:lastModifiedBy>Kevin Lawton</cp:lastModifiedBy>
  <cp:revision>4</cp:revision>
  <cp:lastPrinted>2016-01-25T13:22:00Z</cp:lastPrinted>
  <dcterms:created xsi:type="dcterms:W3CDTF">2023-01-03T09:54:00Z</dcterms:created>
  <dcterms:modified xsi:type="dcterms:W3CDTF">2023-01-04T13:44:00Z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0x01010034DABFA1B9FC264CB268E56E9FA4BF74</vt:lpwstr>
  </property>
  <property fmtid="{D5CDD505-2E9C-101B-9397-08002B2CF9AE}" pid="3" name="Tag">
    <vt:lpwstr/>
  </property>
  <property fmtid="{D5CDD505-2E9C-101B-9397-08002B2CF9AE}" pid="4" name="Owner">
    <vt:lpwstr>20;#Kevin Lawton</vt:lpwstr>
  </property>
  <property fmtid="{D5CDD505-2E9C-101B-9397-08002B2CF9AE}" pid="5" name="Document Type">
    <vt:lpwstr>15;#New documents|8a9ba40b-da4c-4c19-b702-67d60a26b291</vt:lpwstr>
  </property>
  <property fmtid="{D5CDD505-2E9C-101B-9397-08002B2CF9AE}" pid="6" name="Issue Date">
    <vt:filetime>2022-01-10T00:00:00Z</vt:filetime>
  </property>
  <property fmtid="{D5CDD505-2E9C-101B-9397-08002B2CF9AE}" pid="7" name="Reference">
    <vt:lpwstr>N/A</vt:lpwstr>
  </property>
  <property fmtid="{D5CDD505-2E9C-101B-9397-08002B2CF9AE}" pid="8" name="Review Date">
    <vt:filetime>2023-01-10T00:00:00Z</vt:filetime>
  </property>
  <property fmtid="{D5CDD505-2E9C-101B-9397-08002B2CF9AE}" pid="9" name="n1542d03cf4548c1b59c7b443938519c">
    <vt:lpwstr/>
  </property>
</Properties>
</file>