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CACEE" w14:textId="66530AB2" w:rsidR="005D625E" w:rsidRPr="005D625E" w:rsidRDefault="005C2A68" w:rsidP="00200C37">
      <w:pPr>
        <w:pStyle w:val="Title"/>
        <w:spacing w:after="300"/>
      </w:pPr>
      <w:r>
        <w:t>BS 5839-1:2017</w:t>
      </w:r>
      <w:r w:rsidR="00200C37">
        <w:br/>
      </w:r>
      <w:r w:rsidR="00712167">
        <w:t xml:space="preserve">Fire </w:t>
      </w:r>
      <w:r w:rsidR="008D4113">
        <w:t>D</w:t>
      </w:r>
      <w:r w:rsidR="00712167">
        <w:t xml:space="preserve">etection &amp; </w:t>
      </w:r>
      <w:r w:rsidR="008D4113">
        <w:t>F</w:t>
      </w:r>
      <w:r w:rsidR="00712167">
        <w:t>i</w:t>
      </w:r>
      <w:r w:rsidR="003200A4">
        <w:t xml:space="preserve">re </w:t>
      </w:r>
      <w:r w:rsidR="008D4113">
        <w:t>A</w:t>
      </w:r>
      <w:r w:rsidR="003200A4">
        <w:t xml:space="preserve">larm </w:t>
      </w:r>
      <w:r w:rsidR="008D4113">
        <w:t>S</w:t>
      </w:r>
      <w:r w:rsidR="003200A4">
        <w:t xml:space="preserve">ystems </w:t>
      </w:r>
      <w:r w:rsidR="0053429B">
        <w:t>compliance checklist</w:t>
      </w:r>
    </w:p>
    <w:p w14:paraId="567D4CDC" w14:textId="08141FC8" w:rsidR="007D499D" w:rsidRPr="00200C37" w:rsidRDefault="007D499D" w:rsidP="007D499D">
      <w:pPr>
        <w:spacing w:before="0" w:after="160"/>
        <w:rPr>
          <w:bCs/>
        </w:rPr>
      </w:pPr>
      <w:r w:rsidRPr="00200C37">
        <w:rPr>
          <w:bCs/>
        </w:rPr>
        <w:t xml:space="preserve">Variations highlighted in </w:t>
      </w:r>
      <w:r w:rsidRPr="00200C37">
        <w:rPr>
          <w:b/>
        </w:rPr>
        <w:t>bold type</w:t>
      </w:r>
      <w:r w:rsidRPr="00200C37">
        <w:rPr>
          <w:bCs/>
        </w:rPr>
        <w:t xml:space="preserve"> are considered to be potential system</w:t>
      </w:r>
      <w:r w:rsidR="00E24ED5" w:rsidRPr="00200C37">
        <w:rPr>
          <w:bCs/>
        </w:rPr>
        <w:t xml:space="preserve"> integrity </w:t>
      </w:r>
      <w:r w:rsidRPr="00200C37">
        <w:rPr>
          <w:bCs/>
        </w:rPr>
        <w:t xml:space="preserve">or life threats and are not considered to be acceptable variations against the recommendations of BS 5839-1:2017.  </w:t>
      </w:r>
    </w:p>
    <w:p w14:paraId="53D6A411" w14:textId="07B3DDBC" w:rsidR="007D499D" w:rsidRPr="00200C37" w:rsidRDefault="007D499D" w:rsidP="00200C37">
      <w:pPr>
        <w:spacing w:before="0" w:after="160"/>
        <w:rPr>
          <w:bCs/>
        </w:rPr>
      </w:pPr>
      <w:r w:rsidRPr="00200C37">
        <w:rPr>
          <w:bCs/>
        </w:rPr>
        <w:t>If variations of this nature are identified during a site inspection</w:t>
      </w:r>
      <w:r w:rsidR="004E71A0">
        <w:rPr>
          <w:bCs/>
        </w:rPr>
        <w:t>,</w:t>
      </w:r>
      <w:r w:rsidRPr="00200C37">
        <w:rPr>
          <w:bCs/>
        </w:rPr>
        <w:t xml:space="preserve"> this could result in a major non-compliance being issued.</w:t>
      </w:r>
    </w:p>
    <w:p w14:paraId="5E7E4778" w14:textId="77777777" w:rsidR="007D499D" w:rsidRPr="007D499D" w:rsidRDefault="007D499D" w:rsidP="007D49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5238"/>
      </w:tblGrid>
      <w:tr w:rsidR="005B699D" w:rsidRPr="00DB6603" w14:paraId="27EECE83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1D086890" w14:textId="77777777" w:rsidR="005B699D" w:rsidRPr="00DB6603" w:rsidRDefault="005B699D" w:rsidP="005B699D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>Certificated / applicant company:</w:t>
            </w:r>
          </w:p>
        </w:tc>
        <w:tc>
          <w:tcPr>
            <w:tcW w:w="5238" w:type="dxa"/>
          </w:tcPr>
          <w:p w14:paraId="66A01FBF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5CFBAF99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2D849616" w14:textId="77777777" w:rsidR="005B699D" w:rsidRPr="00DB6603" w:rsidRDefault="005B699D" w:rsidP="005B699D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>Company representatives:</w:t>
            </w:r>
          </w:p>
        </w:tc>
        <w:tc>
          <w:tcPr>
            <w:tcW w:w="5238" w:type="dxa"/>
          </w:tcPr>
          <w:p w14:paraId="527E93DF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46EF90FF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3E8C5567" w14:textId="77777777" w:rsidR="005B699D" w:rsidRPr="00DB6603" w:rsidRDefault="005B699D" w:rsidP="005B699D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>Customer / user:</w:t>
            </w:r>
          </w:p>
        </w:tc>
        <w:tc>
          <w:tcPr>
            <w:tcW w:w="5238" w:type="dxa"/>
          </w:tcPr>
          <w:p w14:paraId="28B51B93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46577842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6F9A621F" w14:textId="77777777" w:rsidR="005B699D" w:rsidRPr="00DB6603" w:rsidRDefault="005B699D" w:rsidP="005B699D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>Location:</w:t>
            </w:r>
          </w:p>
        </w:tc>
        <w:tc>
          <w:tcPr>
            <w:tcW w:w="5238" w:type="dxa"/>
          </w:tcPr>
          <w:p w14:paraId="10B33726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53D69DE4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24AD5272" w14:textId="77777777" w:rsidR="005B699D" w:rsidRPr="00DB6603" w:rsidRDefault="005B699D" w:rsidP="005B699D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>User representatives:</w:t>
            </w:r>
          </w:p>
        </w:tc>
        <w:tc>
          <w:tcPr>
            <w:tcW w:w="5238" w:type="dxa"/>
          </w:tcPr>
          <w:p w14:paraId="2840AA6B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47EE20DA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6B74178E" w14:textId="77777777" w:rsidR="005B699D" w:rsidRPr="00DB6603" w:rsidRDefault="005B699D" w:rsidP="00800DDB">
            <w:pPr>
              <w:jc w:val="left"/>
              <w:rPr>
                <w:b/>
              </w:rPr>
            </w:pPr>
            <w:r w:rsidRPr="00DB6603">
              <w:rPr>
                <w:b/>
              </w:rPr>
              <w:t>Restrictions made by user:</w:t>
            </w:r>
            <w:r w:rsidR="00800DDB" w:rsidRPr="00DB6603">
              <w:rPr>
                <w:b/>
              </w:rPr>
              <w:br/>
            </w:r>
            <w:r w:rsidRPr="00DB6603">
              <w:rPr>
                <w:sz w:val="18"/>
                <w:szCs w:val="18"/>
              </w:rPr>
              <w:t>(e.g. access and performance of tests)</w:t>
            </w:r>
          </w:p>
        </w:tc>
        <w:tc>
          <w:tcPr>
            <w:tcW w:w="5238" w:type="dxa"/>
          </w:tcPr>
          <w:p w14:paraId="5FB899B8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2263505F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156F3273" w14:textId="77777777" w:rsidR="005B699D" w:rsidRPr="00DB6603" w:rsidRDefault="00800DDB" w:rsidP="005B699D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>Auditor</w:t>
            </w:r>
            <w:r w:rsidR="005B699D" w:rsidRPr="00DB6603">
              <w:rPr>
                <w:b/>
              </w:rPr>
              <w:t>:</w:t>
            </w:r>
          </w:p>
        </w:tc>
        <w:tc>
          <w:tcPr>
            <w:tcW w:w="5238" w:type="dxa"/>
          </w:tcPr>
          <w:p w14:paraId="65EF24CA" w14:textId="77777777" w:rsidR="005B699D" w:rsidRPr="00DB6603" w:rsidRDefault="0094128A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  <w:tr w:rsidR="005B699D" w:rsidRPr="00DB6603" w14:paraId="6912A296" w14:textId="77777777" w:rsidTr="005B699D">
        <w:tc>
          <w:tcPr>
            <w:tcW w:w="4390" w:type="dxa"/>
            <w:shd w:val="clear" w:color="auto" w:fill="D9D9D9" w:themeFill="background1" w:themeFillShade="D9"/>
          </w:tcPr>
          <w:p w14:paraId="570F1112" w14:textId="77777777" w:rsidR="005B699D" w:rsidRPr="00DB6603" w:rsidRDefault="005B699D" w:rsidP="00800DDB">
            <w:pPr>
              <w:pStyle w:val="Tablecell"/>
              <w:rPr>
                <w:b/>
              </w:rPr>
            </w:pPr>
            <w:r w:rsidRPr="00DB6603">
              <w:rPr>
                <w:b/>
              </w:rPr>
              <w:t xml:space="preserve">Date of </w:t>
            </w:r>
            <w:r w:rsidR="00800DDB" w:rsidRPr="00DB6603">
              <w:rPr>
                <w:b/>
              </w:rPr>
              <w:t>audit</w:t>
            </w:r>
            <w:r w:rsidRPr="00DB6603">
              <w:rPr>
                <w:b/>
              </w:rPr>
              <w:t>:</w:t>
            </w:r>
          </w:p>
        </w:tc>
        <w:tc>
          <w:tcPr>
            <w:tcW w:w="5238" w:type="dxa"/>
          </w:tcPr>
          <w:p w14:paraId="780EC118" w14:textId="0E59068D" w:rsidR="005B699D" w:rsidRPr="00DB6603" w:rsidRDefault="00200C37" w:rsidP="005B699D">
            <w:pPr>
              <w:pStyle w:val="Tablecell"/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DB6603">
              <w:fldChar w:fldCharType="end"/>
            </w:r>
          </w:p>
        </w:tc>
      </w:tr>
    </w:tbl>
    <w:p w14:paraId="0AF451DA" w14:textId="77777777" w:rsidR="005B699D" w:rsidRPr="00DB6603" w:rsidRDefault="005B699D" w:rsidP="00DB4B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4814"/>
        <w:gridCol w:w="2407"/>
      </w:tblGrid>
      <w:tr w:rsidR="005B699D" w:rsidRPr="00DB6603" w14:paraId="03411A00" w14:textId="77777777" w:rsidTr="00020F2A">
        <w:tc>
          <w:tcPr>
            <w:tcW w:w="2407" w:type="dxa"/>
            <w:tcBorders>
              <w:bottom w:val="nil"/>
              <w:right w:val="nil"/>
            </w:tcBorders>
            <w:shd w:val="clear" w:color="auto" w:fill="D9D9D9" w:themeFill="background1" w:themeFillShade="D9"/>
          </w:tcPr>
          <w:p w14:paraId="59F4C740" w14:textId="77777777" w:rsidR="005B699D" w:rsidRPr="00DB6603" w:rsidRDefault="00020F2A" w:rsidP="005B699D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Applicable modules</w:t>
            </w:r>
          </w:p>
        </w:tc>
        <w:tc>
          <w:tcPr>
            <w:tcW w:w="4814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8CBECA" w14:textId="77777777" w:rsidR="005B699D" w:rsidRPr="00DB6603" w:rsidRDefault="005B699D" w:rsidP="005B699D">
            <w:pPr>
              <w:pStyle w:val="Tablecell"/>
              <w:jc w:val="righ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System design</w:t>
            </w:r>
          </w:p>
        </w:tc>
        <w:tc>
          <w:tcPr>
            <w:tcW w:w="2407" w:type="dxa"/>
            <w:tcBorders>
              <w:left w:val="nil"/>
              <w:bottom w:val="nil"/>
            </w:tcBorders>
          </w:tcPr>
          <w:p w14:paraId="18800B60" w14:textId="77777777" w:rsidR="005B699D" w:rsidRPr="00DB6603" w:rsidRDefault="005B699D" w:rsidP="005B699D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  <w:tr w:rsidR="005B699D" w:rsidRPr="00DB6603" w14:paraId="5EB49459" w14:textId="77777777" w:rsidTr="00020F2A">
        <w:tc>
          <w:tcPr>
            <w:tcW w:w="2407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8F2759" w14:textId="77777777" w:rsidR="005B699D" w:rsidRPr="00DB6603" w:rsidRDefault="005B699D" w:rsidP="005B699D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E567C3" w14:textId="77777777" w:rsidR="005B699D" w:rsidRPr="00DB6603" w:rsidRDefault="005B699D" w:rsidP="005B699D">
            <w:pPr>
              <w:pStyle w:val="Tablecell"/>
              <w:jc w:val="righ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Installation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</w:tcBorders>
          </w:tcPr>
          <w:p w14:paraId="5CCA79EE" w14:textId="77777777" w:rsidR="005B699D" w:rsidRPr="00DB6603" w:rsidRDefault="004C320F" w:rsidP="004C320F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  <w:tr w:rsidR="00020F2A" w:rsidRPr="00DB6603" w14:paraId="6F6905D7" w14:textId="77777777" w:rsidTr="00020F2A">
        <w:tc>
          <w:tcPr>
            <w:tcW w:w="2407" w:type="dxa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50AC01F5" w14:textId="77777777" w:rsidR="00020F2A" w:rsidRPr="00DB6603" w:rsidRDefault="00020F2A" w:rsidP="00020F2A">
            <w:pPr>
              <w:pStyle w:val="Tablecell"/>
              <w:jc w:val="right"/>
              <w:rPr>
                <w:sz w:val="20"/>
                <w:szCs w:val="20"/>
              </w:rPr>
            </w:pPr>
          </w:p>
        </w:tc>
        <w:tc>
          <w:tcPr>
            <w:tcW w:w="481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71D3F5DC" w14:textId="77777777" w:rsidR="00020F2A" w:rsidRPr="00DB6603" w:rsidRDefault="00020F2A" w:rsidP="00020F2A">
            <w:pPr>
              <w:pStyle w:val="Tablecell"/>
              <w:jc w:val="righ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Commissioning and handover (inc. verification)</w:t>
            </w:r>
          </w:p>
        </w:tc>
        <w:tc>
          <w:tcPr>
            <w:tcW w:w="2407" w:type="dxa"/>
            <w:tcBorders>
              <w:top w:val="nil"/>
              <w:left w:val="nil"/>
            </w:tcBorders>
          </w:tcPr>
          <w:p w14:paraId="6B8BDB4D" w14:textId="77777777" w:rsidR="00020F2A" w:rsidRPr="00DB6603" w:rsidRDefault="00020F2A" w:rsidP="005B699D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</w:tbl>
    <w:p w14:paraId="2B120676" w14:textId="77777777" w:rsidR="00020F2A" w:rsidRDefault="00020F2A" w:rsidP="00020F2A">
      <w:pPr>
        <w:jc w:val="center"/>
        <w:rPr>
          <w:sz w:val="24"/>
          <w:szCs w:val="24"/>
        </w:rPr>
      </w:pPr>
      <w:r w:rsidRPr="00DB6603">
        <w:rPr>
          <w:b/>
          <w:sz w:val="24"/>
          <w:szCs w:val="24"/>
        </w:rPr>
        <w:t>Note:</w:t>
      </w:r>
      <w:r w:rsidRPr="00DB6603">
        <w:rPr>
          <w:sz w:val="24"/>
          <w:szCs w:val="24"/>
        </w:rPr>
        <w:t xml:space="preserve"> This checklist does not cover maintenance</w:t>
      </w:r>
    </w:p>
    <w:p w14:paraId="79EF01C3" w14:textId="04474EBA" w:rsidR="006F6423" w:rsidRDefault="006F6423">
      <w:pPr>
        <w:spacing w:before="0" w:after="160"/>
        <w:jc w:val="left"/>
        <w:rPr>
          <w:sz w:val="24"/>
          <w:szCs w:val="24"/>
        </w:rPr>
      </w:pPr>
      <w:bookmarkStart w:id="0" w:name="_Hlk165279797"/>
      <w:r>
        <w:rPr>
          <w:sz w:val="24"/>
          <w:szCs w:val="24"/>
        </w:rPr>
        <w:br w:type="page"/>
      </w:r>
    </w:p>
    <w:p w14:paraId="3EA3D784" w14:textId="77777777" w:rsidR="00410159" w:rsidRDefault="00410159" w:rsidP="00200C37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  <w:gridCol w:w="1695"/>
      </w:tblGrid>
      <w:tr w:rsidR="00200C37" w:rsidRPr="00DB6603" w14:paraId="55A2ADB6" w14:textId="77777777" w:rsidTr="000E5FCB">
        <w:tc>
          <w:tcPr>
            <w:tcW w:w="5949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C7BC15D" w14:textId="77777777" w:rsidR="00200C37" w:rsidRPr="00DB6603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Name of company undertaking system design:</w:t>
            </w:r>
          </w:p>
        </w:tc>
        <w:tc>
          <w:tcPr>
            <w:tcW w:w="3679" w:type="dxa"/>
            <w:gridSpan w:val="3"/>
            <w:tcBorders>
              <w:left w:val="nil"/>
              <w:bottom w:val="dotted" w:sz="4" w:space="0" w:color="auto"/>
            </w:tcBorders>
          </w:tcPr>
          <w:p w14:paraId="42B5DB16" w14:textId="77777777" w:rsidR="00200C37" w:rsidRPr="00DB6603" w:rsidRDefault="00200C37" w:rsidP="000E5FCB">
            <w:pPr>
              <w:pStyle w:val="Tablecell"/>
              <w:rPr>
                <w:sz w:val="20"/>
                <w:szCs w:val="20"/>
              </w:rPr>
            </w:pPr>
          </w:p>
        </w:tc>
      </w:tr>
      <w:tr w:rsidR="00200C37" w:rsidRPr="00A64421" w14:paraId="419CF616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CEF0D56" w14:textId="77777777" w:rsidR="00200C37" w:rsidRPr="00A64421" w:rsidRDefault="00200C37" w:rsidP="000E5FCB">
            <w:pPr>
              <w:pStyle w:val="Tablecell"/>
              <w:tabs>
                <w:tab w:val="right" w:pos="5733"/>
              </w:tabs>
              <w:rPr>
                <w:sz w:val="20"/>
                <w:szCs w:val="20"/>
              </w:rPr>
            </w:pPr>
            <w:r w:rsidRPr="00A64421">
              <w:rPr>
                <w:b/>
                <w:bCs/>
                <w:sz w:val="20"/>
                <w:szCs w:val="20"/>
              </w:rPr>
              <w:t>A01</w:t>
            </w:r>
            <w:r w:rsidRPr="00A64421">
              <w:rPr>
                <w:sz w:val="20"/>
                <w:szCs w:val="20"/>
              </w:rPr>
              <w:tab/>
              <w:t>Module certificate issued: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9DF7D7F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Yes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DE687F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No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5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85BB78B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N/A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</w:tr>
      <w:tr w:rsidR="00200C37" w:rsidRPr="00A64421" w14:paraId="3085EF97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997260" w14:textId="77777777" w:rsidR="00200C37" w:rsidRPr="00A64421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2C5922F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587AC1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7AC1">
              <w:rPr>
                <w:sz w:val="20"/>
                <w:szCs w:val="20"/>
              </w:rPr>
              <w:instrText xml:space="preserve"> FORMTEXT </w:instrText>
            </w:r>
            <w:r w:rsidRPr="00587AC1">
              <w:rPr>
                <w:sz w:val="20"/>
                <w:szCs w:val="20"/>
              </w:rPr>
            </w:r>
            <w:r w:rsidRPr="00587AC1">
              <w:rPr>
                <w:sz w:val="20"/>
                <w:szCs w:val="20"/>
              </w:rPr>
              <w:fldChar w:fldCharType="separate"/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sz w:val="20"/>
                <w:szCs w:val="20"/>
              </w:rPr>
              <w:fldChar w:fldCharType="end"/>
            </w:r>
          </w:p>
        </w:tc>
      </w:tr>
      <w:tr w:rsidR="00200C37" w:rsidRPr="00A64421" w14:paraId="6BFE87FE" w14:textId="77777777" w:rsidTr="000E5FCB">
        <w:tc>
          <w:tcPr>
            <w:tcW w:w="5949" w:type="dxa"/>
            <w:tcBorders>
              <w:top w:val="dotted" w:sz="4" w:space="0" w:color="auto"/>
              <w:right w:val="nil"/>
            </w:tcBorders>
            <w:shd w:val="clear" w:color="auto" w:fill="D9D9D9" w:themeFill="background1" w:themeFillShade="D9"/>
          </w:tcPr>
          <w:p w14:paraId="1D453785" w14:textId="77777777" w:rsidR="00200C37" w:rsidRPr="00A64421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</w:tcBorders>
          </w:tcPr>
          <w:p w14:paraId="036F9D9F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587AC1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7AC1">
              <w:rPr>
                <w:sz w:val="20"/>
                <w:szCs w:val="20"/>
              </w:rPr>
              <w:instrText xml:space="preserve"> FORMTEXT </w:instrText>
            </w:r>
            <w:r w:rsidRPr="00587AC1">
              <w:rPr>
                <w:sz w:val="20"/>
                <w:szCs w:val="20"/>
              </w:rPr>
            </w:r>
            <w:r w:rsidRPr="00587AC1">
              <w:rPr>
                <w:sz w:val="20"/>
                <w:szCs w:val="20"/>
              </w:rPr>
              <w:fldChar w:fldCharType="separate"/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noProof/>
                <w:sz w:val="20"/>
                <w:szCs w:val="20"/>
              </w:rPr>
              <w:t> </w:t>
            </w:r>
            <w:r w:rsidRPr="00587AC1">
              <w:rPr>
                <w:sz w:val="20"/>
                <w:szCs w:val="20"/>
              </w:rPr>
              <w:fldChar w:fldCharType="end"/>
            </w:r>
          </w:p>
        </w:tc>
      </w:tr>
    </w:tbl>
    <w:p w14:paraId="1EB4140F" w14:textId="77777777" w:rsidR="00200C37" w:rsidRPr="00A64421" w:rsidRDefault="00200C37" w:rsidP="00200C37">
      <w:pPr>
        <w:spacing w:before="0" w:after="0"/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  <w:gridCol w:w="1695"/>
      </w:tblGrid>
      <w:tr w:rsidR="00200C37" w:rsidRPr="00A64421" w14:paraId="3C34110F" w14:textId="77777777" w:rsidTr="000E5FCB">
        <w:tc>
          <w:tcPr>
            <w:tcW w:w="5949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7D7255CB" w14:textId="77777777" w:rsidR="00200C37" w:rsidRPr="00A64421" w:rsidRDefault="00200C37" w:rsidP="000E5FCB">
            <w:pPr>
              <w:pStyle w:val="Tablecell"/>
              <w:keepNext/>
              <w:jc w:val="right"/>
              <w:rPr>
                <w:sz w:val="20"/>
                <w:szCs w:val="20"/>
              </w:rPr>
            </w:pPr>
            <w:r w:rsidRPr="00A64421">
              <w:rPr>
                <w:b/>
                <w:sz w:val="20"/>
                <w:szCs w:val="20"/>
              </w:rPr>
              <w:t>Name of company undertaking installation:</w:t>
            </w:r>
          </w:p>
        </w:tc>
        <w:tc>
          <w:tcPr>
            <w:tcW w:w="3679" w:type="dxa"/>
            <w:gridSpan w:val="3"/>
            <w:tcBorders>
              <w:left w:val="nil"/>
              <w:bottom w:val="dotted" w:sz="4" w:space="0" w:color="auto"/>
            </w:tcBorders>
          </w:tcPr>
          <w:p w14:paraId="26523E7D" w14:textId="77777777" w:rsidR="00200C37" w:rsidRPr="00A64421" w:rsidRDefault="00200C37" w:rsidP="000E5FCB">
            <w:pPr>
              <w:pStyle w:val="Tablecell"/>
              <w:keepNext/>
              <w:rPr>
                <w:sz w:val="20"/>
                <w:szCs w:val="20"/>
              </w:rPr>
            </w:pPr>
          </w:p>
        </w:tc>
      </w:tr>
      <w:tr w:rsidR="00200C37" w:rsidRPr="00A64421" w14:paraId="2CC8A40E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47F4983" w14:textId="77777777" w:rsidR="00200C37" w:rsidRPr="00A64421" w:rsidRDefault="00200C37" w:rsidP="000E5FCB">
            <w:pPr>
              <w:pStyle w:val="Tablecell"/>
              <w:tabs>
                <w:tab w:val="right" w:pos="5733"/>
              </w:tabs>
              <w:rPr>
                <w:sz w:val="20"/>
                <w:szCs w:val="20"/>
              </w:rPr>
            </w:pPr>
            <w:r w:rsidRPr="00A64421">
              <w:rPr>
                <w:b/>
                <w:bCs/>
                <w:sz w:val="20"/>
                <w:szCs w:val="20"/>
              </w:rPr>
              <w:t>A01</w:t>
            </w:r>
            <w:r w:rsidRPr="00A64421">
              <w:rPr>
                <w:sz w:val="20"/>
                <w:szCs w:val="20"/>
              </w:rPr>
              <w:tab/>
              <w:t>Module certificate issued: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233F0FF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Yes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B12845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No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5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062E3C4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N/A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</w:tr>
      <w:tr w:rsidR="00200C37" w:rsidRPr="00A64421" w14:paraId="0D002360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4A7C5D" w14:textId="77777777" w:rsidR="00200C37" w:rsidRPr="00A64421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C91B601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6967AB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67AB">
              <w:rPr>
                <w:sz w:val="20"/>
                <w:szCs w:val="20"/>
              </w:rPr>
              <w:instrText xml:space="preserve"> FORMTEXT </w:instrText>
            </w:r>
            <w:r w:rsidRPr="006967AB">
              <w:rPr>
                <w:sz w:val="20"/>
                <w:szCs w:val="20"/>
              </w:rPr>
            </w:r>
            <w:r w:rsidRPr="006967AB">
              <w:rPr>
                <w:sz w:val="20"/>
                <w:szCs w:val="20"/>
              </w:rPr>
              <w:fldChar w:fldCharType="separate"/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sz w:val="20"/>
                <w:szCs w:val="20"/>
              </w:rPr>
              <w:fldChar w:fldCharType="end"/>
            </w:r>
          </w:p>
        </w:tc>
      </w:tr>
      <w:tr w:rsidR="00200C37" w:rsidRPr="00A64421" w14:paraId="6734109B" w14:textId="77777777" w:rsidTr="000E5FCB">
        <w:tc>
          <w:tcPr>
            <w:tcW w:w="5949" w:type="dxa"/>
            <w:tcBorders>
              <w:top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959D9A3" w14:textId="77777777" w:rsidR="00200C37" w:rsidRPr="00A64421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</w:tcBorders>
          </w:tcPr>
          <w:p w14:paraId="66FF3228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6967AB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67AB">
              <w:rPr>
                <w:sz w:val="20"/>
                <w:szCs w:val="20"/>
              </w:rPr>
              <w:instrText xml:space="preserve"> FORMTEXT </w:instrText>
            </w:r>
            <w:r w:rsidRPr="006967AB">
              <w:rPr>
                <w:sz w:val="20"/>
                <w:szCs w:val="20"/>
              </w:rPr>
            </w:r>
            <w:r w:rsidRPr="006967AB">
              <w:rPr>
                <w:sz w:val="20"/>
                <w:szCs w:val="20"/>
              </w:rPr>
              <w:fldChar w:fldCharType="separate"/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noProof/>
                <w:sz w:val="20"/>
                <w:szCs w:val="20"/>
              </w:rPr>
              <w:t> </w:t>
            </w:r>
            <w:r w:rsidRPr="006967AB">
              <w:rPr>
                <w:sz w:val="20"/>
                <w:szCs w:val="20"/>
              </w:rPr>
              <w:fldChar w:fldCharType="end"/>
            </w:r>
          </w:p>
        </w:tc>
      </w:tr>
    </w:tbl>
    <w:p w14:paraId="536DEF9C" w14:textId="77777777" w:rsidR="00200C37" w:rsidRPr="00A64421" w:rsidRDefault="00200C37" w:rsidP="00200C37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992"/>
        <w:gridCol w:w="1695"/>
      </w:tblGrid>
      <w:tr w:rsidR="00200C37" w:rsidRPr="00A64421" w14:paraId="1D7E4F5E" w14:textId="77777777" w:rsidTr="000E5FCB">
        <w:tc>
          <w:tcPr>
            <w:tcW w:w="5949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B8E23B1" w14:textId="77777777" w:rsidR="00200C37" w:rsidRPr="00A64421" w:rsidRDefault="00200C37" w:rsidP="000E5FCB">
            <w:pPr>
              <w:pStyle w:val="Tablecell"/>
              <w:keepNext/>
              <w:jc w:val="right"/>
              <w:rPr>
                <w:sz w:val="20"/>
                <w:szCs w:val="20"/>
              </w:rPr>
            </w:pPr>
            <w:r w:rsidRPr="00A64421">
              <w:rPr>
                <w:b/>
                <w:sz w:val="20"/>
                <w:szCs w:val="20"/>
              </w:rPr>
              <w:t>Name of company undertaking commissioning &amp; handover:</w:t>
            </w:r>
          </w:p>
        </w:tc>
        <w:tc>
          <w:tcPr>
            <w:tcW w:w="3679" w:type="dxa"/>
            <w:gridSpan w:val="3"/>
            <w:tcBorders>
              <w:left w:val="nil"/>
              <w:bottom w:val="dotted" w:sz="4" w:space="0" w:color="auto"/>
            </w:tcBorders>
          </w:tcPr>
          <w:p w14:paraId="56FC05FB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</w:p>
        </w:tc>
      </w:tr>
      <w:tr w:rsidR="00200C37" w:rsidRPr="00A64421" w14:paraId="1962A778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1B7932E" w14:textId="77777777" w:rsidR="00200C37" w:rsidRPr="00A64421" w:rsidRDefault="00200C37" w:rsidP="000E5FCB">
            <w:pPr>
              <w:pStyle w:val="Tablecell"/>
              <w:tabs>
                <w:tab w:val="right" w:pos="5733"/>
              </w:tabs>
              <w:rPr>
                <w:sz w:val="20"/>
                <w:szCs w:val="20"/>
              </w:rPr>
            </w:pPr>
            <w:r w:rsidRPr="00A64421">
              <w:rPr>
                <w:b/>
                <w:bCs/>
                <w:sz w:val="20"/>
                <w:szCs w:val="20"/>
              </w:rPr>
              <w:t>A01</w:t>
            </w:r>
            <w:r w:rsidRPr="00A64421">
              <w:rPr>
                <w:sz w:val="20"/>
                <w:szCs w:val="20"/>
              </w:rPr>
              <w:tab/>
              <w:t>Module certificate issued: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A9610DF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Yes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A120796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No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5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0B9F7C3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 xml:space="preserve">N/A  </w:t>
            </w:r>
            <w:r w:rsidRPr="00A644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64421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A64421">
              <w:rPr>
                <w:sz w:val="20"/>
                <w:szCs w:val="20"/>
              </w:rPr>
              <w:fldChar w:fldCharType="end"/>
            </w:r>
          </w:p>
        </w:tc>
      </w:tr>
      <w:tr w:rsidR="00200C37" w:rsidRPr="00A64421" w14:paraId="222D68AA" w14:textId="77777777" w:rsidTr="000E5FCB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BF5FD6" w14:textId="77777777" w:rsidR="00200C37" w:rsidRPr="00A64421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0CC8C40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4F75C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75C3">
              <w:rPr>
                <w:sz w:val="20"/>
                <w:szCs w:val="20"/>
              </w:rPr>
              <w:instrText xml:space="preserve"> FORMTEXT </w:instrText>
            </w:r>
            <w:r w:rsidRPr="004F75C3">
              <w:rPr>
                <w:sz w:val="20"/>
                <w:szCs w:val="20"/>
              </w:rPr>
            </w:r>
            <w:r w:rsidRPr="004F75C3">
              <w:rPr>
                <w:sz w:val="20"/>
                <w:szCs w:val="20"/>
              </w:rPr>
              <w:fldChar w:fldCharType="separate"/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sz w:val="20"/>
                <w:szCs w:val="20"/>
              </w:rPr>
              <w:fldChar w:fldCharType="end"/>
            </w:r>
          </w:p>
        </w:tc>
      </w:tr>
      <w:tr w:rsidR="00200C37" w:rsidRPr="00F30161" w14:paraId="40F1FFAB" w14:textId="77777777" w:rsidTr="000E5FCB">
        <w:tc>
          <w:tcPr>
            <w:tcW w:w="5949" w:type="dxa"/>
            <w:tcBorders>
              <w:top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3150D6F" w14:textId="77777777" w:rsidR="00200C37" w:rsidRPr="00A64421" w:rsidRDefault="00200C37" w:rsidP="000E5FCB">
            <w:pPr>
              <w:pStyle w:val="Tablecell"/>
              <w:jc w:val="right"/>
              <w:rPr>
                <w:sz w:val="20"/>
                <w:szCs w:val="20"/>
              </w:rPr>
            </w:pPr>
            <w:r w:rsidRPr="00A64421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3"/>
            <w:tcBorders>
              <w:top w:val="dotted" w:sz="4" w:space="0" w:color="auto"/>
              <w:left w:val="nil"/>
            </w:tcBorders>
          </w:tcPr>
          <w:p w14:paraId="19B146B3" w14:textId="77777777" w:rsidR="00200C37" w:rsidRPr="00A64421" w:rsidRDefault="00200C37" w:rsidP="000E5FCB">
            <w:pPr>
              <w:pStyle w:val="Tablecell"/>
              <w:rPr>
                <w:sz w:val="20"/>
                <w:szCs w:val="20"/>
              </w:rPr>
            </w:pPr>
            <w:r w:rsidRPr="004F75C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F75C3">
              <w:rPr>
                <w:sz w:val="20"/>
                <w:szCs w:val="20"/>
              </w:rPr>
              <w:instrText xml:space="preserve"> FORMTEXT </w:instrText>
            </w:r>
            <w:r w:rsidRPr="004F75C3">
              <w:rPr>
                <w:sz w:val="20"/>
                <w:szCs w:val="20"/>
              </w:rPr>
            </w:r>
            <w:r w:rsidRPr="004F75C3">
              <w:rPr>
                <w:sz w:val="20"/>
                <w:szCs w:val="20"/>
              </w:rPr>
              <w:fldChar w:fldCharType="separate"/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noProof/>
                <w:sz w:val="20"/>
                <w:szCs w:val="20"/>
              </w:rPr>
              <w:t> </w:t>
            </w:r>
            <w:r w:rsidRPr="004F75C3">
              <w:rPr>
                <w:sz w:val="20"/>
                <w:szCs w:val="20"/>
              </w:rPr>
              <w:fldChar w:fldCharType="end"/>
            </w:r>
          </w:p>
        </w:tc>
      </w:tr>
    </w:tbl>
    <w:p w14:paraId="11754EC8" w14:textId="77777777" w:rsidR="00983364" w:rsidRPr="00FC3B53" w:rsidRDefault="00983364" w:rsidP="00983364">
      <w:pPr>
        <w:spacing w:before="0" w:after="0"/>
        <w:rPr>
          <w:sz w:val="20"/>
          <w:szCs w:val="20"/>
        </w:rPr>
      </w:pPr>
      <w:bookmarkStart w:id="1" w:name="_Hlk165279931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992"/>
        <w:gridCol w:w="2687"/>
      </w:tblGrid>
      <w:tr w:rsidR="00983364" w:rsidRPr="00FC3B53" w14:paraId="40BA94A0" w14:textId="77777777" w:rsidTr="00D3420F">
        <w:tc>
          <w:tcPr>
            <w:tcW w:w="5949" w:type="dxa"/>
            <w:tcBorders>
              <w:top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C5BFB9D" w14:textId="20BF1A8A" w:rsidR="00983364" w:rsidRPr="0064528D" w:rsidRDefault="00983364" w:rsidP="00D3420F">
            <w:pPr>
              <w:pStyle w:val="Tablecell"/>
              <w:tabs>
                <w:tab w:val="right" w:pos="5733"/>
              </w:tabs>
              <w:ind w:left="447" w:hanging="447"/>
              <w:rPr>
                <w:b/>
                <w:sz w:val="20"/>
                <w:szCs w:val="20"/>
              </w:rPr>
            </w:pPr>
            <w:r w:rsidRPr="009001F2">
              <w:rPr>
                <w:b/>
                <w:bCs/>
                <w:sz w:val="20"/>
                <w:szCs w:val="20"/>
              </w:rPr>
              <w:t>A01</w:t>
            </w:r>
            <w:r w:rsidRPr="0064528D">
              <w:rPr>
                <w:b/>
                <w:sz w:val="20"/>
                <w:szCs w:val="20"/>
              </w:rPr>
              <w:tab/>
            </w:r>
            <w:r w:rsidRPr="00DB6603">
              <w:rPr>
                <w:b/>
                <w:sz w:val="20"/>
                <w:szCs w:val="20"/>
              </w:rPr>
              <w:t xml:space="preserve">NSI </w:t>
            </w:r>
            <w:r>
              <w:rPr>
                <w:b/>
                <w:sz w:val="20"/>
                <w:szCs w:val="20"/>
              </w:rPr>
              <w:t>C</w:t>
            </w:r>
            <w:r w:rsidRPr="00DB6603">
              <w:rPr>
                <w:b/>
                <w:sz w:val="20"/>
                <w:szCs w:val="20"/>
              </w:rPr>
              <w:t xml:space="preserve">ertificate of </w:t>
            </w:r>
            <w:sdt>
              <w:sdtPr>
                <w:rPr>
                  <w:b/>
                  <w:sz w:val="20"/>
                  <w:szCs w:val="20"/>
                </w:rPr>
                <w:id w:val="355477276"/>
                <w:placeholder>
                  <w:docPart w:val="A2A960C1DA5B419A99A286E56CEDAF72"/>
                </w:placeholder>
                <w:showingPlcHdr/>
                <w:dropDownList>
                  <w:listItem w:value="Select as appropriate"/>
                  <w:listItem w:displayText="Compliance" w:value="Compliance"/>
                  <w:listItem w:displayText="Modular" w:value="Modular"/>
                  <w:listItem w:displayText="Modification" w:value="Modification"/>
                </w:dropDownList>
              </w:sdtPr>
              <w:sdtEndPr/>
              <w:sdtContent>
                <w:r w:rsidRPr="004E537E">
                  <w:rPr>
                    <w:rStyle w:val="PlaceholderText"/>
                    <w:sz w:val="20"/>
                    <w:szCs w:val="20"/>
                  </w:rPr>
                  <w:t>Select as appropriate</w:t>
                </w:r>
              </w:sdtContent>
            </w:sdt>
            <w:r w:rsidRPr="00DB6603">
              <w:rPr>
                <w:b/>
                <w:sz w:val="20"/>
                <w:szCs w:val="20"/>
              </w:rPr>
              <w:t xml:space="preserve"> issued: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</w:tcPr>
          <w:p w14:paraId="4FD08F46" w14:textId="77777777" w:rsidR="00983364" w:rsidRPr="00FC3B53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FC3B53">
              <w:rPr>
                <w:sz w:val="20"/>
                <w:szCs w:val="20"/>
              </w:rPr>
              <w:t xml:space="preserve">Yes  </w:t>
            </w:r>
            <w:r w:rsidRPr="00FC3B5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3B5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FC3B53">
              <w:rPr>
                <w:sz w:val="20"/>
                <w:szCs w:val="20"/>
              </w:rPr>
              <w:fldChar w:fldCharType="end"/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dotted" w:sz="4" w:space="0" w:color="auto"/>
            </w:tcBorders>
          </w:tcPr>
          <w:p w14:paraId="0F155716" w14:textId="77777777" w:rsidR="00983364" w:rsidRPr="00FC3B53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FC3B53">
              <w:rPr>
                <w:sz w:val="20"/>
                <w:szCs w:val="20"/>
              </w:rPr>
              <w:t xml:space="preserve">No  </w:t>
            </w:r>
            <w:r w:rsidRPr="00FC3B5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3B5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FC3B53">
              <w:rPr>
                <w:sz w:val="20"/>
                <w:szCs w:val="20"/>
              </w:rPr>
              <w:fldChar w:fldCharType="end"/>
            </w:r>
          </w:p>
        </w:tc>
      </w:tr>
      <w:tr w:rsidR="00983364" w:rsidRPr="00FC3B53" w14:paraId="52279021" w14:textId="77777777" w:rsidTr="00D3420F">
        <w:tc>
          <w:tcPr>
            <w:tcW w:w="5949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0E4895A" w14:textId="77777777" w:rsidR="00983364" w:rsidRPr="00FC3B53" w:rsidRDefault="00983364" w:rsidP="00D3420F">
            <w:pPr>
              <w:pStyle w:val="Tablecell"/>
              <w:jc w:val="right"/>
              <w:rPr>
                <w:sz w:val="20"/>
                <w:szCs w:val="20"/>
              </w:rPr>
            </w:pPr>
            <w:r w:rsidRPr="00FC3B53">
              <w:rPr>
                <w:sz w:val="20"/>
                <w:szCs w:val="20"/>
              </w:rPr>
              <w:t>Certificate number:</w:t>
            </w:r>
          </w:p>
        </w:tc>
        <w:tc>
          <w:tcPr>
            <w:tcW w:w="3679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A76299E" w14:textId="77777777" w:rsidR="00983364" w:rsidRPr="00FC3B53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771291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71291">
              <w:rPr>
                <w:sz w:val="20"/>
                <w:szCs w:val="20"/>
              </w:rPr>
              <w:instrText xml:space="preserve"> FORMTEXT </w:instrText>
            </w:r>
            <w:r w:rsidRPr="00771291">
              <w:rPr>
                <w:sz w:val="20"/>
                <w:szCs w:val="20"/>
              </w:rPr>
            </w:r>
            <w:r w:rsidRPr="00771291">
              <w:rPr>
                <w:sz w:val="20"/>
                <w:szCs w:val="20"/>
              </w:rPr>
              <w:fldChar w:fldCharType="separate"/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sz w:val="20"/>
                <w:szCs w:val="20"/>
              </w:rPr>
              <w:fldChar w:fldCharType="end"/>
            </w:r>
          </w:p>
        </w:tc>
      </w:tr>
      <w:tr w:rsidR="00983364" w:rsidRPr="00DB6603" w14:paraId="7B9311EA" w14:textId="77777777" w:rsidTr="00D3420F">
        <w:tc>
          <w:tcPr>
            <w:tcW w:w="5949" w:type="dxa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D113E2" w14:textId="77777777" w:rsidR="00983364" w:rsidRPr="00DB6603" w:rsidRDefault="00983364" w:rsidP="00D3420F">
            <w:pPr>
              <w:pStyle w:val="Tablecell"/>
              <w:jc w:val="righ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Date:</w:t>
            </w:r>
          </w:p>
        </w:tc>
        <w:tc>
          <w:tcPr>
            <w:tcW w:w="3679" w:type="dxa"/>
            <w:gridSpan w:val="2"/>
            <w:tcBorders>
              <w:top w:val="dotted" w:sz="4" w:space="0" w:color="auto"/>
              <w:left w:val="nil"/>
              <w:bottom w:val="single" w:sz="4" w:space="0" w:color="auto"/>
            </w:tcBorders>
          </w:tcPr>
          <w:p w14:paraId="39F4B366" w14:textId="77777777" w:rsidR="00983364" w:rsidRPr="00DB6603" w:rsidRDefault="00983364" w:rsidP="00D3420F">
            <w:pPr>
              <w:pStyle w:val="Tablecell"/>
              <w:rPr>
                <w:sz w:val="20"/>
                <w:szCs w:val="20"/>
              </w:rPr>
            </w:pPr>
            <w:r w:rsidRPr="00771291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71291">
              <w:rPr>
                <w:sz w:val="20"/>
                <w:szCs w:val="20"/>
              </w:rPr>
              <w:instrText xml:space="preserve"> FORMTEXT </w:instrText>
            </w:r>
            <w:r w:rsidRPr="00771291">
              <w:rPr>
                <w:sz w:val="20"/>
                <w:szCs w:val="20"/>
              </w:rPr>
            </w:r>
            <w:r w:rsidRPr="00771291">
              <w:rPr>
                <w:sz w:val="20"/>
                <w:szCs w:val="20"/>
              </w:rPr>
              <w:fldChar w:fldCharType="separate"/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noProof/>
                <w:sz w:val="20"/>
                <w:szCs w:val="20"/>
              </w:rPr>
              <w:t> </w:t>
            </w:r>
            <w:r w:rsidRPr="00771291">
              <w:rPr>
                <w:sz w:val="20"/>
                <w:szCs w:val="20"/>
              </w:rPr>
              <w:fldChar w:fldCharType="end"/>
            </w:r>
          </w:p>
        </w:tc>
      </w:tr>
    </w:tbl>
    <w:p w14:paraId="5423313F" w14:textId="77777777" w:rsidR="00983364" w:rsidRPr="00DB6603" w:rsidRDefault="00983364" w:rsidP="00983364">
      <w:pPr>
        <w:tabs>
          <w:tab w:val="left" w:pos="36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E04C9" w:rsidRPr="00DB6603" w14:paraId="1F2D3339" w14:textId="77777777" w:rsidTr="00ED30BD">
        <w:trPr>
          <w:trHeight w:val="12557"/>
        </w:trPr>
        <w:tc>
          <w:tcPr>
            <w:tcW w:w="9628" w:type="dxa"/>
          </w:tcPr>
          <w:bookmarkEnd w:id="1"/>
          <w:p w14:paraId="6AC76427" w14:textId="77777777" w:rsidR="004E04C9" w:rsidRPr="00DB6603" w:rsidRDefault="004E04C9" w:rsidP="004E04C9">
            <w:pPr>
              <w:tabs>
                <w:tab w:val="left" w:pos="360"/>
              </w:tabs>
            </w:pPr>
            <w:r w:rsidRPr="00DB6603">
              <w:lastRenderedPageBreak/>
              <w:t>Record agreed variations below (or attach copy of certificate with list of variations):</w:t>
            </w:r>
          </w:p>
          <w:p w14:paraId="7E5A2912" w14:textId="77777777" w:rsidR="004E04C9" w:rsidRPr="00DB6603" w:rsidRDefault="004E04C9" w:rsidP="004E04C9">
            <w:pPr>
              <w:tabs>
                <w:tab w:val="left" w:pos="360"/>
              </w:tabs>
            </w:pPr>
            <w:r w:rsidRPr="00DB6603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6603">
              <w:instrText xml:space="preserve"> FORMTEXT </w:instrText>
            </w:r>
            <w:r w:rsidRPr="00DB6603">
              <w:fldChar w:fldCharType="separate"/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="00F8360C">
              <w:rPr>
                <w:noProof/>
              </w:rPr>
              <w:t> </w:t>
            </w:r>
            <w:r w:rsidRPr="00DB6603">
              <w:fldChar w:fldCharType="end"/>
            </w:r>
          </w:p>
          <w:p w14:paraId="63E68FF2" w14:textId="77777777" w:rsidR="004E04C9" w:rsidRPr="00DB6603" w:rsidRDefault="004E04C9" w:rsidP="00CB14ED">
            <w:pPr>
              <w:tabs>
                <w:tab w:val="left" w:pos="360"/>
              </w:tabs>
            </w:pPr>
          </w:p>
        </w:tc>
      </w:tr>
    </w:tbl>
    <w:p w14:paraId="2412D24C" w14:textId="691D093A" w:rsidR="00FC3B53" w:rsidRPr="00DB6603" w:rsidRDefault="00FC3B53" w:rsidP="00052F41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FC3B53" w:rsidRPr="00DB6603" w14:paraId="00224E1A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1A771E" w14:textId="77777777" w:rsidR="00FC3B53" w:rsidRPr="00DB6603" w:rsidRDefault="00FC3B53" w:rsidP="0080442C">
            <w:pPr>
              <w:pStyle w:val="Tablecell"/>
              <w:pageBreakBefore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5874A4" w14:textId="77777777" w:rsidR="00FC3B53" w:rsidRPr="00DB6603" w:rsidRDefault="00FC3B53" w:rsidP="0080442C">
            <w:pPr>
              <w:pStyle w:val="Tablecell"/>
              <w:pageBreakBefore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FA101" w14:textId="77777777" w:rsidR="00FC3B53" w:rsidRPr="00DB6603" w:rsidRDefault="00FC3B53" w:rsidP="0080442C">
            <w:pPr>
              <w:pStyle w:val="Tablecell"/>
              <w:pageBreakBefore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E507842" w14:textId="77777777" w:rsidR="00FC3B53" w:rsidRPr="00DB6603" w:rsidRDefault="00FC3B53" w:rsidP="0080442C">
            <w:pPr>
              <w:pStyle w:val="Tablecell"/>
              <w:pageBreakBefore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DB6603" w14:paraId="5D72FA2F" w14:textId="77777777" w:rsidTr="002E760D">
        <w:trPr>
          <w:cantSplit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3F1AF1EB" w14:textId="77777777" w:rsidR="00401995" w:rsidRPr="00DB6603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DESIGN MODULE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BFA03D" w14:textId="77777777" w:rsidR="00401995" w:rsidRPr="00DB6603" w:rsidRDefault="00401995" w:rsidP="00203A42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0D5FC6" w:rsidRPr="00DB6603" w14:paraId="2005CDBA" w14:textId="77777777" w:rsidTr="002E760D">
        <w:trPr>
          <w:cantSplit/>
        </w:trPr>
        <w:tc>
          <w:tcPr>
            <w:tcW w:w="578" w:type="dxa"/>
            <w:tcBorders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EF4B57E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CE36323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Specified standards applied:</w:t>
            </w:r>
          </w:p>
        </w:tc>
        <w:tc>
          <w:tcPr>
            <w:tcW w:w="3114" w:type="dxa"/>
            <w:tcBorders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A5F10AE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1C0FAA52" w14:textId="77777777" w:rsidR="000D5FC6" w:rsidRPr="00DB6603" w:rsidRDefault="000D5FC6" w:rsidP="00A04685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51175" w:rsidRPr="00DB6603" w14:paraId="50C2D3C5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9B22C6B" w14:textId="3503CBDA" w:rsidR="00A51175" w:rsidRPr="00DB6603" w:rsidRDefault="00A51175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5EC229" w14:textId="77777777" w:rsidR="00A51175" w:rsidRPr="0046669E" w:rsidRDefault="00A51175" w:rsidP="000D5FC6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46669E">
              <w:rPr>
                <w:b/>
                <w:bCs/>
                <w:sz w:val="20"/>
                <w:szCs w:val="20"/>
              </w:rPr>
              <w:t>Has the correct NSI/BAFE certificate been issued within one month of completion of the system?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54B8F10" w14:textId="77777777" w:rsidR="00A51175" w:rsidRPr="00DB6603" w:rsidRDefault="00FB4883" w:rsidP="00F8360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="00F8360C"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EBC2F6D" w14:textId="77777777" w:rsidR="00A51175" w:rsidRPr="00DB6603" w:rsidRDefault="00A51175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NSI Reg</w:t>
            </w:r>
          </w:p>
          <w:p w14:paraId="147467E7" w14:textId="77777777" w:rsidR="00A51175" w:rsidRPr="00DB6603" w:rsidRDefault="00A51175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A5.1.4</w:t>
            </w:r>
          </w:p>
        </w:tc>
      </w:tr>
      <w:tr w:rsidR="000D5FC6" w:rsidRPr="00DB6603" w14:paraId="25ACAE4D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D431803" w14:textId="6DB03F50" w:rsidR="000D5FC6" w:rsidRPr="00DB6603" w:rsidRDefault="000D5FC6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FD170F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BS 5839 Category of system specified: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56A90D7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4433B48" w14:textId="77777777" w:rsidR="00F77DDE" w:rsidRPr="00DB6603" w:rsidRDefault="00F77DDE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5.2</w:t>
            </w:r>
          </w:p>
          <w:p w14:paraId="12461552" w14:textId="77777777" w:rsidR="000D5FC6" w:rsidRPr="00DB6603" w:rsidRDefault="00A51175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8.2</w:t>
            </w:r>
            <w:r w:rsidR="00F77DDE" w:rsidRPr="00DB6603">
              <w:rPr>
                <w:sz w:val="16"/>
                <w:szCs w:val="16"/>
              </w:rPr>
              <w:t>(a)</w:t>
            </w:r>
          </w:p>
        </w:tc>
      </w:tr>
      <w:tr w:rsidR="000D5FC6" w:rsidRPr="00DB6603" w14:paraId="58851808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CA78CB2" w14:textId="1D79C717" w:rsidR="000D5FC6" w:rsidRPr="00DB6603" w:rsidRDefault="00F77DDE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2CD88DD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Additional standards spec</w:t>
            </w:r>
            <w:r w:rsidR="00A04685" w:rsidRPr="00DB6603">
              <w:rPr>
                <w:sz w:val="20"/>
                <w:szCs w:val="20"/>
              </w:rPr>
              <w:t>ified</w:t>
            </w:r>
            <w:r w:rsidR="00A04685" w:rsidRPr="00DB6603">
              <w:rPr>
                <w:sz w:val="20"/>
                <w:szCs w:val="20"/>
              </w:rPr>
              <w:br/>
            </w:r>
            <w:r w:rsidRPr="00DB6603">
              <w:rPr>
                <w:sz w:val="20"/>
                <w:szCs w:val="20"/>
              </w:rPr>
              <w:t>(e.g. HTM05-03)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2087E65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AE5C920" w14:textId="77777777" w:rsidR="000D5FC6" w:rsidRPr="00DB6603" w:rsidRDefault="00A04685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5.2</w:t>
            </w:r>
          </w:p>
          <w:p w14:paraId="4C61A1B2" w14:textId="77777777" w:rsidR="00F77DDE" w:rsidRPr="00DB6603" w:rsidRDefault="00F77DDE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8.2(a)</w:t>
            </w:r>
          </w:p>
        </w:tc>
      </w:tr>
      <w:tr w:rsidR="000D5FC6" w:rsidRPr="00DB6603" w14:paraId="1F348BDF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4F7DA1B" w14:textId="77777777" w:rsidR="000D5FC6" w:rsidRPr="00DB6603" w:rsidRDefault="000D5FC6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76E034" w14:textId="77777777" w:rsidR="000D5FC6" w:rsidRPr="00DB6603" w:rsidRDefault="000D5FC6" w:rsidP="000D5FC6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Specify whether system is Addressable (A) or Non-Addressable (N)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283ECAD" w14:textId="77777777" w:rsidR="000D5FC6" w:rsidRPr="00DB6603" w:rsidRDefault="00A04685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>A</w:t>
            </w:r>
            <w:r w:rsidR="000D5FC6" w:rsidRPr="00DB6603">
              <w:rPr>
                <w:sz w:val="20"/>
                <w:szCs w:val="20"/>
              </w:rPr>
              <w:t xml:space="preserve"> </w:t>
            </w:r>
            <w:r w:rsidRPr="00DB6603">
              <w:rPr>
                <w:sz w:val="20"/>
                <w:szCs w:val="20"/>
              </w:rPr>
              <w:t xml:space="preserve">   </w:t>
            </w:r>
            <w:r w:rsidR="000D5FC6" w:rsidRPr="00DB6603">
              <w:rPr>
                <w:sz w:val="20"/>
                <w:szCs w:val="20"/>
              </w:rPr>
              <w:t xml:space="preserve"> </w:t>
            </w:r>
            <w:r w:rsidR="000D5FC6"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D5FC6"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="000D5FC6"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 </w:t>
            </w:r>
            <w:r w:rsidR="000D5FC6" w:rsidRPr="00DB6603">
              <w:rPr>
                <w:sz w:val="20"/>
                <w:szCs w:val="20"/>
              </w:rPr>
              <w:t xml:space="preserve"> </w:t>
            </w:r>
            <w:r w:rsidRPr="00DB6603">
              <w:rPr>
                <w:sz w:val="20"/>
                <w:szCs w:val="20"/>
              </w:rPr>
              <w:t xml:space="preserve"> </w:t>
            </w:r>
            <w:r w:rsidR="000D5FC6" w:rsidRPr="00DB6603">
              <w:rPr>
                <w:sz w:val="20"/>
                <w:szCs w:val="20"/>
              </w:rPr>
              <w:t xml:space="preserve"> </w:t>
            </w:r>
            <w:r w:rsidR="000D5FC6"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D5FC6"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="000D5FC6"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A1B951E" w14:textId="77777777" w:rsidR="000D5FC6" w:rsidRPr="00DB6603" w:rsidRDefault="000D5FC6" w:rsidP="00A04685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0D5FC6" w:rsidRPr="00DB6603" w14:paraId="0FAB2116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E6BA09" w14:textId="63D78DE7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7BC4CF" w14:textId="77777777" w:rsidR="000D5FC6" w:rsidRPr="00DB6603" w:rsidRDefault="00A04685" w:rsidP="00A04685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 category of system appropriate and as specified in contract?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23A155C" w14:textId="77777777" w:rsidR="000D5FC6" w:rsidRPr="00DB6603" w:rsidRDefault="00A04685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952544C" w14:textId="77777777" w:rsidR="0016180D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5</w:t>
            </w:r>
          </w:p>
          <w:p w14:paraId="7678B455" w14:textId="77777777" w:rsidR="000D5FC6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Annex A</w:t>
            </w:r>
          </w:p>
        </w:tc>
      </w:tr>
      <w:tr w:rsidR="000D5FC6" w:rsidRPr="00DB6603" w14:paraId="62FBD8D0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20F460" w14:textId="5F6BBADF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4BE73C" w14:textId="77777777" w:rsidR="000D5FC6" w:rsidRPr="00DB6603" w:rsidRDefault="00A04685" w:rsidP="00A04685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 specified standby power supply period suitable for the category of system and the level of supervision?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4F2B2E8" w14:textId="77777777" w:rsidR="000D5FC6" w:rsidRPr="00DB6603" w:rsidRDefault="00A04685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C6140B" w14:textId="77777777" w:rsidR="000D5FC6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25.4(e)</w:t>
            </w:r>
          </w:p>
        </w:tc>
      </w:tr>
      <w:tr w:rsidR="000D5FC6" w:rsidRPr="00DB6603" w14:paraId="68BC4339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2B99646" w14:textId="5DA658F9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4C6FF27" w14:textId="77777777" w:rsidR="000D5FC6" w:rsidRPr="00DB6603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Does the system design proposal include all the required information?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1376198" w14:textId="77777777" w:rsidR="000D5FC6" w:rsidRPr="00DB6603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4A7E9AB" w14:textId="77777777" w:rsidR="000D5FC6" w:rsidRPr="00DB6603" w:rsidRDefault="0016180D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8.2</w:t>
            </w:r>
          </w:p>
        </w:tc>
      </w:tr>
      <w:tr w:rsidR="000D5FC6" w:rsidRPr="00DB6603" w14:paraId="636C9CD5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96BD686" w14:textId="5A838AC3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9118CF9" w14:textId="77777777" w:rsidR="000D5FC6" w:rsidRPr="00DB6603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Has the system design taken into account any building regs (e.g. Part M) or Equality Act requirements?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15A1270" w14:textId="77777777" w:rsidR="000D5FC6" w:rsidRPr="00DB6603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7820E55" w14:textId="77777777" w:rsidR="000D5FC6" w:rsidRPr="00DB6603" w:rsidRDefault="0016180D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18</w:t>
            </w:r>
          </w:p>
        </w:tc>
      </w:tr>
      <w:tr w:rsidR="000D5FC6" w:rsidRPr="00DB6603" w14:paraId="602F9342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C97BEE" w14:textId="036F3DE6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4A45086" w14:textId="77777777" w:rsidR="000D5FC6" w:rsidRPr="00DB6603" w:rsidRDefault="00F77DDE" w:rsidP="0016180D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Has an adequate O &amp; M manual been provided detailing equipment, system configuration, cause/effect etc?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EB1F034" w14:textId="77777777" w:rsidR="000D5FC6" w:rsidRPr="00DB6603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B58FEB1" w14:textId="77777777" w:rsidR="000D5FC6" w:rsidRPr="00DB6603" w:rsidRDefault="00F77DDE" w:rsidP="00A0468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40.2(b</w:t>
            </w:r>
            <w:r w:rsidR="0016180D" w:rsidRPr="00DB6603">
              <w:rPr>
                <w:sz w:val="16"/>
                <w:szCs w:val="16"/>
              </w:rPr>
              <w:t>)</w:t>
            </w:r>
          </w:p>
        </w:tc>
      </w:tr>
      <w:tr w:rsidR="000D5FC6" w:rsidRPr="00DB6603" w14:paraId="1FBE5AD8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312558" w14:textId="51B0400B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7256B2" w14:textId="77777777" w:rsidR="000D5FC6" w:rsidRPr="00DB6603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design battery capacity calculations available?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174A735" w14:textId="77777777" w:rsidR="000D5FC6" w:rsidRPr="00DB6603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33F6D1B" w14:textId="77777777" w:rsidR="0016180D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 xml:space="preserve">25.4(e) </w:t>
            </w:r>
          </w:p>
          <w:p w14:paraId="334957E9" w14:textId="77777777" w:rsidR="000D5FC6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Annex D</w:t>
            </w:r>
          </w:p>
        </w:tc>
      </w:tr>
      <w:tr w:rsidR="000D5FC6" w:rsidRPr="00DB6603" w14:paraId="6206CE0E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4AFC8BD" w14:textId="77777777" w:rsidR="000D5FC6" w:rsidRPr="00DB6603" w:rsidRDefault="0016180D" w:rsidP="000D5FC6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A10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6B4E44F" w14:textId="77777777" w:rsidR="000D5FC6" w:rsidRPr="00DB6603" w:rsidRDefault="0016180D" w:rsidP="00A04685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Have the correct quiescent and alarm currents been used?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788E3" w14:textId="77777777" w:rsidR="000D5FC6" w:rsidRPr="00DB6603" w:rsidRDefault="0016180D" w:rsidP="00A04685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3B2C4E" w14:textId="77777777" w:rsidR="0016180D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 xml:space="preserve">25.4(e) </w:t>
            </w:r>
          </w:p>
          <w:p w14:paraId="5B1F7CE2" w14:textId="77777777" w:rsidR="000D5FC6" w:rsidRPr="00DB6603" w:rsidRDefault="0016180D" w:rsidP="0016180D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Annex D</w:t>
            </w:r>
          </w:p>
        </w:tc>
      </w:tr>
      <w:tr w:rsidR="005B112A" w:rsidRPr="00DB6603" w14:paraId="6E21D043" w14:textId="77777777" w:rsidTr="002E760D">
        <w:trPr>
          <w:cantSplit/>
          <w:trHeight w:val="850"/>
        </w:trPr>
        <w:tc>
          <w:tcPr>
            <w:tcW w:w="4832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1BD4C4" w14:textId="77777777" w:rsidR="005B112A" w:rsidRPr="00DB6603" w:rsidRDefault="005B112A" w:rsidP="00A04685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Category M/L</w:t>
            </w:r>
          </w:p>
          <w:p w14:paraId="58BE2956" w14:textId="77777777" w:rsidR="005B112A" w:rsidRPr="00DB6603" w:rsidRDefault="005B112A" w:rsidP="00471C5D">
            <w:pPr>
              <w:pStyle w:val="Tablecell"/>
              <w:ind w:left="318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</w:t>
            </w:r>
            <w:r w:rsidRPr="00DB6603">
              <w:rPr>
                <w:sz w:val="20"/>
                <w:szCs w:val="20"/>
                <w:vertAlign w:val="subscript"/>
              </w:rPr>
              <w:t>Q</w:t>
            </w:r>
            <w:r w:rsidRPr="00DB6603">
              <w:rPr>
                <w:sz w:val="20"/>
                <w:szCs w:val="20"/>
              </w:rPr>
              <w:t xml:space="preserve"> at least 24 hours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44A2AF" w14:textId="77777777" w:rsidR="005B112A" w:rsidRPr="00DB6603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  <w:tr w:rsidR="005B112A" w:rsidRPr="00DB6603" w14:paraId="21BCAFAB" w14:textId="77777777" w:rsidTr="00100DED">
        <w:trPr>
          <w:cantSplit/>
          <w:trHeight w:val="850"/>
        </w:trPr>
        <w:tc>
          <w:tcPr>
            <w:tcW w:w="4832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3F9F7D" w14:textId="77777777" w:rsidR="005B112A" w:rsidRPr="00DB6603" w:rsidRDefault="005B112A" w:rsidP="00471C5D">
            <w:pPr>
              <w:pStyle w:val="Tablecell"/>
              <w:ind w:left="318"/>
              <w:rPr>
                <w:b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</w:t>
            </w:r>
            <w:r w:rsidRPr="00DB6603">
              <w:rPr>
                <w:sz w:val="20"/>
                <w:szCs w:val="20"/>
                <w:vertAlign w:val="subscript"/>
              </w:rPr>
              <w:t>Q</w:t>
            </w:r>
            <w:r w:rsidRPr="00DB6603">
              <w:rPr>
                <w:sz w:val="20"/>
                <w:szCs w:val="20"/>
              </w:rPr>
              <w:t xml:space="preserve"> at least 6 hours if auto start generator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D64FB4" w14:textId="77777777" w:rsidR="005B112A" w:rsidRPr="00DB6603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  <w:tr w:rsidR="008A0F65" w:rsidRPr="00DB6603" w14:paraId="4390DCEC" w14:textId="77777777" w:rsidTr="00100DED">
        <w:trPr>
          <w:cantSplit/>
          <w:trHeight w:val="850"/>
        </w:trPr>
        <w:tc>
          <w:tcPr>
            <w:tcW w:w="483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ABEF96" w14:textId="77777777" w:rsidR="00D347A5" w:rsidRPr="00DB6603" w:rsidRDefault="008A0F65" w:rsidP="00A04685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Category P</w:t>
            </w:r>
          </w:p>
          <w:p w14:paraId="05133DBD" w14:textId="77777777" w:rsidR="008A0F65" w:rsidRPr="00DB6603" w:rsidRDefault="008A0F65" w:rsidP="00471C5D">
            <w:pPr>
              <w:pStyle w:val="Tablecell"/>
              <w:ind w:left="318"/>
              <w:rPr>
                <w:b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</w:t>
            </w:r>
            <w:r w:rsidRPr="00DB6603">
              <w:rPr>
                <w:sz w:val="20"/>
                <w:szCs w:val="20"/>
                <w:vertAlign w:val="subscript"/>
              </w:rPr>
              <w:t>Q</w:t>
            </w:r>
            <w:r w:rsidRPr="00DB6603">
              <w:rPr>
                <w:sz w:val="20"/>
                <w:szCs w:val="20"/>
              </w:rPr>
              <w:t xml:space="preserve"> period of </w:t>
            </w:r>
            <w:proofErr w:type="spellStart"/>
            <w:r w:rsidRPr="00DB6603">
              <w:rPr>
                <w:sz w:val="20"/>
                <w:szCs w:val="20"/>
              </w:rPr>
              <w:t>unoccupation</w:t>
            </w:r>
            <w:proofErr w:type="spellEnd"/>
            <w:r w:rsidRPr="00DB6603">
              <w:rPr>
                <w:sz w:val="20"/>
                <w:szCs w:val="20"/>
              </w:rPr>
              <w:t xml:space="preserve"> + 24 hours up to 72 hours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3432E2" w14:textId="77777777" w:rsidR="008A0F65" w:rsidRPr="00DB6603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  <w:tr w:rsidR="008A0F65" w:rsidRPr="00DB6603" w14:paraId="012FEFBA" w14:textId="77777777" w:rsidTr="00100DED">
        <w:trPr>
          <w:cantSplit/>
          <w:trHeight w:val="850"/>
        </w:trPr>
        <w:tc>
          <w:tcPr>
            <w:tcW w:w="4832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7814E4" w14:textId="77777777" w:rsidR="008A0F65" w:rsidRPr="00DB6603" w:rsidRDefault="008A0F65" w:rsidP="00471C5D">
            <w:pPr>
              <w:pStyle w:val="Tablecell"/>
              <w:ind w:left="318"/>
              <w:rPr>
                <w:b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</w:t>
            </w:r>
            <w:r w:rsidRPr="00DB6603">
              <w:rPr>
                <w:sz w:val="20"/>
                <w:szCs w:val="20"/>
                <w:vertAlign w:val="subscript"/>
              </w:rPr>
              <w:t>Q</w:t>
            </w:r>
            <w:r w:rsidRPr="00DB6603">
              <w:rPr>
                <w:sz w:val="20"/>
                <w:szCs w:val="20"/>
              </w:rPr>
              <w:t xml:space="preserve"> at least 24 hours if supervised (every six hours) or fault monitoring by ARC</w:t>
            </w:r>
          </w:p>
        </w:tc>
        <w:tc>
          <w:tcPr>
            <w:tcW w:w="4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C6296C" w14:textId="77777777" w:rsidR="008A0F65" w:rsidRPr="00DB6603" w:rsidRDefault="008A0F65" w:rsidP="008A0F65">
            <w:pPr>
              <w:spacing w:before="0" w:after="0"/>
              <w:jc w:val="left"/>
              <w:rPr>
                <w:sz w:val="16"/>
                <w:szCs w:val="16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</w:tr>
      <w:tr w:rsidR="007A34A2" w:rsidRPr="00DB6603" w14:paraId="257D8EC1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0C5DBB" w14:textId="77777777" w:rsidR="007A34A2" w:rsidRPr="00DB6603" w:rsidRDefault="007A34A2" w:rsidP="007A34A2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lastRenderedPageBreak/>
              <w:t>A11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749A64" w14:textId="77777777" w:rsidR="007A34A2" w:rsidRPr="00DB6603" w:rsidRDefault="007A34A2" w:rsidP="007A34A2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 battery capacity, as designed, adequate?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53A9EF" w14:textId="77777777" w:rsidR="007A34A2" w:rsidRPr="00DB6603" w:rsidRDefault="007A34A2" w:rsidP="007A34A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AB0F7B" w14:textId="77777777" w:rsidR="007A34A2" w:rsidRPr="00DB6603" w:rsidRDefault="007A34A2" w:rsidP="007A34A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25.4(e) Annex D</w:t>
            </w:r>
          </w:p>
        </w:tc>
      </w:tr>
      <w:tr w:rsidR="007A34A2" w:rsidRPr="00DB6603" w14:paraId="31BC9A84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CDA529F" w14:textId="77777777" w:rsidR="007A34A2" w:rsidRPr="00DB6603" w:rsidRDefault="007A34A2" w:rsidP="0043542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A12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0916A" w14:textId="77777777" w:rsidR="007A34A2" w:rsidRPr="00DB6603" w:rsidRDefault="007A34A2" w:rsidP="007A34A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Assumptions/variations drawn to customer's attention at design/quotation stage?</w:t>
            </w:r>
          </w:p>
        </w:tc>
        <w:tc>
          <w:tcPr>
            <w:tcW w:w="311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0F76407" w14:textId="77777777" w:rsidR="007A34A2" w:rsidRPr="00DB6603" w:rsidRDefault="007A34A2" w:rsidP="007A34A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C53630" w14:textId="77777777" w:rsidR="007A34A2" w:rsidRPr="00DB6603" w:rsidRDefault="007A34A2" w:rsidP="007A34A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7.2(a)</w:t>
            </w:r>
          </w:p>
        </w:tc>
      </w:tr>
      <w:tr w:rsidR="007A34A2" w:rsidRPr="00DB6603" w14:paraId="7E10570B" w14:textId="77777777" w:rsidTr="002E0A6B">
        <w:trPr>
          <w:cantSplit/>
          <w:trHeight w:val="9465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8093F2" w14:textId="77777777" w:rsidR="007A34A2" w:rsidRPr="00DB6603" w:rsidRDefault="007A34A2" w:rsidP="0043542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</w:t>
            </w:r>
            <w:r w:rsidR="0043542B" w:rsidRPr="00DB6603">
              <w:rPr>
                <w:bCs/>
                <w:sz w:val="20"/>
                <w:szCs w:val="20"/>
              </w:rPr>
              <w:t>:</w:t>
            </w:r>
          </w:p>
          <w:p w14:paraId="7EB86428" w14:textId="77777777" w:rsidR="0043542B" w:rsidRPr="00DB6603" w:rsidRDefault="0043542B" w:rsidP="0043542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02E74A0C" w14:textId="77777777" w:rsidR="007A34A2" w:rsidRPr="00DB6603" w:rsidRDefault="007A34A2" w:rsidP="007A34A2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795C18F9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DB6603" w14:paraId="55B1F101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36F673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998C7F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F9B22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4DF4DA2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DB6603" w14:paraId="6CD88FBF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53E8330A" w14:textId="77777777" w:rsidR="00401995" w:rsidRPr="00DB6603" w:rsidRDefault="00401995" w:rsidP="006F6423">
            <w:pPr>
              <w:pStyle w:val="Tablecell"/>
              <w:keepNext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DOCUMENTATION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FAE2B9" w14:textId="77777777" w:rsidR="00401995" w:rsidRPr="00DB6603" w:rsidRDefault="00401995" w:rsidP="006F6423">
            <w:pPr>
              <w:pStyle w:val="Tablecell"/>
              <w:keepNext/>
              <w:rPr>
                <w:b/>
                <w:i/>
                <w:sz w:val="16"/>
                <w:szCs w:val="16"/>
              </w:rPr>
            </w:pPr>
          </w:p>
        </w:tc>
      </w:tr>
      <w:tr w:rsidR="00CD4C38" w:rsidRPr="00DB6603" w14:paraId="5A4D18E6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B0F8999" w14:textId="7195BBF0" w:rsidR="00CD4C38" w:rsidRPr="00DB6603" w:rsidRDefault="00CD4C38" w:rsidP="006F6423">
            <w:pPr>
              <w:pStyle w:val="Tablecell"/>
              <w:keepNext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1E8C1F" w14:textId="77777777" w:rsidR="00CD4C38" w:rsidRPr="00DB6603" w:rsidRDefault="00CD4C38" w:rsidP="006F6423">
            <w:pPr>
              <w:pStyle w:val="Tablecell"/>
              <w:keepNext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there satisfactory commissioning records?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4F25D6C" w14:textId="77777777" w:rsidR="00CD4C38" w:rsidRPr="00DB6603" w:rsidRDefault="00CD4C38" w:rsidP="006F6423">
            <w:pPr>
              <w:pStyle w:val="Tablecell"/>
              <w:keepNext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40F6E21C" w14:textId="77777777" w:rsidR="00CD4C38" w:rsidRPr="00DB6603" w:rsidRDefault="004E04C9" w:rsidP="006F6423">
            <w:pPr>
              <w:keepNext/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39.2(c)</w:t>
            </w:r>
          </w:p>
        </w:tc>
      </w:tr>
      <w:tr w:rsidR="00CD4C38" w:rsidRPr="00DB6603" w14:paraId="39D49D28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AC10964" w14:textId="1857CD24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A92395D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Have BS 5839 certificates for design, installation, commissioning &amp; acceptance been issued? </w:t>
            </w:r>
            <w:r w:rsidRPr="00DB6603">
              <w:rPr>
                <w:i/>
                <w:sz w:val="20"/>
                <w:szCs w:val="20"/>
              </w:rPr>
              <w:t>(as applicable)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AF7E2D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5885292" w14:textId="77777777" w:rsidR="00CD4C38" w:rsidRPr="00DB6603" w:rsidRDefault="004E04C9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41.2(a)(b)</w:t>
            </w:r>
          </w:p>
        </w:tc>
      </w:tr>
      <w:tr w:rsidR="00CD4C38" w:rsidRPr="00DB6603" w14:paraId="0C0AE2FF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C9DD383" w14:textId="311C671B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C8031C" w14:textId="77777777" w:rsidR="00CD4C38" w:rsidRPr="00DB6603" w:rsidRDefault="00CD4C38" w:rsidP="00CD4C38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there a record of agreed variations?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D2C1DB1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07BE4F1" w14:textId="77777777" w:rsidR="00CD4C38" w:rsidRPr="00DB6603" w:rsidRDefault="004E04C9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40.2(e)</w:t>
            </w:r>
          </w:p>
        </w:tc>
      </w:tr>
      <w:tr w:rsidR="00CD4C38" w:rsidRPr="00DB6603" w14:paraId="2884041D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B30444" w14:textId="63077B91" w:rsidR="00CD4C38" w:rsidRPr="00DB6603" w:rsidRDefault="00184C87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B0</w:t>
            </w:r>
            <w:r w:rsidR="00CD4C38"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6B75DF3" w14:textId="77777777" w:rsidR="00CD4C38" w:rsidRPr="00DB6603" w:rsidRDefault="00CD4C38" w:rsidP="007C4AA1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Have suitable user instructions/manuals been provided to the customer?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9C046C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3629892" w14:textId="77777777" w:rsidR="00CD4C38" w:rsidRPr="00DB6603" w:rsidRDefault="004E04C9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40.2(b)</w:t>
            </w:r>
          </w:p>
        </w:tc>
      </w:tr>
      <w:tr w:rsidR="00CD4C38" w:rsidRPr="00DB6603" w14:paraId="0E4FFF29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B9E95BD" w14:textId="29AC5332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E35F42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there satisfactory 'as fitted' drawings?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6CA3A85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733EE76" w14:textId="77777777" w:rsidR="00CD4C38" w:rsidRPr="00DB6603" w:rsidRDefault="004E04C9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40.2(c)</w:t>
            </w:r>
          </w:p>
        </w:tc>
      </w:tr>
      <w:tr w:rsidR="00CD4C38" w:rsidRPr="00DB6603" w14:paraId="22E3400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DFC76A7" w14:textId="53007D94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960A555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Have 'as fitted' drawings been provided to the customer?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BB37E5B" w14:textId="77777777" w:rsidR="00CD4C38" w:rsidRPr="00DB6603" w:rsidRDefault="004E04C9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0031FAE" w14:textId="77777777" w:rsidR="00CD4C38" w:rsidRPr="00DB6603" w:rsidRDefault="004E04C9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40.2(c)</w:t>
            </w:r>
          </w:p>
        </w:tc>
      </w:tr>
      <w:tr w:rsidR="00CD4C38" w:rsidRPr="00DB6603" w14:paraId="3757207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31B78DA" w14:textId="54DE7D7E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F7FACB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Has a logbook been provided to the customer?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75D0F0B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170CE9" w14:textId="77777777" w:rsidR="00CD4C38" w:rsidRPr="00DB6603" w:rsidRDefault="004E04C9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40.2(d)</w:t>
            </w:r>
          </w:p>
        </w:tc>
      </w:tr>
      <w:tr w:rsidR="00CD4C38" w:rsidRPr="00DB6603" w14:paraId="252817CE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8606B9" w14:textId="768125BC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4BC9A3C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Are insulation resistance test results available and satisfactory? </w:t>
            </w:r>
            <w:r w:rsidRPr="00DB6603">
              <w:rPr>
                <w:i/>
                <w:sz w:val="20"/>
                <w:szCs w:val="20"/>
              </w:rPr>
              <w:t>(ELV wiring only)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275BE06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A07B7EF" w14:textId="77777777" w:rsidR="00CD4C38" w:rsidRPr="00DB6603" w:rsidRDefault="004E04C9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38.2(a)</w:t>
            </w:r>
          </w:p>
        </w:tc>
      </w:tr>
      <w:tr w:rsidR="00CD4C38" w:rsidRPr="00DB6603" w14:paraId="30D551B2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25F45C" w14:textId="53918AC4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1C1B93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test results for circuit parameters such as loop continuity available and satisfactory?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E5AD269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D46D139" w14:textId="77777777" w:rsidR="00CD4C38" w:rsidRPr="00DB6603" w:rsidRDefault="004E04C9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38.2(d)</w:t>
            </w:r>
          </w:p>
        </w:tc>
      </w:tr>
      <w:tr w:rsidR="00CD4C38" w:rsidRPr="00DB6603" w14:paraId="482241B9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ABF947" w14:textId="77777777" w:rsidR="00CD4C38" w:rsidRPr="00DB6603" w:rsidRDefault="00CD4C38" w:rsidP="00CD4C38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B10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A86C394" w14:textId="77777777" w:rsidR="00CD4C38" w:rsidRPr="00DB6603" w:rsidRDefault="00CD4C38" w:rsidP="00CD4C38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Have 2</w:t>
            </w:r>
            <w:r w:rsidR="004E04C9" w:rsidRPr="00DB6603">
              <w:rPr>
                <w:sz w:val="20"/>
                <w:szCs w:val="20"/>
              </w:rPr>
              <w:t>30V</w:t>
            </w:r>
            <w:r w:rsidRPr="00DB6603">
              <w:rPr>
                <w:sz w:val="20"/>
                <w:szCs w:val="20"/>
              </w:rPr>
              <w:t xml:space="preserve"> supply test records been supplied by the electrical contractor/client?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9D3BE" w14:textId="77777777" w:rsidR="00CD4C38" w:rsidRPr="00DB6603" w:rsidRDefault="00CD4C38" w:rsidP="00CD4C38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0CFBBC" w14:textId="77777777" w:rsidR="00CD4C38" w:rsidRPr="00DB6603" w:rsidRDefault="004E04C9" w:rsidP="00C2152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38.2(c)</w:t>
            </w:r>
          </w:p>
        </w:tc>
      </w:tr>
      <w:tr w:rsidR="00EE7194" w:rsidRPr="00DB6603" w14:paraId="225C6B8B" w14:textId="77777777" w:rsidTr="002E0A6B">
        <w:trPr>
          <w:cantSplit/>
          <w:trHeight w:val="4995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403BBC" w14:textId="77777777" w:rsidR="00EE7194" w:rsidRPr="00DB6603" w:rsidRDefault="00EE7194" w:rsidP="00C21526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6C4079DB" w14:textId="77777777" w:rsidR="00EE7194" w:rsidRPr="00DB6603" w:rsidRDefault="00EE7194" w:rsidP="00C21526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008FA93E" w14:textId="77777777" w:rsidR="00EE7194" w:rsidRPr="00DB6603" w:rsidRDefault="00EE7194" w:rsidP="00C21526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5456CB37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DB6603" w14:paraId="52BA1EAE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BEE5F5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88ADD6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1CFAB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308C6AA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DB6603" w14:paraId="42081DE7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4E9679EE" w14:textId="77777777" w:rsidR="00401995" w:rsidRPr="00DB6603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INSTALLATION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D07AE8" w14:textId="77777777" w:rsidR="00401995" w:rsidRPr="00DB6603" w:rsidRDefault="00401995" w:rsidP="00203A42">
            <w:pPr>
              <w:pStyle w:val="Tablecell"/>
              <w:rPr>
                <w:b/>
                <w:i/>
                <w:color w:val="FFFFFF" w:themeColor="background1"/>
                <w:sz w:val="16"/>
                <w:szCs w:val="16"/>
              </w:rPr>
            </w:pPr>
          </w:p>
        </w:tc>
      </w:tr>
      <w:tr w:rsidR="004E04C9" w:rsidRPr="00DB6603" w14:paraId="40744439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6FF811" w14:textId="11856995" w:rsidR="004E04C9" w:rsidRPr="00DB6603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8C7326" w14:textId="77777777" w:rsidR="004E04C9" w:rsidRPr="00DB6603" w:rsidRDefault="003E0DFB" w:rsidP="004E04C9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cables of a suitable type?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D2A63E0" w14:textId="77777777" w:rsidR="004E04C9" w:rsidRPr="00DB6603" w:rsidRDefault="004E04C9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0E4677F2" w14:textId="77777777" w:rsidR="004E04C9" w:rsidRPr="00DB6603" w:rsidRDefault="003E0DFB" w:rsidP="004E04C9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26.2(b)(d)</w:t>
            </w:r>
            <w:r w:rsidR="00F77DDE" w:rsidRPr="00DB6603">
              <w:rPr>
                <w:sz w:val="16"/>
                <w:szCs w:val="16"/>
              </w:rPr>
              <w:t>(e)</w:t>
            </w:r>
          </w:p>
        </w:tc>
      </w:tr>
      <w:tr w:rsidR="004E04C9" w:rsidRPr="00DB6603" w14:paraId="50FA3F51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76A1938" w14:textId="46302D94" w:rsidR="004E04C9" w:rsidRPr="00DB6603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56635E" w14:textId="77777777" w:rsidR="004E04C9" w:rsidRPr="00DB6603" w:rsidRDefault="003E0DFB" w:rsidP="004E04C9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cables with 'enhanced' fire resistance used where required?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92EE7D0" w14:textId="77777777" w:rsidR="004E04C9" w:rsidRPr="00DB6603" w:rsidRDefault="003E0DFB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77FE82A" w14:textId="77777777" w:rsidR="004E04C9" w:rsidRPr="00DB6603" w:rsidRDefault="00F77DDE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26.2(c)</w:t>
            </w:r>
          </w:p>
        </w:tc>
      </w:tr>
      <w:tr w:rsidR="004E04C9" w:rsidRPr="00DB6603" w14:paraId="7140812F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B5BD8C6" w14:textId="4151664D" w:rsidR="004E04C9" w:rsidRPr="00DB6603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97EF4E" w14:textId="77777777" w:rsidR="004E04C9" w:rsidRPr="00DB6603" w:rsidRDefault="003E0DFB" w:rsidP="004E04C9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cables adequately protected against mechanical damage?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8C47933" w14:textId="77777777" w:rsidR="004E04C9" w:rsidRPr="00DB6603" w:rsidRDefault="004E04C9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46A68BA" w14:textId="77777777" w:rsidR="004E04C9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26.2(h)(k)</w:t>
            </w:r>
          </w:p>
        </w:tc>
      </w:tr>
      <w:tr w:rsidR="004E04C9" w:rsidRPr="00DB6603" w14:paraId="5D9466C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A8CB34" w14:textId="6ACE6226" w:rsidR="004E04C9" w:rsidRPr="00DB6603" w:rsidRDefault="003E0DFB" w:rsidP="004E04C9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0886FB8" w14:textId="77777777" w:rsidR="004E04C9" w:rsidRPr="00184C87" w:rsidRDefault="003E0DFB" w:rsidP="004E04C9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184C87">
              <w:rPr>
                <w:b/>
                <w:bCs/>
                <w:sz w:val="20"/>
                <w:szCs w:val="20"/>
              </w:rPr>
              <w:t>Are methods of cable support satisfactory?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D32B9E9" w14:textId="77777777" w:rsidR="004E04C9" w:rsidRPr="00DB6603" w:rsidRDefault="004E04C9" w:rsidP="004E04C9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131835" w14:textId="77777777" w:rsidR="004E04C9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26.2(f)</w:t>
            </w:r>
          </w:p>
        </w:tc>
      </w:tr>
      <w:tr w:rsidR="003E0DFB" w:rsidRPr="00DB6603" w14:paraId="78AE7B12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1377247" w14:textId="0A984544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727D80B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there suitable segregation from other services and other fire alarm cables, where required?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E981E6B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CD3FBD0" w14:textId="77777777" w:rsidR="003E0DFB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</w:t>
            </w:r>
          </w:p>
          <w:p w14:paraId="5B7027AA" w14:textId="77777777" w:rsidR="003E0DFB" w:rsidRPr="00DB6603" w:rsidRDefault="003E0DFB" w:rsidP="003E0DFB">
            <w:pPr>
              <w:pStyle w:val="Tablecell"/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(l), (m</w:t>
            </w:r>
            <w:proofErr w:type="gramStart"/>
            <w:r w:rsidRPr="00DB6603">
              <w:rPr>
                <w:sz w:val="16"/>
                <w:szCs w:val="16"/>
              </w:rPr>
              <w:t>),(</w:t>
            </w:r>
            <w:proofErr w:type="gramEnd"/>
            <w:r w:rsidRPr="00DB6603">
              <w:rPr>
                <w:sz w:val="16"/>
                <w:szCs w:val="16"/>
              </w:rPr>
              <w:t>n)</w:t>
            </w:r>
          </w:p>
        </w:tc>
      </w:tr>
      <w:tr w:rsidR="003E0DFB" w:rsidRPr="00DB6603" w14:paraId="59638C5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B46B55" w14:textId="0EA6061E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867738" w14:textId="77777777" w:rsidR="003E0DFB" w:rsidRPr="00533CA0" w:rsidRDefault="003E0DFB" w:rsidP="003E0DFB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533CA0">
              <w:rPr>
                <w:b/>
                <w:bCs/>
                <w:sz w:val="20"/>
                <w:szCs w:val="20"/>
              </w:rPr>
              <w:t xml:space="preserve">Are joints in cables terminated correctly? </w:t>
            </w:r>
            <w:r w:rsidRPr="00533CA0">
              <w:rPr>
                <w:b/>
                <w:bCs/>
                <w:i/>
                <w:sz w:val="20"/>
                <w:szCs w:val="20"/>
              </w:rPr>
              <w:t>(applies only to joints external to FD&amp;A system components)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D9862ED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A181829" w14:textId="77777777" w:rsidR="003E0DFB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26.2(g)</w:t>
            </w:r>
          </w:p>
        </w:tc>
      </w:tr>
      <w:tr w:rsidR="003E0DFB" w:rsidRPr="00DB6603" w14:paraId="368E4402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0B252A" w14:textId="12455A29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59DB45E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all junction boxes suitably labelled?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E1D5A82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725F754" w14:textId="77777777" w:rsidR="003E0DFB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26.2(g)</w:t>
            </w:r>
          </w:p>
        </w:tc>
      </w:tr>
      <w:tr w:rsidR="003E0DFB" w:rsidRPr="00DB6603" w14:paraId="6519C85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AD3C930" w14:textId="09A07F49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9D9DC59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fire alarm cables a single common colour?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73F17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6C1978" w14:textId="77777777" w:rsidR="003E0DFB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26.2(o)</w:t>
            </w:r>
          </w:p>
        </w:tc>
      </w:tr>
      <w:tr w:rsidR="003E0DFB" w:rsidRPr="00DB6603" w14:paraId="3D509380" w14:textId="77777777" w:rsidTr="002E0A6B">
        <w:trPr>
          <w:cantSplit/>
          <w:trHeight w:val="6040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2790D7" w14:textId="77777777" w:rsidR="003E0DFB" w:rsidRPr="00DB6603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6DEC5CC6" w14:textId="77777777" w:rsidR="003E0DFB" w:rsidRPr="00DB6603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1FAFFB83" w14:textId="77777777" w:rsidR="003E0DFB" w:rsidRPr="00DB6603" w:rsidRDefault="003E0DFB" w:rsidP="003E0DFB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7E7A41F3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DB6603" w14:paraId="4F05A032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410D1A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A061CE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00FD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93CBFD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DB6603" w14:paraId="3D58A1B4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57377735" w14:textId="77777777" w:rsidR="00401995" w:rsidRPr="00DB6603" w:rsidRDefault="00401995" w:rsidP="00200C37">
            <w:pPr>
              <w:pStyle w:val="Tablecell"/>
              <w:keepNext/>
              <w:rPr>
                <w:b/>
                <w:i/>
                <w:color w:val="FFFFFF" w:themeColor="background1"/>
                <w:sz w:val="16"/>
                <w:szCs w:val="16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MAINS POWER SUPPLIES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E500B4" w14:textId="77777777" w:rsidR="00401995" w:rsidRPr="00DB6603" w:rsidRDefault="00401995" w:rsidP="00200C37">
            <w:pPr>
              <w:pStyle w:val="Tablecell"/>
              <w:keepNext/>
              <w:keepLines/>
              <w:rPr>
                <w:b/>
                <w:i/>
                <w:sz w:val="16"/>
                <w:szCs w:val="16"/>
              </w:rPr>
            </w:pPr>
          </w:p>
        </w:tc>
      </w:tr>
      <w:tr w:rsidR="003E0DFB" w:rsidRPr="00DB6603" w14:paraId="00C61579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C404598" w14:textId="0D61D508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BA8B79" w14:textId="77777777" w:rsidR="003E0DFB" w:rsidRPr="00DB6603" w:rsidRDefault="003E0DFB" w:rsidP="00200C37">
            <w:pPr>
              <w:pStyle w:val="Tablecell"/>
              <w:keepNext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Has a suitable mains supply been provided?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7855DB9" w14:textId="77777777" w:rsidR="003E0DFB" w:rsidRPr="00DB6603" w:rsidRDefault="003E0DFB" w:rsidP="00200C37">
            <w:pPr>
              <w:pStyle w:val="Tablecell"/>
              <w:keepNext/>
              <w:keepLines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626967F5" w14:textId="77777777" w:rsidR="003E0DFB" w:rsidRPr="00DB6603" w:rsidRDefault="003E0DFB" w:rsidP="00200C37">
            <w:pPr>
              <w:keepNext/>
              <w:keepLines/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</w:t>
            </w:r>
          </w:p>
        </w:tc>
      </w:tr>
      <w:tr w:rsidR="003E0DFB" w:rsidRPr="00DB6603" w14:paraId="1F1B6740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3272E9" w14:textId="77777777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6F3814" w14:textId="77777777" w:rsidR="003E0DFB" w:rsidRPr="00DB6603" w:rsidRDefault="003E0DFB" w:rsidP="00200C37">
            <w:pPr>
              <w:pStyle w:val="Tablecell"/>
              <w:keepNext/>
              <w:keepLines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Specifically: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1C717A2" w14:textId="77777777" w:rsidR="003E0DFB" w:rsidRPr="00DB6603" w:rsidRDefault="003E0DFB" w:rsidP="00200C37">
            <w:pPr>
              <w:pStyle w:val="Tablecell"/>
              <w:keepNext/>
              <w:keepLines/>
              <w:ind w:left="1169" w:hanging="993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6DE25673" w14:textId="77777777" w:rsidR="003E0DFB" w:rsidRPr="00DB6603" w:rsidRDefault="003E0DFB" w:rsidP="00200C37">
            <w:pPr>
              <w:keepNext/>
              <w:keepLines/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E0DFB" w:rsidRPr="00DB6603" w14:paraId="4DBDB749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954C442" w14:textId="7D364B0D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FA1927" w14:textId="77777777" w:rsidR="003E0DFB" w:rsidRPr="00DB6603" w:rsidRDefault="003E0DFB" w:rsidP="00200C37">
            <w:pPr>
              <w:pStyle w:val="Tablecell"/>
              <w:keepNext/>
              <w:keepLines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 continuity of supply satisfactory?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CA3CCB3" w14:textId="77777777" w:rsidR="003E0DFB" w:rsidRPr="00DB6603" w:rsidRDefault="003E0DFB" w:rsidP="00200C37">
            <w:pPr>
              <w:pStyle w:val="Tablecell"/>
              <w:keepNext/>
              <w:keepLines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62F0DF91" w14:textId="77777777" w:rsidR="003E0DFB" w:rsidRPr="00DB6603" w:rsidRDefault="003E0DFB" w:rsidP="00200C37">
            <w:pPr>
              <w:keepNext/>
              <w:keepLines/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25.2(a)(b)(h)</w:t>
            </w:r>
          </w:p>
        </w:tc>
      </w:tr>
      <w:tr w:rsidR="003E0DFB" w:rsidRPr="00DB6603" w14:paraId="7DAF72D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2D3DCB" w14:textId="26EA25F0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A85928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it a dedicated circuit?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1712728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CF7E8EB" w14:textId="77777777" w:rsidR="003E0DFB" w:rsidRPr="00DB6603" w:rsidRDefault="003E0DFB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25.2(b)</w:t>
            </w:r>
          </w:p>
        </w:tc>
      </w:tr>
      <w:tr w:rsidR="003E0DFB" w:rsidRPr="00DB6603" w14:paraId="16354C66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D55DAC" w14:textId="7FBE3788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A7778E8" w14:textId="77777777" w:rsidR="003E0DFB" w:rsidRPr="00DB6603" w:rsidRDefault="005C49A6" w:rsidP="003E0DFB">
            <w:pPr>
              <w:pStyle w:val="Tablecell"/>
              <w:rPr>
                <w:sz w:val="20"/>
                <w:szCs w:val="20"/>
              </w:rPr>
            </w:pPr>
            <w:r w:rsidRPr="00184C87">
              <w:rPr>
                <w:b/>
                <w:bCs/>
                <w:sz w:val="20"/>
                <w:szCs w:val="20"/>
              </w:rPr>
              <w:t>Has means of safe</w:t>
            </w:r>
            <w:r w:rsidR="003E0DFB" w:rsidRPr="00184C87">
              <w:rPr>
                <w:b/>
                <w:bCs/>
                <w:sz w:val="20"/>
                <w:szCs w:val="20"/>
              </w:rPr>
              <w:t xml:space="preserve"> isolation been provided adjacent to all equipment requiring a mains supply?</w:t>
            </w:r>
            <w:r w:rsidR="003E0DFB" w:rsidRPr="00DB6603">
              <w:rPr>
                <w:sz w:val="20"/>
                <w:szCs w:val="20"/>
              </w:rPr>
              <w:t xml:space="preserve"> </w:t>
            </w:r>
            <w:r w:rsidR="003E0DFB" w:rsidRPr="00DB6603">
              <w:rPr>
                <w:sz w:val="20"/>
                <w:szCs w:val="20"/>
              </w:rPr>
              <w:br/>
            </w:r>
            <w:r w:rsidRPr="00DB6603">
              <w:rPr>
                <w:i/>
                <w:sz w:val="20"/>
                <w:szCs w:val="20"/>
              </w:rPr>
              <w:t>(see BS5839-1:2017</w:t>
            </w:r>
            <w:r w:rsidR="003E0DFB" w:rsidRPr="00DB6603">
              <w:rPr>
                <w:i/>
                <w:sz w:val="20"/>
                <w:szCs w:val="20"/>
              </w:rPr>
              <w:t>, 29.2(e) No</w:t>
            </w:r>
            <w:r w:rsidRPr="00DB6603">
              <w:rPr>
                <w:i/>
                <w:sz w:val="20"/>
                <w:szCs w:val="20"/>
              </w:rPr>
              <w:t>te 2</w:t>
            </w:r>
            <w:r w:rsidR="003E0DFB" w:rsidRPr="00DB6603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4664BEE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37B8F4C" w14:textId="77777777" w:rsidR="003E0DFB" w:rsidRPr="00DB6603" w:rsidRDefault="003E0DFB" w:rsidP="00B976F8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29.2(e)</w:t>
            </w:r>
          </w:p>
        </w:tc>
      </w:tr>
      <w:tr w:rsidR="003E0DFB" w:rsidRPr="00DB6603" w14:paraId="1A57BF9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C0AD37" w14:textId="3F656A52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BC1C763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labelling satisfactory?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40AE17A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078EE38" w14:textId="77777777" w:rsidR="003E0DFB" w:rsidRPr="00DB6603" w:rsidRDefault="00B976F8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25.2(f)(g)</w:t>
            </w:r>
          </w:p>
        </w:tc>
      </w:tr>
      <w:tr w:rsidR="003E0DFB" w:rsidRPr="00DB6603" w14:paraId="0C8A024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5D2D17" w14:textId="30ACA6D4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979829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 supply independent of any RCD protection?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AB51758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04D3228" w14:textId="77777777" w:rsidR="003E0DFB" w:rsidRPr="00DB6603" w:rsidRDefault="00B976F8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25.2(</w:t>
            </w:r>
            <w:proofErr w:type="spellStart"/>
            <w:r w:rsidRPr="00DB6603">
              <w:rPr>
                <w:sz w:val="16"/>
                <w:szCs w:val="16"/>
              </w:rPr>
              <w:t>i</w:t>
            </w:r>
            <w:proofErr w:type="spellEnd"/>
            <w:r w:rsidRPr="00DB6603">
              <w:rPr>
                <w:sz w:val="16"/>
                <w:szCs w:val="16"/>
              </w:rPr>
              <w:t>)</w:t>
            </w:r>
          </w:p>
        </w:tc>
      </w:tr>
      <w:tr w:rsidR="003E0DFB" w:rsidRPr="00DB6603" w14:paraId="4609A80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586E851" w14:textId="6A88E117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8B2293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Is wiring of a suitable type and segregated?  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BBA2F41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0B39FE3" w14:textId="77777777" w:rsidR="003E0DFB" w:rsidRPr="00DB6603" w:rsidRDefault="00B976F8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26.2(b)</w:t>
            </w:r>
            <w:r w:rsidR="005C49A6" w:rsidRPr="00DB6603">
              <w:rPr>
                <w:sz w:val="16"/>
                <w:szCs w:val="16"/>
              </w:rPr>
              <w:t>(c)</w:t>
            </w:r>
          </w:p>
        </w:tc>
      </w:tr>
      <w:tr w:rsidR="003E0DFB" w:rsidRPr="00DB6603" w14:paraId="19F981D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B80B35D" w14:textId="20301389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6E0347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 mains supply cables enter the CIE separately?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E808472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365F876" w14:textId="77777777" w:rsidR="003E0DFB" w:rsidRPr="00DB6603" w:rsidRDefault="005C49A6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26.2(k</w:t>
            </w:r>
            <w:r w:rsidR="00B976F8" w:rsidRPr="00DB6603">
              <w:rPr>
                <w:sz w:val="16"/>
                <w:szCs w:val="16"/>
              </w:rPr>
              <w:t>)</w:t>
            </w:r>
          </w:p>
        </w:tc>
      </w:tr>
      <w:tr w:rsidR="003E0DFB" w:rsidRPr="00DB6603" w14:paraId="66ECFB31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F6C6B6" w14:textId="6F6A42FD" w:rsidR="003E0DFB" w:rsidRPr="00DB6603" w:rsidRDefault="003E0DFB" w:rsidP="003E0DFB">
            <w:pPr>
              <w:pStyle w:val="Tablecell"/>
              <w:tabs>
                <w:tab w:val="right" w:pos="3578"/>
              </w:tabs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</w:t>
            </w:r>
            <w:r w:rsidR="00184C87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D31F108" w14:textId="77777777" w:rsidR="003E0DFB" w:rsidRPr="00DB6603" w:rsidRDefault="003E0DFB" w:rsidP="003E0DFB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Do separate mains supplies to other power supply units remote from the control and indicating equipment meet the above criteria?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8B398" w14:textId="77777777" w:rsidR="003E0DFB" w:rsidRPr="00DB6603" w:rsidRDefault="003E0DFB" w:rsidP="003E0DFB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0EB972" w14:textId="77777777" w:rsidR="003E0DFB" w:rsidRPr="00DB6603" w:rsidRDefault="00B976F8" w:rsidP="003E0DFB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25.2(e)</w:t>
            </w:r>
          </w:p>
        </w:tc>
      </w:tr>
      <w:tr w:rsidR="003E0DFB" w:rsidRPr="00DB6603" w14:paraId="60490510" w14:textId="77777777" w:rsidTr="002E0A6B">
        <w:trPr>
          <w:cantSplit/>
          <w:trHeight w:val="4867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6D6A29" w14:textId="77777777" w:rsidR="003E0DFB" w:rsidRPr="00DB6603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7C8E6BD3" w14:textId="77777777" w:rsidR="003E0DFB" w:rsidRPr="00DB6603" w:rsidRDefault="003E0DFB" w:rsidP="003E0DFB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7ECB820C" w14:textId="77777777" w:rsidR="003E0DFB" w:rsidRPr="00DB6603" w:rsidRDefault="003E0DFB" w:rsidP="003E0DFB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0A0884A8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DB6603" w14:paraId="63CD9DEF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5E90B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59ED77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7B6FC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E33C9B3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785BAF" w:rsidRPr="00DB6603" w14:paraId="19BB0267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6C5416A5" w14:textId="77777777" w:rsidR="00785BAF" w:rsidRPr="00DB6603" w:rsidRDefault="00785BAF" w:rsidP="008C38E1">
            <w:pPr>
              <w:pStyle w:val="Tablecell"/>
              <w:keepNext/>
              <w:rPr>
                <w:b/>
                <w:color w:val="FFFFFF" w:themeColor="background1"/>
                <w:sz w:val="28"/>
                <w:szCs w:val="28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CIRCUIT DESIGN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</w:tcPr>
          <w:p w14:paraId="70F59DFE" w14:textId="77777777" w:rsidR="00785BAF" w:rsidRPr="00DB6603" w:rsidRDefault="00785BAF" w:rsidP="008C38E1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785BAF" w:rsidRPr="00DB6603" w14:paraId="4CCC7B22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657D6E6" w14:textId="78B3230A" w:rsidR="00785BAF" w:rsidRPr="00DB6603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E</w:t>
            </w:r>
            <w:r w:rsidR="00120EF5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2DC1935" w14:textId="77777777" w:rsidR="00785BAF" w:rsidRPr="00DB6603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Does the area per loop satisfy the specified standards (addressable systems only)?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0BFF66C" w14:textId="77777777" w:rsidR="00785BAF" w:rsidRPr="00DB6603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4F5D63DA" w14:textId="1A351F8C" w:rsidR="00785BAF" w:rsidRPr="00DB6603" w:rsidRDefault="00785BAF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</w:t>
            </w:r>
            <w:r w:rsidR="001B24C5">
              <w:rPr>
                <w:sz w:val="16"/>
                <w:szCs w:val="16"/>
              </w:rPr>
              <w:t>c</w:t>
            </w:r>
            <w:r w:rsidRPr="00DB6603">
              <w:rPr>
                <w:sz w:val="16"/>
                <w:szCs w:val="16"/>
              </w:rPr>
              <w:t>)</w:t>
            </w:r>
          </w:p>
        </w:tc>
      </w:tr>
      <w:tr w:rsidR="00785BAF" w:rsidRPr="00DB6603" w14:paraId="54144275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9CB87E" w14:textId="0B542023" w:rsidR="00785BAF" w:rsidRPr="00DB6603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E</w:t>
            </w:r>
            <w:r w:rsidR="00120EF5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65E9E41" w14:textId="77777777" w:rsidR="00785BAF" w:rsidRPr="00DB6603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there adequate short circuit isolation (addressable systems only)?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E9ED58" w14:textId="77777777" w:rsidR="00785BAF" w:rsidRPr="00DB6603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2743189F" w14:textId="65C78AA0" w:rsidR="00785BAF" w:rsidRPr="00DB6603" w:rsidRDefault="00785BAF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</w:t>
            </w:r>
            <w:r w:rsidR="001B24C5">
              <w:rPr>
                <w:sz w:val="16"/>
                <w:szCs w:val="16"/>
              </w:rPr>
              <w:t>b</w:t>
            </w:r>
            <w:r w:rsidRPr="00DB6603">
              <w:rPr>
                <w:sz w:val="16"/>
                <w:szCs w:val="16"/>
              </w:rPr>
              <w:t>)</w:t>
            </w:r>
          </w:p>
        </w:tc>
      </w:tr>
      <w:tr w:rsidR="00785BAF" w:rsidRPr="00DB6603" w14:paraId="342E897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467346" w14:textId="3561889A" w:rsidR="00785BAF" w:rsidRPr="00DB6603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E</w:t>
            </w:r>
            <w:r w:rsidR="00120EF5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1C10611" w14:textId="77777777" w:rsidR="00785BAF" w:rsidRPr="00DB6603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there adequate tolerance to open circuit faults?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5129882" w14:textId="77777777" w:rsidR="00785BAF" w:rsidRPr="00DB6603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571A75E" w14:textId="222AFE02" w:rsidR="00785BAF" w:rsidRPr="00DB6603" w:rsidRDefault="00785BAF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</w:t>
            </w:r>
            <w:r w:rsidR="001B24C5">
              <w:rPr>
                <w:sz w:val="16"/>
                <w:szCs w:val="16"/>
              </w:rPr>
              <w:t>b</w:t>
            </w:r>
            <w:r w:rsidRPr="00DB6603">
              <w:rPr>
                <w:sz w:val="16"/>
                <w:szCs w:val="16"/>
              </w:rPr>
              <w:t>)</w:t>
            </w:r>
          </w:p>
        </w:tc>
      </w:tr>
      <w:tr w:rsidR="00785BAF" w:rsidRPr="00DB6603" w14:paraId="3459D0E8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5C0BD7" w14:textId="79C24406" w:rsidR="00785BAF" w:rsidRPr="00DB6603" w:rsidRDefault="00785BAF" w:rsidP="00785BAF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E</w:t>
            </w:r>
            <w:r w:rsidR="00120EF5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3F3C1A" w14:textId="77777777" w:rsidR="00785BAF" w:rsidRPr="00DB6603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there at least two sounder circuits (or a suitable ring circuit with isolators)?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AF19B2B" w14:textId="77777777" w:rsidR="00785BAF" w:rsidRPr="00DB6603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1DAA5DA" w14:textId="77777777" w:rsidR="00785BAF" w:rsidRPr="00DB6603" w:rsidRDefault="00785BAF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12.2.2(j)</w:t>
            </w:r>
          </w:p>
          <w:p w14:paraId="3C195EE2" w14:textId="77777777" w:rsidR="00FB4883" w:rsidRPr="00DB6603" w:rsidRDefault="00FB4883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16.2.1(3i)</w:t>
            </w:r>
          </w:p>
        </w:tc>
      </w:tr>
      <w:tr w:rsidR="00785BAF" w:rsidRPr="00DB6603" w14:paraId="78470975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4B025BA" w14:textId="2CB89058" w:rsidR="00785BAF" w:rsidRPr="00DB6603" w:rsidRDefault="00FB4883" w:rsidP="00785BAF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E</w:t>
            </w:r>
            <w:r w:rsidR="00120EF5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A43B6C" w14:textId="77777777" w:rsidR="00785BAF" w:rsidRPr="00DB6603" w:rsidRDefault="00785BAF" w:rsidP="00785BAF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 xml:space="preserve">Are circuits monitored adequately? </w:t>
            </w:r>
            <w:r w:rsidRPr="00DB6603">
              <w:rPr>
                <w:b/>
                <w:sz w:val="20"/>
                <w:szCs w:val="20"/>
              </w:rPr>
              <w:br/>
            </w:r>
            <w:r w:rsidRPr="00DB6603">
              <w:rPr>
                <w:sz w:val="20"/>
                <w:szCs w:val="20"/>
              </w:rPr>
              <w:t>(e.g. are the correct indications given during fault conditions?)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8529C" w14:textId="77777777" w:rsidR="00785BAF" w:rsidRPr="00DB6603" w:rsidRDefault="00785BAF" w:rsidP="00785BAF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D6033D" w14:textId="77777777" w:rsidR="00785BAF" w:rsidRPr="00DB6603" w:rsidRDefault="00785BAF" w:rsidP="00785BAF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12.2.1</w:t>
            </w:r>
          </w:p>
        </w:tc>
      </w:tr>
      <w:tr w:rsidR="00785BAF" w:rsidRPr="00DB6603" w14:paraId="0F0DE4E0" w14:textId="77777777" w:rsidTr="002E0A6B">
        <w:trPr>
          <w:cantSplit/>
          <w:trHeight w:val="7227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42C696" w14:textId="77777777" w:rsidR="00785BAF" w:rsidRPr="00DB6603" w:rsidRDefault="00785BAF" w:rsidP="00785BA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14C956B7" w14:textId="77777777" w:rsidR="00785BAF" w:rsidRPr="00DB6603" w:rsidRDefault="00785BAF" w:rsidP="00785BA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0B106561" w14:textId="77777777" w:rsidR="00785BAF" w:rsidRPr="00DB6603" w:rsidRDefault="00785BAF" w:rsidP="00785BA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041E1344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DB6603" w14:paraId="02699913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5CF01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730EC9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B226A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8341DD6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401995" w:rsidRPr="00DB6603" w14:paraId="7FD1E03F" w14:textId="77777777" w:rsidTr="002E760D">
        <w:trPr>
          <w:cantSplit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2312266A" w14:textId="77777777" w:rsidR="00401995" w:rsidRPr="00DB6603" w:rsidRDefault="00401995" w:rsidP="008C38E1">
            <w:pPr>
              <w:pStyle w:val="Tablecell"/>
              <w:keepNext/>
              <w:rPr>
                <w:b/>
                <w:color w:val="FFFFFF" w:themeColor="background1"/>
                <w:sz w:val="16"/>
                <w:szCs w:val="16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ZONING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587D76" w14:textId="77777777" w:rsidR="00401995" w:rsidRPr="00DB6603" w:rsidRDefault="00401995" w:rsidP="001D0556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203A42" w:rsidRPr="00DB6603" w14:paraId="3C791093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194BC8F" w14:textId="51AEE2FC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212948A" w14:textId="77777777" w:rsidR="00203A42" w:rsidRPr="00DB6603" w:rsidRDefault="00203A42" w:rsidP="00203A42">
            <w:pPr>
              <w:pStyle w:val="Tablecell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 detection/alarm zoning adequate?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DD93CC4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61FCDB61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13/14</w:t>
            </w:r>
          </w:p>
        </w:tc>
      </w:tr>
      <w:tr w:rsidR="00203A42" w:rsidRPr="00DB6603" w14:paraId="634A004F" w14:textId="77777777" w:rsidTr="002E760D">
        <w:trPr>
          <w:cantSplit/>
          <w:trHeight w:val="283"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B7DA64E" w14:textId="3D46C9F8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61BC13" w14:textId="77777777" w:rsidR="00203A42" w:rsidRPr="007F3E32" w:rsidRDefault="00203A42" w:rsidP="00203A42">
            <w:pPr>
              <w:pStyle w:val="Tablecell"/>
              <w:rPr>
                <w:b/>
                <w:bCs/>
                <w:sz w:val="20"/>
                <w:szCs w:val="20"/>
              </w:rPr>
            </w:pPr>
            <w:r w:rsidRPr="007F3E32">
              <w:rPr>
                <w:b/>
                <w:bCs/>
                <w:sz w:val="20"/>
                <w:szCs w:val="20"/>
              </w:rPr>
              <w:t>Is a zone plan displayed?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6791885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EAE6448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23.2.2(e)</w:t>
            </w:r>
          </w:p>
        </w:tc>
      </w:tr>
      <w:tr w:rsidR="00203A42" w:rsidRPr="00DB6603" w14:paraId="4D9ED2B1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FAD4F5" w14:textId="5FBF0290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9C870F4" w14:textId="77777777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Specifically, does the area per detection zone comply with specified standards?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9A21216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9CC0D7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13.2.3(a)</w:t>
            </w:r>
          </w:p>
        </w:tc>
      </w:tr>
      <w:tr w:rsidR="00203A42" w:rsidRPr="00DB6603" w14:paraId="04768A4C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05C14A" w14:textId="3DD2357D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4D530CA" w14:textId="77777777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Does the search distance comply with specified standards? (60m maximum, but may not apply to addressable systems)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1BD875A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FE7CF6" w14:textId="77777777" w:rsidR="00DB6603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 xml:space="preserve">13.2.3(b) </w:t>
            </w:r>
          </w:p>
          <w:p w14:paraId="540CA72F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13.2.4(b)</w:t>
            </w:r>
          </w:p>
        </w:tc>
      </w:tr>
      <w:tr w:rsidR="00203A42" w:rsidRPr="00DB6603" w14:paraId="15E585A9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A43F61" w14:textId="445ADAD2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2047CE" w14:textId="77777777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MCPs assigned to the relevant accommodation zone?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B6F5BF7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A27DA10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13.2.1(a)</w:t>
            </w:r>
          </w:p>
        </w:tc>
      </w:tr>
      <w:tr w:rsidR="00203A42" w:rsidRPr="00DB6603" w14:paraId="4B697893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14562D0" w14:textId="6C897F08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EC84CC" w14:textId="77777777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staircases and other vertical shafts zoned separately?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5AF91FF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B80E8A2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13.2.3(c)</w:t>
            </w:r>
          </w:p>
        </w:tc>
      </w:tr>
      <w:tr w:rsidR="00203A42" w:rsidRPr="00DB6603" w14:paraId="2B721C6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4384A2" w14:textId="71DB4074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143FD8A" w14:textId="77777777" w:rsidR="00203A42" w:rsidRPr="00DB6603" w:rsidRDefault="00203A42" w:rsidP="00203A42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 the boundaries of alarm zones comprise fire-resisting construction (not external walls)? (phased evacuation only)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86263EF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1A0A8A2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14.2(a)</w:t>
            </w:r>
          </w:p>
        </w:tc>
      </w:tr>
      <w:tr w:rsidR="00203A42" w:rsidRPr="00DB6603" w14:paraId="23B8C037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B8752E" w14:textId="0344875F" w:rsidR="00203A42" w:rsidRPr="00DB6603" w:rsidRDefault="00203A42" w:rsidP="00203A42">
            <w:pPr>
              <w:pStyle w:val="Tablecell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F</w:t>
            </w:r>
            <w:r w:rsidR="007F3E3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67456C7" w14:textId="77777777" w:rsidR="00203A42" w:rsidRPr="00DB6603" w:rsidRDefault="00203A42" w:rsidP="00203A42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 the boundaries of alarm zones coincide with the boundaries of detection zones?</w:t>
            </w:r>
            <w:r w:rsidRPr="00DB6603">
              <w:rPr>
                <w:sz w:val="20"/>
                <w:szCs w:val="20"/>
              </w:rPr>
              <w:br/>
              <w:t>(phased evacuation only)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1EDCE" w14:textId="77777777" w:rsidR="00203A42" w:rsidRPr="00DB6603" w:rsidRDefault="00203A42" w:rsidP="00203A42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7CC5B0" w14:textId="77777777" w:rsidR="00203A42" w:rsidRPr="00DB6603" w:rsidRDefault="00203A42" w:rsidP="00203A42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14.2(d)</w:t>
            </w:r>
          </w:p>
        </w:tc>
      </w:tr>
      <w:tr w:rsidR="00203A42" w:rsidRPr="00DB6603" w14:paraId="61916423" w14:textId="77777777" w:rsidTr="002E0A6B">
        <w:trPr>
          <w:cantSplit/>
          <w:trHeight w:val="5483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B2B834" w14:textId="77777777" w:rsidR="00203A42" w:rsidRPr="00DB6603" w:rsidRDefault="00203A42" w:rsidP="00203A42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40515B89" w14:textId="77777777" w:rsidR="00203A42" w:rsidRPr="00DB6603" w:rsidRDefault="00203A42" w:rsidP="00203A42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0C317CE7" w14:textId="77777777" w:rsidR="00203A42" w:rsidRPr="00DB6603" w:rsidRDefault="00203A42" w:rsidP="00203A42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41D7475C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578"/>
        <w:gridCol w:w="3120"/>
        <w:gridCol w:w="1134"/>
        <w:gridCol w:w="3114"/>
        <w:gridCol w:w="1692"/>
      </w:tblGrid>
      <w:tr w:rsidR="002E760D" w:rsidRPr="00DB6603" w14:paraId="6134EA29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D9680A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793CC0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C41A2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E0E99F4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1D0556" w:rsidRPr="00DB6603" w14:paraId="2E0E28D3" w14:textId="77777777" w:rsidTr="002E760D">
        <w:trPr>
          <w:cantSplit/>
          <w:trHeight w:val="544"/>
        </w:trPr>
        <w:tc>
          <w:tcPr>
            <w:tcW w:w="7946" w:type="dxa"/>
            <w:gridSpan w:val="4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21BB71BA" w14:textId="77777777" w:rsidR="001D0556" w:rsidRPr="00DB6603" w:rsidRDefault="00B7764F" w:rsidP="008C38E1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MANUAL CALL POINTS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6AC56" w14:textId="77777777" w:rsidR="001D0556" w:rsidRPr="00DB6603" w:rsidRDefault="001D0556" w:rsidP="001D0556">
            <w:pPr>
              <w:pStyle w:val="Tablecell"/>
              <w:rPr>
                <w:b/>
                <w:i/>
                <w:sz w:val="16"/>
                <w:szCs w:val="16"/>
              </w:rPr>
            </w:pPr>
          </w:p>
        </w:tc>
      </w:tr>
      <w:tr w:rsidR="006C1556" w:rsidRPr="00DB6603" w14:paraId="350982C0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40E85D" w14:textId="78A61782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51F1D18" w14:textId="77777777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call points single action operation?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5ABC503" w14:textId="77777777" w:rsidR="006C1556" w:rsidRPr="00DB6603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79B1CCC4" w14:textId="77777777" w:rsidR="006C1556" w:rsidRPr="00DB6603" w:rsidRDefault="006C155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20.2(a)</w:t>
            </w:r>
          </w:p>
        </w:tc>
      </w:tr>
      <w:tr w:rsidR="006C1556" w:rsidRPr="00DB6603" w14:paraId="743A087C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8E9C9DB" w14:textId="16E0CA98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BF1A2AF" w14:textId="77777777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call points fitted with protective covers?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FFB0265" w14:textId="77777777" w:rsidR="006C1556" w:rsidRPr="00DB6603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2B97A8F8" w14:textId="77777777" w:rsidR="006C1556" w:rsidRPr="00DB6603" w:rsidRDefault="006C155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20.2(b)</w:t>
            </w:r>
          </w:p>
        </w:tc>
      </w:tr>
      <w:tr w:rsidR="006C1556" w:rsidRPr="00DB6603" w14:paraId="4F34E976" w14:textId="77777777" w:rsidTr="002E760D">
        <w:trPr>
          <w:cantSplit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646771" w14:textId="48C8E024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3E1578F" w14:textId="77777777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 xml:space="preserve">Is an “evacuate” signal sounded within 3 seconds of operation of any MCP? 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E8C604" w14:textId="77777777" w:rsidR="006C1556" w:rsidRPr="00DB6603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B0162B8" w14:textId="77777777" w:rsidR="006C1556" w:rsidRPr="00DB6603" w:rsidRDefault="006C155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20.2(c)</w:t>
            </w:r>
          </w:p>
        </w:tc>
      </w:tr>
      <w:tr w:rsidR="006C1556" w:rsidRPr="00DB6603" w14:paraId="5083BB94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ED2BAF" w14:textId="5D4BA463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4B1ADEC" w14:textId="77777777" w:rsidR="006C1556" w:rsidRPr="00DB6603" w:rsidRDefault="006C1556" w:rsidP="006C1556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call point location and siting appropriate?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F69E5F0" w14:textId="77777777" w:rsidR="006C1556" w:rsidRPr="00DB6603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1CA712AA" w14:textId="77777777" w:rsidR="006C1556" w:rsidRPr="00DB6603" w:rsidRDefault="006C155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20.2(d)</w:t>
            </w:r>
          </w:p>
        </w:tc>
      </w:tr>
      <w:tr w:rsidR="006C1556" w:rsidRPr="00DB6603" w14:paraId="72703610" w14:textId="77777777" w:rsidTr="002E760D">
        <w:trPr>
          <w:cantSplit/>
        </w:trPr>
        <w:tc>
          <w:tcPr>
            <w:tcW w:w="57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8C002F7" w14:textId="39EE459A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5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3EB4A5" w14:textId="77777777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there adequate provision of call points?</w:t>
            </w:r>
          </w:p>
        </w:tc>
        <w:tc>
          <w:tcPr>
            <w:tcW w:w="311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5A4DB88" w14:textId="77777777" w:rsidR="006C1556" w:rsidRPr="00DB6603" w:rsidRDefault="00BF20CB" w:rsidP="00BF20CB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="006C1556" w:rsidRPr="00DB6603">
              <w:rPr>
                <w:sz w:val="20"/>
                <w:szCs w:val="20"/>
              </w:rPr>
              <w:t xml:space="preserve">Yes  </w:t>
            </w:r>
            <w:r w:rsidR="006C1556"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556"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="006C1556" w:rsidRPr="00DB6603">
              <w:rPr>
                <w:sz w:val="20"/>
                <w:szCs w:val="20"/>
              </w:rPr>
              <w:fldChar w:fldCharType="end"/>
            </w:r>
            <w:r w:rsidR="006C1556" w:rsidRPr="00DB6603">
              <w:rPr>
                <w:sz w:val="20"/>
                <w:szCs w:val="20"/>
              </w:rPr>
              <w:t xml:space="preserve">    No  </w:t>
            </w:r>
            <w:r w:rsidR="006C1556"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556"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="006C1556"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0086D617" w14:textId="77777777" w:rsidR="006C1556" w:rsidRPr="00DB6603" w:rsidRDefault="006C155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20.2</w:t>
            </w:r>
          </w:p>
          <w:p w14:paraId="4FCFD020" w14:textId="77777777" w:rsidR="006C1556" w:rsidRPr="00DB6603" w:rsidRDefault="006C1556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(e)(f)(g)(h)</w:t>
            </w:r>
          </w:p>
        </w:tc>
      </w:tr>
      <w:tr w:rsidR="0043427E" w:rsidRPr="00DB6603" w14:paraId="0101F716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5D6F255" w14:textId="04F10468" w:rsidR="0043427E" w:rsidRPr="00DB6603" w:rsidRDefault="006C1556" w:rsidP="0043427E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21B7DB9" w14:textId="77777777" w:rsidR="0043427E" w:rsidRPr="00DB6603" w:rsidRDefault="0043427E" w:rsidP="0043427E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call points mounted at the appropria</w:t>
            </w:r>
            <w:r w:rsidR="006C1556" w:rsidRPr="00DB6603">
              <w:rPr>
                <w:sz w:val="20"/>
                <w:szCs w:val="20"/>
              </w:rPr>
              <w:t>te height? (1400mm above FFL ± 3</w:t>
            </w:r>
            <w:r w:rsidRPr="00DB6603">
              <w:rPr>
                <w:sz w:val="20"/>
                <w:szCs w:val="20"/>
              </w:rPr>
              <w:t>00mm)?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B2E9B0" w14:textId="77777777" w:rsidR="0043427E" w:rsidRPr="00DB6603" w:rsidRDefault="0043427E" w:rsidP="0043427E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1BBE9B7" w14:textId="77777777" w:rsidR="0043427E" w:rsidRPr="00DB6603" w:rsidRDefault="006C1556" w:rsidP="0043427E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20.2(</w:t>
            </w:r>
            <w:proofErr w:type="spellStart"/>
            <w:r w:rsidRPr="00DB6603">
              <w:rPr>
                <w:sz w:val="16"/>
                <w:szCs w:val="16"/>
              </w:rPr>
              <w:t>i</w:t>
            </w:r>
            <w:proofErr w:type="spellEnd"/>
            <w:r w:rsidR="00E33CDC" w:rsidRPr="00DB6603">
              <w:rPr>
                <w:sz w:val="16"/>
                <w:szCs w:val="16"/>
              </w:rPr>
              <w:t>)</w:t>
            </w:r>
          </w:p>
        </w:tc>
      </w:tr>
      <w:tr w:rsidR="006C1556" w:rsidRPr="00DB6603" w14:paraId="477B5980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70C628" w14:textId="2D42CCFE" w:rsidR="006C1556" w:rsidRPr="00DB6603" w:rsidRDefault="006C1556" w:rsidP="006C1556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6ECB17" w14:textId="77777777" w:rsidR="006C1556" w:rsidRPr="00DB6603" w:rsidRDefault="006C1556" w:rsidP="006C1556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call points sited to take into account the pot</w:t>
            </w:r>
            <w:r w:rsidR="005E16FD" w:rsidRPr="00DB6603">
              <w:rPr>
                <w:sz w:val="20"/>
                <w:szCs w:val="20"/>
              </w:rPr>
              <w:t>ential for accidental damage/operation and/or have they been fitted with suitable guards/covers where required?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D721F80" w14:textId="77777777" w:rsidR="006C1556" w:rsidRPr="00DB6603" w:rsidRDefault="006C1556" w:rsidP="006C155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2F4BCB" w14:textId="77777777" w:rsidR="006C1556" w:rsidRPr="00DB6603" w:rsidRDefault="005E16FD" w:rsidP="006C155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35.2.2(b)</w:t>
            </w:r>
          </w:p>
        </w:tc>
      </w:tr>
      <w:tr w:rsidR="0043427E" w:rsidRPr="00DB6603" w14:paraId="565794AB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2256A86" w14:textId="76BF037D" w:rsidR="0043427E" w:rsidRPr="00DB6603" w:rsidRDefault="006C1556" w:rsidP="0043427E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0748D84" w14:textId="77777777" w:rsidR="0043427E" w:rsidRPr="00DB6603" w:rsidRDefault="0043427E" w:rsidP="0043427E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suitable IP rated call points used in areas exposed to moisture?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265DDF1" w14:textId="77777777" w:rsidR="0043427E" w:rsidRPr="00DB6603" w:rsidRDefault="0043427E" w:rsidP="0043427E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0029FD" w14:textId="77777777" w:rsidR="0043427E" w:rsidRPr="00DB6603" w:rsidRDefault="00E33CDC" w:rsidP="0043427E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35.2.2(c)</w:t>
            </w:r>
          </w:p>
        </w:tc>
      </w:tr>
      <w:tr w:rsidR="0043427E" w:rsidRPr="00DB6603" w14:paraId="42288DB8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EF4214" w14:textId="18F5BCBC" w:rsidR="0043427E" w:rsidRPr="00DB6603" w:rsidRDefault="005E16FD" w:rsidP="0043427E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</w:t>
            </w:r>
            <w:r w:rsidR="003B1B0A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DC6F0EE" w14:textId="77777777" w:rsidR="0043427E" w:rsidRPr="00DB6603" w:rsidRDefault="0043427E" w:rsidP="0043427E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call points sited to take into account the potential for malicious operation</w:t>
            </w:r>
            <w:r w:rsidR="005E16FD" w:rsidRPr="00DB6603">
              <w:rPr>
                <w:sz w:val="20"/>
                <w:szCs w:val="20"/>
              </w:rPr>
              <w:t xml:space="preserve"> in shopping complexes, bars</w:t>
            </w:r>
            <w:r w:rsidR="00BF20CB">
              <w:rPr>
                <w:sz w:val="20"/>
                <w:szCs w:val="20"/>
              </w:rPr>
              <w:t>,</w:t>
            </w:r>
            <w:r w:rsidR="005E16FD" w:rsidRPr="00DB6603">
              <w:rPr>
                <w:sz w:val="20"/>
                <w:szCs w:val="20"/>
              </w:rPr>
              <w:t xml:space="preserve"> etc</w:t>
            </w:r>
            <w:r w:rsidRPr="00DB6603">
              <w:rPr>
                <w:sz w:val="20"/>
                <w:szCs w:val="20"/>
              </w:rPr>
              <w:t>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159116" w14:textId="77777777" w:rsidR="0043427E" w:rsidRPr="00DB6603" w:rsidRDefault="0043427E" w:rsidP="0043427E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A6BBC6D" w14:textId="77777777" w:rsidR="0043427E" w:rsidRPr="00DB6603" w:rsidRDefault="005E16FD" w:rsidP="0043427E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35.2.2(d)</w:t>
            </w:r>
          </w:p>
        </w:tc>
      </w:tr>
      <w:tr w:rsidR="00765E31" w:rsidRPr="00DB6603" w14:paraId="2F1440DD" w14:textId="77777777" w:rsidTr="002E760D">
        <w:trPr>
          <w:cantSplit/>
          <w:trHeight w:val="283"/>
        </w:trPr>
        <w:tc>
          <w:tcPr>
            <w:tcW w:w="5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8D1A9CE" w14:textId="77777777" w:rsidR="00765E31" w:rsidRPr="00DB6603" w:rsidRDefault="00F77DDE" w:rsidP="00765E3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G10</w:t>
            </w:r>
          </w:p>
        </w:tc>
        <w:tc>
          <w:tcPr>
            <w:tcW w:w="42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6C1523" w14:textId="77777777" w:rsidR="00765E31" w:rsidRPr="00DB6603" w:rsidRDefault="00765E31" w:rsidP="00765E31">
            <w:pPr>
              <w:jc w:val="left"/>
              <w:rPr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Do call points remain operable when a detector is removed?</w:t>
            </w:r>
          </w:p>
        </w:tc>
        <w:tc>
          <w:tcPr>
            <w:tcW w:w="311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739643" w14:textId="77777777" w:rsidR="00765E31" w:rsidRPr="00DB6603" w:rsidRDefault="00765E31" w:rsidP="00765E3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4586B2B" w14:textId="77777777" w:rsidR="00765E31" w:rsidRPr="00DB6603" w:rsidRDefault="00765E31" w:rsidP="00765E3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12.2.2(e1)</w:t>
            </w:r>
          </w:p>
        </w:tc>
      </w:tr>
      <w:tr w:rsidR="0043427E" w:rsidRPr="00DB6603" w14:paraId="047BFE71" w14:textId="77777777" w:rsidTr="002E0A6B">
        <w:trPr>
          <w:cantSplit/>
          <w:trHeight w:val="3946"/>
        </w:trPr>
        <w:tc>
          <w:tcPr>
            <w:tcW w:w="7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093BDF" w14:textId="77777777" w:rsidR="0043427E" w:rsidRPr="00DB6603" w:rsidRDefault="0043427E" w:rsidP="0043427E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784AAED4" w14:textId="77777777" w:rsidR="0043427E" w:rsidRPr="00DB6603" w:rsidRDefault="0043427E" w:rsidP="0043427E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6421EC88" w14:textId="77777777" w:rsidR="0043427E" w:rsidRPr="00DB6603" w:rsidRDefault="0043427E" w:rsidP="0043427E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3F934584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DB6603" w14:paraId="4F84295D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DEBF62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60D1B0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94AE4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C9AF3B5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E33CDC" w:rsidRPr="00DB6603" w14:paraId="3F4D5B4C" w14:textId="77777777" w:rsidTr="002E760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23DCF125" w14:textId="77777777" w:rsidR="00E33CDC" w:rsidRPr="00DB6603" w:rsidRDefault="00E33CDC" w:rsidP="008C38E1">
            <w:pPr>
              <w:pStyle w:val="Tablecell"/>
              <w:keepNext/>
              <w:rPr>
                <w:b/>
                <w:i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AUTOMATIC DETECTORS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1BE5D7" w14:textId="77777777" w:rsidR="00E33CDC" w:rsidRPr="00DB6603" w:rsidRDefault="00E33CD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E33CDC" w:rsidRPr="00DB6603" w14:paraId="115B97A4" w14:textId="77777777" w:rsidTr="002E760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B4458F" w14:textId="70400E8A" w:rsidR="00E33CDC" w:rsidRPr="00DB6603" w:rsidRDefault="00E33CDC" w:rsidP="00E33CD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FDD3559" w14:textId="77777777" w:rsidR="00E33CDC" w:rsidRPr="00DB6603" w:rsidRDefault="00E33CDC" w:rsidP="00E33CDC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the areas in which automatic fire detection is provided, sufficient for the category of system?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546C3A" w14:textId="77777777" w:rsidR="00E33CDC" w:rsidRPr="00DB6603" w:rsidRDefault="00E33CDC" w:rsidP="00E33CD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5C8BF31" w14:textId="77777777" w:rsidR="00E33CDC" w:rsidRPr="00DB6603" w:rsidRDefault="008C38E1" w:rsidP="00E33CD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8.2</w:t>
            </w:r>
          </w:p>
        </w:tc>
      </w:tr>
      <w:tr w:rsidR="008C38E1" w:rsidRPr="00DB6603" w14:paraId="2F31ED8A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1D52415" w14:textId="647AA995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8D5E144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 xml:space="preserve">Are the types of </w:t>
            </w:r>
            <w:proofErr w:type="gramStart"/>
            <w:r w:rsidRPr="00DB6603">
              <w:rPr>
                <w:b/>
                <w:sz w:val="20"/>
                <w:szCs w:val="20"/>
              </w:rPr>
              <w:t>detector</w:t>
            </w:r>
            <w:proofErr w:type="gramEnd"/>
            <w:r w:rsidRPr="00DB6603">
              <w:rPr>
                <w:b/>
                <w:sz w:val="20"/>
                <w:szCs w:val="20"/>
              </w:rPr>
              <w:t xml:space="preserve"> used appropriate?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02FCAEA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74886259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21.2</w:t>
            </w:r>
          </w:p>
        </w:tc>
      </w:tr>
      <w:tr w:rsidR="008C38E1" w:rsidRPr="00DB6603" w14:paraId="3800A2F3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728EB1" w14:textId="50C8B73C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AD8E1B0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detector spacing appropriate?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D56D80E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7AB76FC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</w:t>
            </w:r>
          </w:p>
        </w:tc>
      </w:tr>
      <w:tr w:rsidR="008C38E1" w:rsidRPr="00DB6603" w14:paraId="639EE25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B78125B" w14:textId="3F2A472C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64EAE1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ceiling heights within the limits for the detector type used?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2936797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BFA125B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22.9</w:t>
            </w:r>
          </w:p>
        </w:tc>
      </w:tr>
      <w:tr w:rsidR="008C38E1" w:rsidRPr="00DB6603" w14:paraId="740AB59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5DB656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28EAD0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detector siting appropriate?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3C52B25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E14EE67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22.2</w:t>
            </w:r>
          </w:p>
        </w:tc>
      </w:tr>
      <w:tr w:rsidR="008C38E1" w:rsidRPr="00DB6603" w14:paraId="7864166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E54955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3B15E0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Specifically, is siting/spacing satisfactory in relation to: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1C2FD9B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0087E4E0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8C38E1" w:rsidRPr="00DB6603" w14:paraId="3C78FE57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2BB5923" w14:textId="53F93CAC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576742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enclosed landings &amp; stairways?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C213D1F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1232A88E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22.2(b</w:t>
            </w:r>
          </w:p>
        </w:tc>
      </w:tr>
      <w:tr w:rsidR="008C38E1" w:rsidRPr="00DB6603" w14:paraId="0B5913B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8C236A3" w14:textId="1B997C96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DB6B554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shaft/riser openings into accommodation areas (except L4, L5 &amp; P2)?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5570E24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7C63E83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22.2(c)</w:t>
            </w:r>
          </w:p>
        </w:tc>
      </w:tr>
      <w:tr w:rsidR="008C38E1" w:rsidRPr="00DB6603" w14:paraId="1D99A07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3560B26" w14:textId="6A4D41C2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6F6AF6F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voids &gt;800mm?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0B50E45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CF1117B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22.2(d)</w:t>
            </w:r>
          </w:p>
          <w:p w14:paraId="0738802B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22.3(g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2117B4B2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AD49C6" w14:textId="30E0A351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7F3FD47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lantern lights &gt;800mm?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489084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8DCFE62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22.2(e)</w:t>
            </w:r>
          </w:p>
        </w:tc>
      </w:tr>
      <w:tr w:rsidR="008C38E1" w:rsidRPr="00DB6603" w14:paraId="35F0AF0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57BC1E5" w14:textId="34E62D39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EA1CC1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7CA2EA2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walls?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26BB86B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8ECA39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22.3(g)</w:t>
            </w:r>
          </w:p>
        </w:tc>
      </w:tr>
      <w:tr w:rsidR="008C38E1" w:rsidRPr="00DB6603" w14:paraId="3F12EDE2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D772323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H10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8BEB21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ceiling obstructions?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8C81CBE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0037101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</w:t>
            </w:r>
            <w:proofErr w:type="spellStart"/>
            <w:r w:rsidRPr="00DB6603">
              <w:rPr>
                <w:sz w:val="16"/>
                <w:szCs w:val="16"/>
              </w:rPr>
              <w:t>i</w:t>
            </w:r>
            <w:proofErr w:type="spellEnd"/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36101F41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43CCB9F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5C6868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partitions &amp; storage racks?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31E28DC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71259EA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22.3(j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5204BC99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38BD1C3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H12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FAF4D0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deep beams?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78EBAA3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99AC858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22.3(k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6180382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AC41140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D68BA7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honeycomb ceiling?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7B889D8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D8CE6D4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22.3(l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0E21C6A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EF7ABB5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82E950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perforated ceilings?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F3D8280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5C41336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</w:t>
            </w:r>
            <w:r w:rsidR="008C38E1" w:rsidRPr="00DB6603">
              <w:rPr>
                <w:sz w:val="16"/>
                <w:szCs w:val="16"/>
              </w:rPr>
              <w:t>(m)</w:t>
            </w:r>
          </w:p>
        </w:tc>
      </w:tr>
      <w:tr w:rsidR="008C38E1" w:rsidRPr="00DB6603" w14:paraId="531B119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0CDB0F5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0A6FC3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air conditioning/ventilation outlets?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6E4DA0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FA4DF65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22.3(o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7FB7625C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07E96E9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370464F" w14:textId="77777777" w:rsidR="008C38E1" w:rsidRPr="00DB6603" w:rsidRDefault="008C38E1" w:rsidP="008C38E1">
            <w:pPr>
              <w:ind w:left="421"/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clear space below detector (500mm)?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545FA20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89964A9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22.3(p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71F39C8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94561C0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H17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5C3E62E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Have optical beam detectors been sited/installed to the r</w:t>
            </w:r>
            <w:r w:rsidR="00621C51" w:rsidRPr="00DB6603">
              <w:rPr>
                <w:sz w:val="20"/>
                <w:szCs w:val="20"/>
              </w:rPr>
              <w:t>ecommendations of BS5839-1: 2017</w:t>
            </w:r>
            <w:r w:rsidRPr="00DB6603">
              <w:rPr>
                <w:sz w:val="20"/>
                <w:szCs w:val="20"/>
              </w:rPr>
              <w:t>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7624DF9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1562C70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22.5</w:t>
            </w:r>
          </w:p>
        </w:tc>
      </w:tr>
      <w:tr w:rsidR="000C58E6" w:rsidRPr="00DB6603" w14:paraId="6D2BA88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9B65422" w14:textId="5A59BCBB" w:rsidR="000C58E6" w:rsidRPr="00DB6603" w:rsidRDefault="000C58E6" w:rsidP="000C58E6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H18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C695F7" w14:textId="4A3CD3D2" w:rsidR="000C58E6" w:rsidRPr="00DB6603" w:rsidRDefault="000C58E6" w:rsidP="000C58E6">
            <w:pPr>
              <w:jc w:val="left"/>
              <w:rPr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detectors sited at, or near, the apex of the roof?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3D0A3" w14:textId="1A96FD7A" w:rsidR="000C58E6" w:rsidRPr="00DB6603" w:rsidRDefault="000C58E6" w:rsidP="000C58E6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17E7FC" w14:textId="2D86F129" w:rsidR="000C58E6" w:rsidRPr="00DB6603" w:rsidRDefault="000C58E6" w:rsidP="000C58E6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22.3(d)</w:t>
            </w:r>
          </w:p>
        </w:tc>
      </w:tr>
      <w:tr w:rsidR="008C38E1" w:rsidRPr="00DB6603" w14:paraId="2B9BDD7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C7D635" w14:textId="0071E4AE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lastRenderedPageBreak/>
              <w:t>H1</w:t>
            </w:r>
            <w:r w:rsidR="000C58E6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727184E5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Are the detectors mounted within the appropriate limits below the ceiling?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80436A3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4B0BEFE" w14:textId="77777777" w:rsidR="008C38E1" w:rsidRPr="00DB6603" w:rsidRDefault="00621C5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22.3(e</w:t>
            </w:r>
            <w:r w:rsidR="008C38E1" w:rsidRPr="00DB6603">
              <w:rPr>
                <w:sz w:val="16"/>
                <w:szCs w:val="16"/>
              </w:rPr>
              <w:t>)</w:t>
            </w:r>
          </w:p>
        </w:tc>
      </w:tr>
      <w:tr w:rsidR="008C38E1" w:rsidRPr="00DB6603" w14:paraId="664D782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8B9A69" w14:textId="203F791D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</w:t>
            </w:r>
            <w:r w:rsidR="000C58E6">
              <w:rPr>
                <w:sz w:val="20"/>
                <w:szCs w:val="20"/>
              </w:rPr>
              <w:t>20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7AF7DDF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remote indicator lamps provided where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27C91AE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FED867E" w14:textId="77777777" w:rsidR="008C38E1" w:rsidRPr="00DB6603" w:rsidRDefault="008C38E1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13.2.5</w:t>
            </w:r>
          </w:p>
        </w:tc>
      </w:tr>
      <w:tr w:rsidR="008C38E1" w:rsidRPr="00DB6603" w14:paraId="6FCABB33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07249E" w14:textId="70DAB799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H2</w:t>
            </w:r>
            <w:r w:rsidR="000C58E6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E14A0EF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 xml:space="preserve">If BS 6266 is specified, are the specific recommendations for detector type, spacing and siting satisfied? 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86EBB01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B08E876" w14:textId="77777777" w:rsidR="008C38E1" w:rsidRPr="00DB6603" w:rsidRDefault="00200696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BS 6266</w:t>
            </w:r>
          </w:p>
        </w:tc>
      </w:tr>
      <w:tr w:rsidR="008C38E1" w:rsidRPr="00DB6603" w14:paraId="7617265D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7C868B" w14:textId="6A0CBAD5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H2</w:t>
            </w:r>
            <w:r w:rsidR="000C58E6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7425570" w14:textId="77777777" w:rsidR="008C38E1" w:rsidRPr="00DB6603" w:rsidRDefault="008C38E1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If BS 7273-1 is specified, are the specific recommendations for detector type, spacing and siting satisfied? (Interfaces for suppression systems)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6D4ACD0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7F67C9B" w14:textId="77777777" w:rsidR="008C38E1" w:rsidRPr="00DB6603" w:rsidRDefault="00E119E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BS 7273-1</w:t>
            </w:r>
          </w:p>
        </w:tc>
      </w:tr>
      <w:tr w:rsidR="00E119EC" w:rsidRPr="00DB6603" w14:paraId="16EF0B8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27B8BD" w14:textId="1402B62D" w:rsidR="00E119EC" w:rsidRPr="00DB6603" w:rsidRDefault="00E119EC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H2</w:t>
            </w:r>
            <w:r w:rsidR="000C58E6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BE72DB6" w14:textId="77777777" w:rsidR="00E119EC" w:rsidRPr="00DB6603" w:rsidRDefault="00E119EC" w:rsidP="008C38E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 xml:space="preserve">If BS 7273-4 is specified are the recommendations satisfied? 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ED16D1F" w14:textId="77777777" w:rsidR="00E119EC" w:rsidRPr="00DB6603" w:rsidRDefault="00E119EC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353F51D" w14:textId="77777777" w:rsidR="00E119EC" w:rsidRPr="00DB6603" w:rsidRDefault="00E119EC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BS 7273-4</w:t>
            </w:r>
          </w:p>
        </w:tc>
      </w:tr>
      <w:tr w:rsidR="00EA1CC1" w:rsidRPr="00DB6603" w14:paraId="3E64EC5E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69B088B" w14:textId="2A2250D9" w:rsidR="00EA1CC1" w:rsidRPr="00DB6603" w:rsidRDefault="00EA1CC1" w:rsidP="00EA1CC1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H24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4A3AE63" w14:textId="4F7FBAB3" w:rsidR="00EA1CC1" w:rsidRPr="00DB6603" w:rsidRDefault="00EA1CC1" w:rsidP="00EA1CC1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If BS 7273-</w:t>
            </w:r>
            <w:r>
              <w:rPr>
                <w:b/>
                <w:sz w:val="20"/>
                <w:szCs w:val="20"/>
              </w:rPr>
              <w:t>6</w:t>
            </w:r>
            <w:r w:rsidRPr="00DB6603">
              <w:rPr>
                <w:b/>
                <w:sz w:val="20"/>
                <w:szCs w:val="20"/>
              </w:rPr>
              <w:t xml:space="preserve"> is specified are the recommendations satisfied? 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0665E967" w14:textId="4636BD8C" w:rsidR="00EA1CC1" w:rsidRPr="00DB6603" w:rsidRDefault="00EA1CC1" w:rsidP="00EA1CC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B7DB4E" w14:textId="5C136CC1" w:rsidR="00EA1CC1" w:rsidRPr="00DB6603" w:rsidRDefault="00EA1CC1" w:rsidP="00EA1CC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BS 7273-</w:t>
            </w:r>
            <w:r>
              <w:rPr>
                <w:sz w:val="16"/>
                <w:szCs w:val="16"/>
              </w:rPr>
              <w:t>6</w:t>
            </w:r>
          </w:p>
        </w:tc>
      </w:tr>
      <w:tr w:rsidR="008C38E1" w:rsidRPr="00DB6603" w14:paraId="434180B2" w14:textId="77777777" w:rsidTr="002E0A6B">
        <w:trPr>
          <w:cantSplit/>
          <w:trHeight w:val="5692"/>
        </w:trPr>
        <w:tc>
          <w:tcPr>
            <w:tcW w:w="794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40748C" w14:textId="77777777" w:rsidR="008C38E1" w:rsidRPr="00DB6603" w:rsidRDefault="008C38E1" w:rsidP="00306F18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29C3D0C3" w14:textId="77777777" w:rsidR="008C38E1" w:rsidRPr="00DB6603" w:rsidRDefault="008C38E1" w:rsidP="00306F18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="00F8360C"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582CA1A1" w14:textId="77777777" w:rsidR="008C38E1" w:rsidRPr="00DB6603" w:rsidRDefault="008C38E1" w:rsidP="008C38E1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087F421E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DB6603" w14:paraId="6EBCFBC9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81FB7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856667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65CB9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8102736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8C38E1" w:rsidRPr="00DB6603" w14:paraId="322D5996" w14:textId="77777777" w:rsidTr="002E760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42F2F306" w14:textId="77777777" w:rsidR="008C38E1" w:rsidRPr="00DB6603" w:rsidRDefault="008C38E1" w:rsidP="008C38E1">
            <w:pPr>
              <w:pStyle w:val="Tablecell"/>
              <w:keepNext/>
              <w:rPr>
                <w:b/>
                <w:i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AUDIBLE AND VISUAL ALARMS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61F628" w14:textId="77777777" w:rsidR="008C38E1" w:rsidRPr="00DB6603" w:rsidRDefault="008C38E1" w:rsidP="00306F18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8C38E1" w:rsidRPr="00DB6603" w14:paraId="0B199C39" w14:textId="77777777" w:rsidTr="002E760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0D2AF7B" w14:textId="0CEB0A81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DA2A8F1" w14:textId="77777777" w:rsidR="008C38E1" w:rsidRPr="00EA1CC1" w:rsidRDefault="008C38E1" w:rsidP="008C38E1">
            <w:pPr>
              <w:jc w:val="left"/>
              <w:rPr>
                <w:b/>
                <w:bCs/>
                <w:sz w:val="20"/>
                <w:szCs w:val="20"/>
              </w:rPr>
            </w:pPr>
            <w:r w:rsidRPr="00EA1CC1">
              <w:rPr>
                <w:b/>
                <w:bCs/>
                <w:sz w:val="20"/>
                <w:szCs w:val="20"/>
              </w:rPr>
              <w:t>Does the sounder layout appear suitable for the sound levels required?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4382CA5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A15A2F6" w14:textId="77777777" w:rsidR="008C38E1" w:rsidRPr="00DB6603" w:rsidRDefault="00306F18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16.2.1</w:t>
            </w:r>
          </w:p>
        </w:tc>
      </w:tr>
      <w:tr w:rsidR="008C38E1" w:rsidRPr="00DB6603" w14:paraId="2468BA52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8AFCEA" w14:textId="2FFEB97A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1F157E6B" w14:textId="77777777" w:rsidR="008C38E1" w:rsidRPr="00EA1CC1" w:rsidRDefault="008C38E1" w:rsidP="008C38E1">
            <w:pPr>
              <w:jc w:val="left"/>
              <w:rPr>
                <w:b/>
                <w:bCs/>
                <w:sz w:val="20"/>
                <w:szCs w:val="20"/>
              </w:rPr>
            </w:pPr>
            <w:r w:rsidRPr="00EA1CC1">
              <w:rPr>
                <w:b/>
                <w:bCs/>
                <w:sz w:val="20"/>
                <w:szCs w:val="20"/>
              </w:rPr>
              <w:t>Have sound levels been measured and any shortfalls identified?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9F8772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011BD937" w14:textId="77777777" w:rsidR="008C38E1" w:rsidRPr="00DB6603" w:rsidRDefault="00306F18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39.2(c5)</w:t>
            </w:r>
          </w:p>
        </w:tc>
      </w:tr>
      <w:tr w:rsidR="008C38E1" w:rsidRPr="00DB6603" w14:paraId="3D4E908C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0C09D20" w14:textId="5A1E432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858C8F3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the sounders of an appropriate type (e.g. in relation to frequency)?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21FF39" w14:textId="77777777" w:rsidR="008C38E1" w:rsidRPr="00DB6603" w:rsidRDefault="008C38E1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0490B97" w14:textId="77777777" w:rsidR="008C38E1" w:rsidRPr="00DB6603" w:rsidRDefault="00306F18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16.2.1(b)(c)</w:t>
            </w:r>
          </w:p>
        </w:tc>
      </w:tr>
      <w:tr w:rsidR="008C38E1" w:rsidRPr="00DB6603" w14:paraId="6B330D41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A0C2BE5" w14:textId="56031418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FFCAC4A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Where music levels &gt;80dB(A), is the music muted when the alarm sounds?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B6A39EB" w14:textId="77777777" w:rsidR="008C38E1" w:rsidRPr="00DB6603" w:rsidRDefault="00306F18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53CDE8F" w14:textId="77777777" w:rsidR="008C38E1" w:rsidRPr="00DB6603" w:rsidRDefault="00306F18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16.2.1(d)</w:t>
            </w:r>
          </w:p>
        </w:tc>
      </w:tr>
      <w:tr w:rsidR="008C38E1" w:rsidRPr="00DB6603" w14:paraId="39CCD62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9079BD" w14:textId="4F26D042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9B1CB4" w14:textId="77777777" w:rsidR="008C38E1" w:rsidRPr="00DB6603" w:rsidRDefault="008C38E1" w:rsidP="008C38E1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Can the fire service be summoned without interference from the fire alarm system?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A90574" w14:textId="77777777" w:rsidR="008C38E1" w:rsidRPr="00DB6603" w:rsidRDefault="00306F18" w:rsidP="008C38E1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42E15E" w14:textId="77777777" w:rsidR="008C38E1" w:rsidRPr="00DB6603" w:rsidRDefault="00306F18" w:rsidP="008C38E1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15.2(c)</w:t>
            </w:r>
          </w:p>
        </w:tc>
      </w:tr>
      <w:tr w:rsidR="003D11BC" w:rsidRPr="00DB6603" w14:paraId="3F64C64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CDBA0A" w14:textId="1F105144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2566D73E" w14:textId="1ABAE438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817D9">
              <w:rPr>
                <w:b/>
                <w:bCs/>
                <w:sz w:val="20"/>
                <w:szCs w:val="20"/>
              </w:rPr>
              <w:t>Do sound levels in hospitals comply with HTM 05-03 (Part B) or SHTM 82?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55C358B" w14:textId="0ED1F484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7F1565" w14:textId="279E19F6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16.2.3(a)</w:t>
            </w:r>
          </w:p>
        </w:tc>
      </w:tr>
      <w:tr w:rsidR="00D147A3" w:rsidRPr="00DB6603" w14:paraId="3E5271A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AE9627" w14:textId="500A56A6" w:rsidR="00D147A3" w:rsidRDefault="00D147A3" w:rsidP="00D147A3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C30BBD" w14:textId="1E295D4A" w:rsidR="00D147A3" w:rsidRPr="00D817D9" w:rsidRDefault="00D147A3" w:rsidP="00D147A3">
            <w:pPr>
              <w:jc w:val="left"/>
              <w:rPr>
                <w:b/>
                <w:bCs/>
                <w:sz w:val="20"/>
                <w:szCs w:val="20"/>
              </w:rPr>
            </w:pPr>
            <w:r w:rsidRPr="00D817D9">
              <w:rPr>
                <w:b/>
                <w:bCs/>
                <w:sz w:val="20"/>
                <w:szCs w:val="20"/>
              </w:rPr>
              <w:t>Have visual alarms been provided where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BA64CFF" w14:textId="33ECA74A" w:rsidR="00D147A3" w:rsidRPr="00DB6603" w:rsidRDefault="00D147A3" w:rsidP="00D147A3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5E49C71" w14:textId="18DA9FB2" w:rsidR="00D147A3" w:rsidRPr="00DB6603" w:rsidRDefault="00D147A3" w:rsidP="00D147A3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17.2(a</w:t>
            </w:r>
          </w:p>
        </w:tc>
      </w:tr>
      <w:tr w:rsidR="003D11BC" w:rsidRPr="00DB6603" w14:paraId="4697DB29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23F5096" w14:textId="37AAF9F1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 w:rsidR="00D147A3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033E7E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Does the provision of fire alarm warnings for people with impaired hearing meet the recommendations of clause 18.2?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8143DC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371548D5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18.2</w:t>
            </w:r>
          </w:p>
        </w:tc>
      </w:tr>
      <w:tr w:rsidR="00F869EA" w:rsidRPr="00DB6603" w14:paraId="5F8CEB48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78B1124" w14:textId="35437203" w:rsidR="00F869EA" w:rsidRPr="00DB6603" w:rsidRDefault="00F869EA" w:rsidP="00F869EA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  <w:r w:rsidR="00206DF8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D1D4121" w14:textId="27D57ADE" w:rsidR="00F869EA" w:rsidRPr="00206DF8" w:rsidRDefault="00F869EA" w:rsidP="00F869EA">
            <w:pPr>
              <w:jc w:val="left"/>
              <w:rPr>
                <w:b/>
                <w:bCs/>
                <w:sz w:val="20"/>
                <w:szCs w:val="20"/>
              </w:rPr>
            </w:pPr>
            <w:r w:rsidRPr="00206DF8">
              <w:rPr>
                <w:b/>
                <w:bCs/>
                <w:sz w:val="20"/>
                <w:szCs w:val="20"/>
              </w:rPr>
              <w:t>Are visual alarm devices compliant with BS EN54-23 and sited accordingly?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891E3" w14:textId="43D75344" w:rsidR="00F869EA" w:rsidRPr="00DB6603" w:rsidRDefault="00F869EA" w:rsidP="00F869EA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A22F85" w14:textId="77777777" w:rsidR="00F869EA" w:rsidRPr="00DB6603" w:rsidRDefault="00F869EA" w:rsidP="00F869EA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11.2(o)</w:t>
            </w:r>
          </w:p>
          <w:p w14:paraId="6EE197E4" w14:textId="0705D6AA" w:rsidR="00F869EA" w:rsidRPr="00DB6603" w:rsidRDefault="00F869EA" w:rsidP="00F869EA">
            <w:pPr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17.2(e)(f)</w:t>
            </w:r>
          </w:p>
        </w:tc>
      </w:tr>
      <w:tr w:rsidR="003D11BC" w:rsidRPr="00DB6603" w14:paraId="138D465B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0FB8D3C" w14:textId="4FF18AA6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F869EA">
              <w:rPr>
                <w:sz w:val="20"/>
                <w:szCs w:val="20"/>
              </w:rPr>
              <w:t>10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D65F450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the visual alarms adequate in terms of colour and siting?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B5A7FC6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9E4A4A6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17(b-f)</w:t>
            </w:r>
          </w:p>
        </w:tc>
      </w:tr>
      <w:tr w:rsidR="003D11BC" w:rsidRPr="00DB6603" w14:paraId="552B4AFD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DD0C091" w14:textId="1CC57CB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J</w:t>
            </w:r>
            <w:r w:rsidR="00F869EA">
              <w:rPr>
                <w:sz w:val="20"/>
                <w:szCs w:val="20"/>
              </w:rPr>
              <w:t>11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3C78344C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an external sounder/visual alarm provided if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A7B153C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EEA7F88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16.2.1(f)</w:t>
            </w:r>
          </w:p>
        </w:tc>
      </w:tr>
      <w:tr w:rsidR="003D11BC" w:rsidRPr="00DB6603" w14:paraId="70794320" w14:textId="77777777" w:rsidTr="002E760D">
        <w:trPr>
          <w:cantSplit/>
          <w:trHeight w:val="2551"/>
        </w:trPr>
        <w:tc>
          <w:tcPr>
            <w:tcW w:w="794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48AF3D" w14:textId="77777777" w:rsidR="003D11BC" w:rsidRPr="00DB6603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44775ECC" w14:textId="77777777" w:rsidR="003D11BC" w:rsidRPr="00DB6603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327C9552" w14:textId="77777777" w:rsidR="003D11BC" w:rsidRPr="00DB6603" w:rsidRDefault="003D11BC" w:rsidP="003D11BC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1AB0ED8F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DB6603" w14:paraId="7CD5A157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965939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E9A41D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9E686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61D4B12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DB6603" w14:paraId="20EBD682" w14:textId="77777777" w:rsidTr="002E760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771128BE" w14:textId="77777777" w:rsidR="003D11BC" w:rsidRPr="00DB6603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DA1252">
              <w:rPr>
                <w:b/>
                <w:color w:val="FFFFFF" w:themeColor="background1"/>
                <w:sz w:val="24"/>
                <w:szCs w:val="24"/>
              </w:rPr>
              <w:t>CONTROL AND INDICATING EQUIPMENT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55069E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DB6603" w14:paraId="2E7D94F0" w14:textId="77777777" w:rsidTr="002E760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290FD6A" w14:textId="0F78101D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F568A39" w14:textId="77777777" w:rsidR="003D11BC" w:rsidRPr="00E24ED5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E24ED5">
              <w:rPr>
                <w:b/>
                <w:bCs/>
                <w:sz w:val="20"/>
                <w:szCs w:val="20"/>
              </w:rPr>
              <w:t>Is compliance with EN54-2 and EN54-4 claimed? (or equivalent part to BS 5839)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0187D3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3C45855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11.2(m)(p)</w:t>
            </w:r>
          </w:p>
        </w:tc>
      </w:tr>
      <w:tr w:rsidR="003D11BC" w:rsidRPr="00DB6603" w14:paraId="4E9FE695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2C78FC9" w14:textId="0C0EE3F5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CE3C844" w14:textId="77777777" w:rsidR="003D11BC" w:rsidRPr="00E24ED5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E24ED5">
              <w:rPr>
                <w:b/>
                <w:bCs/>
                <w:sz w:val="20"/>
                <w:szCs w:val="20"/>
              </w:rPr>
              <w:t>Are functional requirements of EN54 satisfied? (or equivalent part to BS 5839)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986C606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3267AE8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39.2(c8)</w:t>
            </w:r>
          </w:p>
        </w:tc>
      </w:tr>
      <w:tr w:rsidR="003D11BC" w:rsidRPr="00DB6603" w14:paraId="5812B947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75DC508" w14:textId="324BE30E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5CBB1F" w14:textId="77777777" w:rsidR="003D11BC" w:rsidRPr="00DB6603" w:rsidRDefault="003D11BC" w:rsidP="003D11BC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 siting appropriate?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783475C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2558FF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23.2.1</w:t>
            </w:r>
          </w:p>
          <w:p w14:paraId="178157D1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(a)(b)(g)</w:t>
            </w:r>
          </w:p>
        </w:tc>
      </w:tr>
      <w:tr w:rsidR="003D11BC" w:rsidRPr="00DB6603" w14:paraId="2606DD60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5AB627" w14:textId="24525AA4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0ADC71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 area in which equipment sited protected by automatic detection (if required)?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BB7D8EE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70A024C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23.2.1(f)</w:t>
            </w:r>
          </w:p>
        </w:tc>
      </w:tr>
      <w:tr w:rsidR="003D11BC" w:rsidRPr="00DB6603" w14:paraId="15F4F4EC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0677574" w14:textId="066C1528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11CB37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internal workmanship satisfactory?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1ADE25B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6D1B40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DB6603" w14:paraId="23320AAF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64BCED" w14:textId="7B744F42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0B0BCF8" w14:textId="77777777" w:rsidR="003D11BC" w:rsidRPr="009E4B3C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E4B3C">
              <w:rPr>
                <w:b/>
                <w:bCs/>
                <w:sz w:val="20"/>
                <w:szCs w:val="20"/>
              </w:rPr>
              <w:t>Are batteries for standby power supplies of a suitable type?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74E4D16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1F01A68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25.4(b)</w:t>
            </w:r>
          </w:p>
        </w:tc>
      </w:tr>
      <w:tr w:rsidR="003D11BC" w:rsidRPr="00DB6603" w14:paraId="4ED4A94D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1D09BA3" w14:textId="38118BDE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AEFA1AB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batteries marked with date of installation and can dates be read without disturbing the batteries?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19F4B6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CCDD0EC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25.4(c)</w:t>
            </w:r>
          </w:p>
        </w:tc>
      </w:tr>
      <w:tr w:rsidR="003D11BC" w:rsidRPr="00DB6603" w14:paraId="527115E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6FD852" w14:textId="142F84EA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0CAAA78" w14:textId="77777777" w:rsidR="003D11BC" w:rsidRPr="00881B7C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881B7C">
              <w:rPr>
                <w:b/>
                <w:bCs/>
                <w:sz w:val="20"/>
                <w:szCs w:val="20"/>
              </w:rPr>
              <w:t>Have the quiescent &amp; alarm currents been verified at commissioning?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9FA678E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66381A3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39.2(c21)</w:t>
            </w:r>
          </w:p>
        </w:tc>
      </w:tr>
      <w:tr w:rsidR="003D11BC" w:rsidRPr="00DB6603" w14:paraId="629938A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61B733" w14:textId="7E0AC07F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</w:t>
            </w:r>
            <w:r w:rsidR="00DA1252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ABE0488" w14:textId="77777777" w:rsidR="003D11BC" w:rsidRPr="00881B7C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881B7C">
              <w:rPr>
                <w:b/>
                <w:bCs/>
                <w:sz w:val="20"/>
                <w:szCs w:val="20"/>
              </w:rPr>
              <w:t>Have the quiescent &amp; alarm currents been verified for additional PSUs?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6C0A98D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8355F63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39.2(c21)</w:t>
            </w:r>
          </w:p>
        </w:tc>
      </w:tr>
      <w:tr w:rsidR="003D11BC" w:rsidRPr="00DB6603" w14:paraId="0BABA87F" w14:textId="77777777" w:rsidTr="002E760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B1F106C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K10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1C5CA16" w14:textId="77777777" w:rsidR="003D11BC" w:rsidRPr="00881B7C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881B7C">
              <w:rPr>
                <w:b/>
                <w:bCs/>
                <w:sz w:val="20"/>
                <w:szCs w:val="20"/>
              </w:rPr>
              <w:t>Is the battery capacity, as installed, adequate?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BE69970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589949A8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25.4(e)</w:t>
            </w:r>
          </w:p>
        </w:tc>
      </w:tr>
      <w:tr w:rsidR="003D11BC" w:rsidRPr="00DB6603" w14:paraId="5F0E0CB6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6BCA48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K11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93C0432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 wiring to any separate power supply equipment/battery enclosures of a suitable type?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E79DC6A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40997B6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26.2(b)</w:t>
            </w:r>
          </w:p>
        </w:tc>
      </w:tr>
      <w:tr w:rsidR="003D11BC" w:rsidRPr="00DB6603" w14:paraId="6FCB26A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90A9C07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K12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7108052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the connections to power supply equipment in separate housings duplicated?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F17CA70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EBE262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12.2.2(l)</w:t>
            </w:r>
          </w:p>
        </w:tc>
      </w:tr>
      <w:tr w:rsidR="003D11BC" w:rsidRPr="00DB6603" w14:paraId="142FCF44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F967EC7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K13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B8A756E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Are PSU/batteries in separate enclosures from the CIE fused at the remote end?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9C7CE54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14376C3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12.2.2(l)</w:t>
            </w:r>
          </w:p>
        </w:tc>
      </w:tr>
      <w:tr w:rsidR="003D11BC" w:rsidRPr="00DB6603" w14:paraId="1EDC84F5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92F0E91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K14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D4E8BC1" w14:textId="77777777" w:rsidR="003D11BC" w:rsidRPr="00DB6603" w:rsidRDefault="003D11BC" w:rsidP="003D11BC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Do batteries connected in parallel give the correct fault indications?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95460B6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50F1670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12.2.1(d)</w:t>
            </w:r>
          </w:p>
        </w:tc>
      </w:tr>
      <w:tr w:rsidR="003D11BC" w:rsidRPr="00DB6603" w14:paraId="4541886A" w14:textId="77777777" w:rsidTr="002E760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CE55C4F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K15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6130A1B" w14:textId="77777777" w:rsidR="003D11BC" w:rsidRPr="00DB6603" w:rsidRDefault="003D11BC" w:rsidP="003D11BC">
            <w:pPr>
              <w:jc w:val="left"/>
              <w:rPr>
                <w:b/>
                <w:sz w:val="20"/>
                <w:szCs w:val="20"/>
              </w:rPr>
            </w:pPr>
            <w:r w:rsidRPr="00DB6603">
              <w:rPr>
                <w:b/>
                <w:sz w:val="20"/>
                <w:szCs w:val="20"/>
              </w:rPr>
              <w:t>Is the rating of the charger sufficient to recharge the batteries within 24 hours?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78B9F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341620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25.4(d)</w:t>
            </w:r>
          </w:p>
        </w:tc>
      </w:tr>
      <w:tr w:rsidR="003D11BC" w:rsidRPr="00DB6603" w14:paraId="0D3FEFB9" w14:textId="77777777" w:rsidTr="006B41BD">
        <w:trPr>
          <w:cantSplit/>
          <w:trHeight w:val="2324"/>
        </w:trPr>
        <w:tc>
          <w:tcPr>
            <w:tcW w:w="794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1B2C96" w14:textId="77777777" w:rsidR="003D11BC" w:rsidRPr="00DB6603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lastRenderedPageBreak/>
              <w:t>Comments:</w:t>
            </w:r>
          </w:p>
          <w:p w14:paraId="738A6DC6" w14:textId="77777777" w:rsidR="003D11BC" w:rsidRPr="00DB6603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20A24BBA" w14:textId="77777777" w:rsidR="003D11BC" w:rsidRPr="00DB6603" w:rsidRDefault="003D11BC" w:rsidP="003D11BC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2AE8CC73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8"/>
        <w:gridCol w:w="3080"/>
        <w:gridCol w:w="1134"/>
        <w:gridCol w:w="14"/>
        <w:gridCol w:w="3100"/>
        <w:gridCol w:w="1692"/>
      </w:tblGrid>
      <w:tr w:rsidR="002E760D" w:rsidRPr="00DB6603" w14:paraId="15C91C69" w14:textId="77777777" w:rsidTr="006B41B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F81A9D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21D3C6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62B7F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57F7570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DB6603" w14:paraId="3E75C621" w14:textId="77777777" w:rsidTr="006B41BD">
        <w:trPr>
          <w:cantSplit/>
        </w:trPr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68DC34D1" w14:textId="77777777" w:rsidR="003D11BC" w:rsidRPr="00DB6603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REMOTE TRANSMISSION OF ALARMS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E320FF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DB6603" w14:paraId="3E8350CC" w14:textId="77777777" w:rsidTr="006B41BD">
        <w:trPr>
          <w:cantSplit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73EC49E" w14:textId="2315D386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E09B910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Is the FD&amp;A system provided with an ATS?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60D8895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303D99F1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</w:t>
            </w:r>
          </w:p>
          <w:p w14:paraId="464775E9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(e)(f)(g)(h)</w:t>
            </w:r>
          </w:p>
        </w:tc>
      </w:tr>
      <w:tr w:rsidR="003D11BC" w:rsidRPr="00DB6603" w14:paraId="0E83CFAD" w14:textId="77777777" w:rsidTr="006B41BD">
        <w:trPr>
          <w:cantSplit/>
          <w:trHeight w:val="283"/>
        </w:trPr>
        <w:tc>
          <w:tcPr>
            <w:tcW w:w="618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BF8431" w14:textId="17606EEF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2</w:t>
            </w:r>
          </w:p>
        </w:tc>
        <w:tc>
          <w:tcPr>
            <w:tcW w:w="4228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243F1CBA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Is the telephone switch room or frame room protected by AFD?</w:t>
            </w:r>
          </w:p>
        </w:tc>
        <w:tc>
          <w:tcPr>
            <w:tcW w:w="31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3DC5A4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70D3F5A6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15.2(j)</w:t>
            </w:r>
          </w:p>
        </w:tc>
      </w:tr>
      <w:tr w:rsidR="003D11BC" w:rsidRPr="00DB6603" w14:paraId="26F9D625" w14:textId="77777777" w:rsidTr="002E0A6B">
        <w:trPr>
          <w:cantSplit/>
          <w:trHeight w:val="579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C2E8C0" w14:textId="698C839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3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D6803D6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If “Cat P” is a fault signal transmitted in addition to fire signals, where required?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A680CC5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4BECE37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25.4(e3)</w:t>
            </w:r>
          </w:p>
        </w:tc>
      </w:tr>
      <w:tr w:rsidR="003D11BC" w:rsidRPr="00DB6603" w14:paraId="15E4C1FC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9990BD4" w14:textId="4EA11D9C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4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5F679B4E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For Cat P systems, if no fault signal is transmitted, is the battery standby capacity sufficient to maintain the system for at least 24 hours longer that the unoccupied area (max 72 hours)?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BDF0A1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5C51C8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25.4(e4)</w:t>
            </w:r>
          </w:p>
        </w:tc>
      </w:tr>
      <w:tr w:rsidR="003D11BC" w:rsidRPr="00DB6603" w14:paraId="05324E08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3F2B0F3" w14:textId="15F9B6C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5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107B09EF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Is the wiring to/from the transmitter of a satisfactory type and monitored?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B38DD61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F91BDFD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15.2(l)</w:t>
            </w:r>
          </w:p>
        </w:tc>
      </w:tr>
      <w:tr w:rsidR="003D11BC" w:rsidRPr="00DB6603" w14:paraId="59E9C4E0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5E84871" w14:textId="27E5A040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6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6B301873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If a dedicated fire ATS is provided, does the 230Vac supply and the standby supply to the ATS meet the requirements of clause 25?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F26E84B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2AA4A1C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15.2(m)</w:t>
            </w:r>
          </w:p>
        </w:tc>
      </w:tr>
      <w:tr w:rsidR="003D11BC" w:rsidRPr="00DB6603" w14:paraId="0E3E9E4A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32A1C3" w14:textId="2F417451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7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974A542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Is the ATS PSU monitored for the required fault conditions by the CIE?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AF4B2B7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878D2E0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12.2.1</w:t>
            </w:r>
          </w:p>
        </w:tc>
      </w:tr>
      <w:tr w:rsidR="003D11BC" w:rsidRPr="00DB6603" w14:paraId="32A4238E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4B383B" w14:textId="7D1822AF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8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</w:tcPr>
          <w:p w14:paraId="47B8DD84" w14:textId="77777777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If fire alarm signals are transmitted via the intruder ATS, is the standby battery capacity of the intruder ATS sufficient for the category of system?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A16DFA1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A8DF2AF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15.2(n)</w:t>
            </w:r>
          </w:p>
        </w:tc>
      </w:tr>
      <w:tr w:rsidR="003D11BC" w:rsidRPr="00DB6603" w14:paraId="48A66F84" w14:textId="77777777" w:rsidTr="006B41BD">
        <w:trPr>
          <w:cantSplit/>
          <w:trHeight w:val="283"/>
        </w:trPr>
        <w:tc>
          <w:tcPr>
            <w:tcW w:w="6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DF4BB5A" w14:textId="21F79CEC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L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9</w:t>
            </w:r>
          </w:p>
        </w:tc>
        <w:tc>
          <w:tcPr>
            <w:tcW w:w="422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0C45173" w14:textId="46948454" w:rsidR="003D11BC" w:rsidRPr="0099082D" w:rsidRDefault="003D11BC" w:rsidP="003D11BC">
            <w:pPr>
              <w:jc w:val="left"/>
              <w:rPr>
                <w:b/>
                <w:bCs/>
                <w:sz w:val="20"/>
                <w:szCs w:val="20"/>
              </w:rPr>
            </w:pPr>
            <w:r w:rsidRPr="0099082D">
              <w:rPr>
                <w:b/>
                <w:bCs/>
                <w:sz w:val="20"/>
                <w:szCs w:val="20"/>
              </w:rPr>
              <w:t>Is the ARC used to monitor fire signals</w:t>
            </w:r>
            <w:r w:rsidR="0022453E" w:rsidRPr="0099082D">
              <w:rPr>
                <w:b/>
                <w:bCs/>
                <w:sz w:val="20"/>
                <w:szCs w:val="20"/>
              </w:rPr>
              <w:t xml:space="preserve"> </w:t>
            </w:r>
            <w:r w:rsidRPr="0099082D">
              <w:rPr>
                <w:b/>
                <w:bCs/>
                <w:sz w:val="20"/>
                <w:szCs w:val="20"/>
              </w:rPr>
              <w:t>certificated to</w:t>
            </w:r>
            <w:r w:rsidR="0022453E" w:rsidRPr="0099082D">
              <w:rPr>
                <w:b/>
                <w:bCs/>
                <w:sz w:val="20"/>
                <w:szCs w:val="20"/>
              </w:rPr>
              <w:t xml:space="preserve"> </w:t>
            </w:r>
            <w:r w:rsidRPr="0099082D">
              <w:rPr>
                <w:b/>
                <w:bCs/>
                <w:sz w:val="20"/>
                <w:szCs w:val="20"/>
              </w:rPr>
              <w:t>BS</w:t>
            </w:r>
            <w:r w:rsidR="0022453E" w:rsidRPr="0099082D">
              <w:rPr>
                <w:b/>
                <w:bCs/>
                <w:sz w:val="20"/>
                <w:szCs w:val="20"/>
              </w:rPr>
              <w:t> </w:t>
            </w:r>
            <w:r w:rsidRPr="0099082D">
              <w:rPr>
                <w:b/>
                <w:bCs/>
                <w:sz w:val="20"/>
                <w:szCs w:val="20"/>
              </w:rPr>
              <w:t>5979</w:t>
            </w:r>
            <w:r w:rsidR="0022453E" w:rsidRPr="0099082D">
              <w:rPr>
                <w:b/>
                <w:bCs/>
                <w:sz w:val="20"/>
                <w:szCs w:val="20"/>
              </w:rPr>
              <w:t xml:space="preserve"> / BS EN 5</w:t>
            </w:r>
            <w:r w:rsidR="00F8248A" w:rsidRPr="0099082D">
              <w:rPr>
                <w:b/>
                <w:bCs/>
                <w:sz w:val="20"/>
                <w:szCs w:val="20"/>
              </w:rPr>
              <w:t>0</w:t>
            </w:r>
            <w:r w:rsidR="0022453E" w:rsidRPr="0099082D">
              <w:rPr>
                <w:b/>
                <w:bCs/>
                <w:sz w:val="20"/>
                <w:szCs w:val="20"/>
              </w:rPr>
              <w:t xml:space="preserve">518 </w:t>
            </w:r>
            <w:r w:rsidR="005E4760" w:rsidRPr="0099082D">
              <w:rPr>
                <w:b/>
                <w:bCs/>
                <w:sz w:val="20"/>
                <w:szCs w:val="20"/>
              </w:rPr>
              <w:t xml:space="preserve">/ </w:t>
            </w:r>
            <w:r w:rsidRPr="0099082D">
              <w:rPr>
                <w:b/>
                <w:bCs/>
                <w:sz w:val="20"/>
                <w:szCs w:val="20"/>
              </w:rPr>
              <w:t>BS</w:t>
            </w:r>
            <w:r w:rsidR="0022453E" w:rsidRPr="0099082D">
              <w:rPr>
                <w:b/>
                <w:bCs/>
                <w:sz w:val="20"/>
                <w:szCs w:val="20"/>
              </w:rPr>
              <w:t> </w:t>
            </w:r>
            <w:r w:rsidRPr="0099082D">
              <w:rPr>
                <w:b/>
                <w:bCs/>
                <w:sz w:val="20"/>
                <w:szCs w:val="20"/>
              </w:rPr>
              <w:t>8591</w:t>
            </w:r>
            <w:r w:rsidR="0022453E" w:rsidRPr="0099082D">
              <w:rPr>
                <w:b/>
                <w:bCs/>
                <w:sz w:val="20"/>
                <w:szCs w:val="20"/>
              </w:rPr>
              <w:t>/BS 9518</w:t>
            </w:r>
            <w:r w:rsidRPr="0099082D">
              <w:rPr>
                <w:b/>
                <w:bCs/>
                <w:sz w:val="20"/>
                <w:szCs w:val="20"/>
              </w:rPr>
              <w:t xml:space="preserve"> and does it have monitoring of fire signals within its scope?</w:t>
            </w:r>
          </w:p>
        </w:tc>
        <w:tc>
          <w:tcPr>
            <w:tcW w:w="31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575E1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380F0E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15.2(</w:t>
            </w:r>
            <w:proofErr w:type="spellStart"/>
            <w:r w:rsidRPr="00DB6603">
              <w:rPr>
                <w:sz w:val="16"/>
                <w:szCs w:val="16"/>
              </w:rPr>
              <w:t>i</w:t>
            </w:r>
            <w:proofErr w:type="spellEnd"/>
            <w:r w:rsidRPr="00DB6603">
              <w:rPr>
                <w:sz w:val="16"/>
                <w:szCs w:val="16"/>
              </w:rPr>
              <w:t>)</w:t>
            </w:r>
          </w:p>
        </w:tc>
      </w:tr>
      <w:tr w:rsidR="003D11BC" w:rsidRPr="00DB6603" w14:paraId="2307DF9F" w14:textId="77777777" w:rsidTr="00086F78">
        <w:trPr>
          <w:cantSplit/>
          <w:trHeight w:val="3428"/>
        </w:trPr>
        <w:tc>
          <w:tcPr>
            <w:tcW w:w="7946" w:type="dxa"/>
            <w:gridSpan w:val="5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410F64B" w14:textId="77777777" w:rsidR="003D11BC" w:rsidRPr="00DB6603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lastRenderedPageBreak/>
              <w:t>Comments:</w:t>
            </w:r>
          </w:p>
          <w:p w14:paraId="09C55ED6" w14:textId="77777777" w:rsidR="003D11BC" w:rsidRPr="00DB6603" w:rsidRDefault="003D11BC" w:rsidP="003D11BC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73D3E512" w14:textId="77777777" w:rsidR="003D11BC" w:rsidRPr="00DB6603" w:rsidRDefault="003D11BC" w:rsidP="003D11BC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2893D142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612"/>
        <w:gridCol w:w="3086"/>
        <w:gridCol w:w="964"/>
        <w:gridCol w:w="170"/>
        <w:gridCol w:w="3114"/>
        <w:gridCol w:w="1692"/>
      </w:tblGrid>
      <w:tr w:rsidR="002E760D" w:rsidRPr="00DB6603" w14:paraId="3D1594C9" w14:textId="77777777" w:rsidTr="006B41B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CFA1F9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85B4DC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828DF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5C4E1C2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DB6603" w14:paraId="1775E32A" w14:textId="77777777" w:rsidTr="006B41BD">
        <w:tc>
          <w:tcPr>
            <w:tcW w:w="7946" w:type="dxa"/>
            <w:gridSpan w:val="5"/>
            <w:tcBorders>
              <w:bottom w:val="single" w:sz="4" w:space="0" w:color="auto"/>
            </w:tcBorders>
            <w:shd w:val="clear" w:color="auto" w:fill="1F4E79" w:themeFill="accent1" w:themeFillShade="80"/>
            <w:vAlign w:val="center"/>
          </w:tcPr>
          <w:p w14:paraId="001AA8D0" w14:textId="77777777" w:rsidR="003D11BC" w:rsidRPr="00DB6603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ANCILLARY SERVICES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CAE312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DB6603" w14:paraId="63CCDB83" w14:textId="77777777" w:rsidTr="006B41BD">
        <w:trPr>
          <w:trHeight w:val="283"/>
        </w:trPr>
        <w:tc>
          <w:tcPr>
            <w:tcW w:w="61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9877E4" w14:textId="334BBB43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M</w:t>
            </w:r>
            <w:r w:rsidR="00AD5B6D">
              <w:rPr>
                <w:sz w:val="20"/>
                <w:szCs w:val="20"/>
              </w:rPr>
              <w:t>0</w:t>
            </w:r>
            <w:r w:rsidRPr="00DB6603">
              <w:rPr>
                <w:sz w:val="20"/>
                <w:szCs w:val="20"/>
              </w:rPr>
              <w:t>1</w:t>
            </w:r>
          </w:p>
        </w:tc>
        <w:tc>
          <w:tcPr>
            <w:tcW w:w="4050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43C2341" w14:textId="77777777" w:rsidR="003D11BC" w:rsidRPr="00DB6603" w:rsidRDefault="003D11BC" w:rsidP="003D11BC">
            <w:pPr>
              <w:jc w:val="left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Confirm that power is not supplied from the fire alarm system in the quiescent state?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12DDB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E92212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9.2(d)</w:t>
            </w:r>
          </w:p>
        </w:tc>
      </w:tr>
      <w:tr w:rsidR="006B41BD" w:rsidRPr="00DB6603" w14:paraId="65672952" w14:textId="77777777" w:rsidTr="00086F78">
        <w:trPr>
          <w:cantSplit/>
          <w:trHeight w:val="3226"/>
        </w:trPr>
        <w:tc>
          <w:tcPr>
            <w:tcW w:w="7946" w:type="dxa"/>
            <w:gridSpan w:val="5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044BFF3D" w14:textId="77777777" w:rsidR="006B41BD" w:rsidRPr="00DB6603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728B8353" w14:textId="77777777" w:rsidR="006B41BD" w:rsidRPr="00DB6603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6D3A01E2" w14:textId="77777777" w:rsidR="006B41BD" w:rsidRPr="00DB6603" w:rsidRDefault="006B41BD" w:rsidP="00F45BF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55D582B9" w14:textId="77777777" w:rsidR="006B41BD" w:rsidRDefault="006B41BD"/>
    <w:tbl>
      <w:tblPr>
        <w:tblStyle w:val="TableGrid"/>
        <w:tblW w:w="9638" w:type="dxa"/>
        <w:tblInd w:w="-10" w:type="dxa"/>
        <w:tblLook w:val="04A0" w:firstRow="1" w:lastRow="0" w:firstColumn="1" w:lastColumn="0" w:noHBand="0" w:noVBand="1"/>
      </w:tblPr>
      <w:tblGrid>
        <w:gridCol w:w="723"/>
        <w:gridCol w:w="3939"/>
        <w:gridCol w:w="3284"/>
        <w:gridCol w:w="1692"/>
      </w:tblGrid>
      <w:tr w:rsidR="003D11BC" w:rsidRPr="00DB6603" w14:paraId="241422B0" w14:textId="77777777" w:rsidTr="006B41BD">
        <w:trPr>
          <w:trHeight w:val="283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 w:themeFill="accent1" w:themeFillShade="80"/>
            <w:vAlign w:val="center"/>
          </w:tcPr>
          <w:p w14:paraId="5D1EBDDD" w14:textId="77777777" w:rsidR="003D11BC" w:rsidRPr="00DB6603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LIMITATION OF FALSE ALARMS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66C157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DB6603" w14:paraId="723D86C9" w14:textId="77777777" w:rsidTr="006B41BD">
        <w:trPr>
          <w:trHeight w:val="28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3838BFC" w14:textId="64766259" w:rsidR="003D11BC" w:rsidRPr="00DB6603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 xml:space="preserve">1 </w:t>
            </w:r>
          </w:p>
        </w:tc>
        <w:tc>
          <w:tcPr>
            <w:tcW w:w="3939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9E186A" w14:textId="77777777" w:rsidR="003D11BC" w:rsidRPr="00714780" w:rsidRDefault="003D11BC" w:rsidP="003D11BC">
            <w:pPr>
              <w:pStyle w:val="Tablecell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780">
              <w:rPr>
                <w:b/>
                <w:bCs/>
                <w:color w:val="000000" w:themeColor="text1"/>
                <w:sz w:val="20"/>
                <w:szCs w:val="20"/>
              </w:rPr>
              <w:t>Has the correct type of detector been specified in each location to minimise the potential for false activations?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7A7E" w14:textId="77777777" w:rsidR="003D11BC" w:rsidRPr="0069090F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D370166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35.2.3</w:t>
            </w:r>
            <w:r w:rsidRPr="00DB6603">
              <w:rPr>
                <w:sz w:val="16"/>
                <w:szCs w:val="16"/>
              </w:rPr>
              <w:t>(a)(b)(c)(d)(e)</w:t>
            </w:r>
          </w:p>
        </w:tc>
      </w:tr>
      <w:tr w:rsidR="003D11BC" w:rsidRPr="00DB6603" w14:paraId="6B907AB6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D68BA0A" w14:textId="6DE3D3CB" w:rsidR="003D11BC" w:rsidRPr="00DB6603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5B5F68F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Have optical beams detectors been installed and sited correctly to minimise the potential for false activations?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F7D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D7EFBD8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35.2.3</w:t>
            </w:r>
            <w:r w:rsidRPr="00DB6603">
              <w:rPr>
                <w:sz w:val="16"/>
                <w:szCs w:val="16"/>
              </w:rPr>
              <w:t>(g)(h)</w:t>
            </w:r>
          </w:p>
        </w:tc>
      </w:tr>
      <w:tr w:rsidR="003D11BC" w:rsidRPr="00DB6603" w14:paraId="075D9E31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0C091E1" w14:textId="46A78E16" w:rsidR="003D11BC" w:rsidRPr="00DB6603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6A91EA9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Are ASD systems configured for the correct level of sensitivity?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9FC87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729BDA8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35.2.3(j)</w:t>
            </w:r>
          </w:p>
        </w:tc>
      </w:tr>
      <w:tr w:rsidR="003D11BC" w:rsidRPr="00DB6603" w14:paraId="668BDC88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D8A6E35" w14:textId="3432A877" w:rsidR="003D11BC" w:rsidRPr="00DB6603" w:rsidRDefault="00F752F1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B2A7C5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Are carbon monoxide detectors sited to minimise the potential for false activations?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AF31B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CAD11AD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35.2.3</w:t>
            </w:r>
            <w:r w:rsidRPr="00DB6603">
              <w:rPr>
                <w:sz w:val="16"/>
                <w:szCs w:val="16"/>
              </w:rPr>
              <w:t>(k)(l)</w:t>
            </w:r>
          </w:p>
        </w:tc>
      </w:tr>
      <w:tr w:rsidR="003D11BC" w:rsidRPr="00DB6603" w14:paraId="02130CDB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E984093" w14:textId="66AFBEC4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F201D8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Are flame detectors sited to minimise the potential for false activations?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DAF62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57E1C5D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35.2.3(m)</w:t>
            </w:r>
          </w:p>
        </w:tc>
      </w:tr>
      <w:tr w:rsidR="003D11BC" w:rsidRPr="00DB6603" w14:paraId="38F1B2EE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FE0E4C8" w14:textId="25F1919B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B5A17A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Is system type appropriate to limit false alarms?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0A77B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425CB37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35.2.4</w:t>
            </w:r>
          </w:p>
        </w:tc>
      </w:tr>
      <w:tr w:rsidR="003D11BC" w:rsidRPr="00DB6603" w14:paraId="0C66DD3D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B6A25E9" w14:textId="38C2D912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23D2022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Are suitable filtering measures applied?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66C94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7803464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35.2.7.2</w:t>
            </w:r>
          </w:p>
        </w:tc>
      </w:tr>
      <w:tr w:rsidR="003D11BC" w:rsidRPr="00DB6603" w14:paraId="1EFB0A66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14218D7" w14:textId="698BD4E6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BFEC56" w14:textId="77777777" w:rsidR="003D11BC" w:rsidRPr="001F39D0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1F39D0">
              <w:rPr>
                <w:b/>
                <w:bCs/>
                <w:color w:val="000000" w:themeColor="text1"/>
                <w:sz w:val="20"/>
                <w:szCs w:val="20"/>
              </w:rPr>
              <w:t>Filtering has not been applied to call points, heat detectors or sprinkler systems.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A7F3A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94FA1B3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35.2.7.2(b)</w:t>
            </w:r>
          </w:p>
        </w:tc>
      </w:tr>
      <w:tr w:rsidR="003D11BC" w:rsidRPr="00DB6603" w14:paraId="09BEFAD4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FCAB1A4" w14:textId="5183313C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0D981A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Is the change of state in time related systems an automatic function?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E7C7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41877F7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35.2.7.2(c)</w:t>
            </w:r>
          </w:p>
        </w:tc>
      </w:tr>
      <w:tr w:rsidR="003D11BC" w:rsidRPr="00DB6603" w14:paraId="37F72A50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EA93E0D" w14:textId="65B8CC71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93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BE6AEA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Have measures been taken to prevent false activations being initiated by automatic sprinkler systems?</w:t>
            </w:r>
          </w:p>
        </w:tc>
        <w:tc>
          <w:tcPr>
            <w:tcW w:w="328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865F4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0C1E67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35.2.7.2(g)</w:t>
            </w:r>
          </w:p>
        </w:tc>
      </w:tr>
      <w:tr w:rsidR="006B41BD" w:rsidRPr="00DB6603" w14:paraId="4F8F50B3" w14:textId="77777777" w:rsidTr="00086F78">
        <w:trPr>
          <w:cantSplit/>
          <w:trHeight w:val="4280"/>
        </w:trPr>
        <w:tc>
          <w:tcPr>
            <w:tcW w:w="7946" w:type="dxa"/>
            <w:gridSpan w:val="3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78B8D59" w14:textId="77777777" w:rsidR="006B41BD" w:rsidRPr="00DB6603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1FBA8306" w14:textId="77777777" w:rsidR="006B41BD" w:rsidRPr="00DB6603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5141420A" w14:textId="77777777" w:rsidR="006B41BD" w:rsidRPr="00DB6603" w:rsidRDefault="006B41BD" w:rsidP="00F45BF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2AE8F46E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723"/>
        <w:gridCol w:w="2975"/>
        <w:gridCol w:w="964"/>
        <w:gridCol w:w="170"/>
        <w:gridCol w:w="3114"/>
        <w:gridCol w:w="1692"/>
      </w:tblGrid>
      <w:tr w:rsidR="002E760D" w:rsidRPr="00DB6603" w14:paraId="5D50D27D" w14:textId="77777777" w:rsidTr="006B41B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F5FAB3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9F7D99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1FE84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6AE070B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3D11BC" w:rsidRPr="00DB6603" w14:paraId="3CA60A82" w14:textId="77777777" w:rsidTr="006B41BD">
        <w:trPr>
          <w:trHeight w:val="283"/>
        </w:trPr>
        <w:tc>
          <w:tcPr>
            <w:tcW w:w="79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 w:themeFill="accent1" w:themeFillShade="80"/>
            <w:vAlign w:val="center"/>
          </w:tcPr>
          <w:p w14:paraId="201F1130" w14:textId="77777777" w:rsidR="003D11BC" w:rsidRPr="00DB6603" w:rsidRDefault="003D11BC" w:rsidP="003D11BC">
            <w:pPr>
              <w:pStyle w:val="Tablecell"/>
              <w:keepNext/>
              <w:rPr>
                <w:b/>
                <w:color w:val="FFFFFF" w:themeColor="background1"/>
                <w:sz w:val="24"/>
                <w:szCs w:val="24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RADIO LINKED FIRE DETECTION SYSTEMS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E314E9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3D11BC" w:rsidRPr="00DB6603" w14:paraId="545DEE46" w14:textId="77777777" w:rsidTr="006B41BD">
        <w:trPr>
          <w:trHeight w:val="28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8EDEB3A" w14:textId="772F25CD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 xml:space="preserve">1 </w:t>
            </w:r>
          </w:p>
        </w:tc>
        <w:tc>
          <w:tcPr>
            <w:tcW w:w="3939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A65ED47" w14:textId="77777777" w:rsidR="003D11BC" w:rsidRPr="006D5FCD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D5FCD">
              <w:rPr>
                <w:b/>
                <w:bCs/>
                <w:color w:val="000000" w:themeColor="text1"/>
                <w:sz w:val="20"/>
                <w:szCs w:val="20"/>
              </w:rPr>
              <w:t>Has a comprehensive radio survey taken place PRIOR to the installation commencing?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CBB7F" w14:textId="77777777" w:rsidR="003D11BC" w:rsidRPr="0021696B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1C1D6E6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27.2(g)</w:t>
            </w:r>
          </w:p>
        </w:tc>
      </w:tr>
      <w:tr w:rsidR="003D11BC" w:rsidRPr="00DB6603" w14:paraId="26D4DCDD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28AE087" w14:textId="77F0D6EC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4D46081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Have records of signal strength readings and background noise levels taken at time of survey been retained for future reference?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6F6F4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EBCAA0E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27.2(g4)</w:t>
            </w:r>
          </w:p>
        </w:tc>
      </w:tr>
      <w:tr w:rsidR="003D11BC" w:rsidRPr="00DB6603" w14:paraId="6824CD8C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F29D4D7" w14:textId="5C04CD71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D70BAF" w14:textId="77777777" w:rsidR="003D11BC" w:rsidRPr="006D5FCD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D5FCD">
              <w:rPr>
                <w:b/>
                <w:bCs/>
                <w:color w:val="000000" w:themeColor="text1"/>
                <w:sz w:val="20"/>
                <w:szCs w:val="20"/>
              </w:rPr>
              <w:t>Do components comply with BS EN 54</w:t>
            </w:r>
            <w:r w:rsidRPr="006D5FCD">
              <w:rPr>
                <w:b/>
                <w:bCs/>
                <w:color w:val="000000" w:themeColor="text1"/>
                <w:sz w:val="20"/>
                <w:szCs w:val="20"/>
              </w:rPr>
              <w:noBreakHyphen/>
              <w:t>25?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7E84D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1C7C6DD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27.2(a)</w:t>
            </w:r>
          </w:p>
        </w:tc>
      </w:tr>
      <w:tr w:rsidR="003D11BC" w:rsidRPr="00DB6603" w14:paraId="1BC2F592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6EE55B7" w14:textId="320345A0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5B46DD" w14:textId="77777777" w:rsidR="003D11BC" w:rsidRPr="006D5FCD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D5FCD">
              <w:rPr>
                <w:b/>
                <w:bCs/>
                <w:color w:val="000000" w:themeColor="text1"/>
                <w:sz w:val="20"/>
                <w:szCs w:val="20"/>
              </w:rPr>
              <w:t>Are all radio linked components supplied from at least two independent power supplies?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A7004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3681A3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27.2(b)</w:t>
            </w:r>
          </w:p>
        </w:tc>
      </w:tr>
      <w:tr w:rsidR="003D11BC" w:rsidRPr="00DB6603" w14:paraId="1AD397E2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15394FE" w14:textId="1879DC6D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E879B88" w14:textId="77777777" w:rsidR="003D11BC" w:rsidRPr="006D5FCD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D5FCD">
              <w:rPr>
                <w:b/>
                <w:bCs/>
                <w:color w:val="000000" w:themeColor="text1"/>
                <w:sz w:val="20"/>
                <w:szCs w:val="20"/>
              </w:rPr>
              <w:t>Do power supplies for radio CIE meet the recommendations of clause 25?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68047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5415C3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25.2</w:t>
            </w:r>
          </w:p>
        </w:tc>
      </w:tr>
      <w:tr w:rsidR="003D11BC" w:rsidRPr="00DB6603" w14:paraId="0D5E1ECE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2767BDD" w14:textId="068823DF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7AA10E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Are antennae cables monitored for open and short circuit conditions?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72C6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61CE3DB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27.2(c)</w:t>
            </w:r>
          </w:p>
        </w:tc>
      </w:tr>
      <w:tr w:rsidR="003D11BC" w:rsidRPr="00DB6603" w14:paraId="013293D2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ED07AEE" w14:textId="1AE0D460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090235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Do antennae cables external to components meet the recommendations of clause 26.2?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68DF0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B9FEC21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27.2(d)</w:t>
            </w:r>
          </w:p>
        </w:tc>
      </w:tr>
      <w:tr w:rsidR="003D11BC" w:rsidRPr="00DB6603" w14:paraId="1A1F2375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C5D8D00" w14:textId="62CBDF37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F6E4D5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>Does the activated detector continue to give a visual indication for at least 20 minutes after the activation (unless the CIE has been reset)?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5AEAF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9FB5600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27.2(f)</w:t>
            </w:r>
          </w:p>
        </w:tc>
      </w:tr>
      <w:tr w:rsidR="003D11BC" w:rsidRPr="00DB6603" w14:paraId="02B36D8D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79FF0BC" w14:textId="618EAF11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P0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E31CBD" w14:textId="77777777" w:rsidR="003D11BC" w:rsidRPr="006D5FCD" w:rsidRDefault="003D11BC" w:rsidP="003D11BC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D5FCD">
              <w:rPr>
                <w:b/>
                <w:bCs/>
                <w:color w:val="000000" w:themeColor="text1"/>
                <w:sz w:val="20"/>
                <w:szCs w:val="20"/>
              </w:rPr>
              <w:t xml:space="preserve">Do commissioning records include information relating to the system coding and details of the received signal levels for ALL radio devices and the background noise level? 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23A3A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810AC6C" w14:textId="77777777" w:rsidR="003D11BC" w:rsidRPr="00DB6603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</w:t>
            </w:r>
            <w:proofErr w:type="spellStart"/>
            <w:r w:rsidRPr="00DB6603">
              <w:rPr>
                <w:sz w:val="16"/>
                <w:szCs w:val="16"/>
              </w:rPr>
              <w:t>i</w:t>
            </w:r>
            <w:proofErr w:type="spellEnd"/>
            <w:r w:rsidRPr="00DB6603">
              <w:rPr>
                <w:sz w:val="16"/>
                <w:szCs w:val="16"/>
              </w:rPr>
              <w:t>)</w:t>
            </w:r>
          </w:p>
        </w:tc>
      </w:tr>
      <w:tr w:rsidR="003D11BC" w14:paraId="6A350767" w14:textId="77777777" w:rsidTr="006B41B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87E642F" w14:textId="3D5999B7" w:rsidR="003D11BC" w:rsidRPr="00DB6603" w:rsidRDefault="00F605BA" w:rsidP="003D11BC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</w:t>
            </w:r>
            <w:r w:rsidR="003D11BC" w:rsidRPr="00DB6603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3D62E20" w14:textId="77777777" w:rsidR="003D11BC" w:rsidRPr="00DB6603" w:rsidRDefault="003D11BC" w:rsidP="003D11BC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color w:val="000000" w:themeColor="text1"/>
                <w:sz w:val="20"/>
                <w:szCs w:val="20"/>
              </w:rPr>
              <w:t xml:space="preserve">Are records of signal levels kept on site with the system </w:t>
            </w:r>
            <w:proofErr w:type="gramStart"/>
            <w:r w:rsidRPr="00DB6603">
              <w:rPr>
                <w:color w:val="000000" w:themeColor="text1"/>
                <w:sz w:val="20"/>
                <w:szCs w:val="20"/>
              </w:rPr>
              <w:t>log book</w:t>
            </w:r>
            <w:proofErr w:type="gramEnd"/>
            <w:r w:rsidRPr="00DB6603">
              <w:rPr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4644F" w14:textId="77777777" w:rsidR="003D11BC" w:rsidRPr="00DB6603" w:rsidRDefault="003D11BC" w:rsidP="003D11BC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78E6A4" w14:textId="77777777" w:rsidR="003D11BC" w:rsidRDefault="003D11BC" w:rsidP="003D11BC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27.2(k)</w:t>
            </w:r>
          </w:p>
        </w:tc>
      </w:tr>
      <w:tr w:rsidR="006B41BD" w:rsidRPr="00DB6603" w14:paraId="6341D582" w14:textId="77777777" w:rsidTr="00086F78">
        <w:trPr>
          <w:cantSplit/>
          <w:trHeight w:val="2007"/>
        </w:trPr>
        <w:tc>
          <w:tcPr>
            <w:tcW w:w="7946" w:type="dxa"/>
            <w:gridSpan w:val="5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7FA37D0E" w14:textId="77777777" w:rsidR="006B41BD" w:rsidRPr="00DB6603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3E017986" w14:textId="77777777" w:rsidR="006B41BD" w:rsidRPr="00DB6603" w:rsidRDefault="006B41BD" w:rsidP="00F45BFF">
            <w:pPr>
              <w:keepNext/>
              <w:keepLines/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bottom w:val="single" w:sz="4" w:space="0" w:color="auto"/>
            </w:tcBorders>
            <w:shd w:val="thinDiagStripe" w:color="auto" w:fill="auto"/>
            <w:vAlign w:val="center"/>
          </w:tcPr>
          <w:p w14:paraId="599FD1D6" w14:textId="77777777" w:rsidR="006B41BD" w:rsidRPr="00DB6603" w:rsidRDefault="006B41BD" w:rsidP="00F45BFF">
            <w:pPr>
              <w:jc w:val="left"/>
              <w:rPr>
                <w:bCs/>
                <w:sz w:val="20"/>
                <w:szCs w:val="20"/>
              </w:rPr>
            </w:pPr>
          </w:p>
        </w:tc>
      </w:tr>
    </w:tbl>
    <w:p w14:paraId="4448FF1E" w14:textId="77777777" w:rsidR="002E760D" w:rsidRPr="00DB6603" w:rsidRDefault="002E760D" w:rsidP="002E760D">
      <w:pPr>
        <w:spacing w:before="0" w:after="160"/>
      </w:pPr>
    </w:p>
    <w:tbl>
      <w:tblPr>
        <w:tblStyle w:val="TableGrid"/>
        <w:tblW w:w="9638" w:type="dxa"/>
        <w:tblInd w:w="-5" w:type="dxa"/>
        <w:tblLook w:val="04A0" w:firstRow="1" w:lastRow="0" w:firstColumn="1" w:lastColumn="0" w:noHBand="0" w:noVBand="1"/>
      </w:tblPr>
      <w:tblGrid>
        <w:gridCol w:w="723"/>
        <w:gridCol w:w="2975"/>
        <w:gridCol w:w="964"/>
        <w:gridCol w:w="170"/>
        <w:gridCol w:w="3114"/>
        <w:gridCol w:w="1692"/>
      </w:tblGrid>
      <w:tr w:rsidR="002E760D" w:rsidRPr="00DB6603" w14:paraId="2F7E13D0" w14:textId="77777777" w:rsidTr="002E760D">
        <w:trPr>
          <w:cantSplit/>
          <w:tblHeader/>
        </w:trPr>
        <w:tc>
          <w:tcPr>
            <w:tcW w:w="36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70094D" w14:textId="77777777" w:rsidR="002E760D" w:rsidRPr="00DB6603" w:rsidRDefault="002E760D" w:rsidP="00EF6068">
            <w:pPr>
              <w:pStyle w:val="Tablecell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21A763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67B1" w14:textId="77777777" w:rsidR="002E760D" w:rsidRPr="00DB6603" w:rsidRDefault="002E760D" w:rsidP="00EF6068">
            <w:pPr>
              <w:pStyle w:val="Tablecell"/>
              <w:rPr>
                <w:sz w:val="20"/>
                <w:szCs w:val="20"/>
              </w:rPr>
            </w:pP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5D9CC44" w14:textId="77777777" w:rsidR="002E760D" w:rsidRPr="00DB6603" w:rsidRDefault="002E760D" w:rsidP="00EF6068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DB6603">
              <w:rPr>
                <w:b/>
                <w:i/>
                <w:sz w:val="16"/>
                <w:szCs w:val="16"/>
              </w:rPr>
              <w:t>Relevant standard &amp; clause</w:t>
            </w:r>
            <w:r w:rsidRPr="00DB6603">
              <w:rPr>
                <w:b/>
                <w:i/>
                <w:sz w:val="16"/>
                <w:szCs w:val="16"/>
              </w:rPr>
              <w:br/>
              <w:t>(where applicable)</w:t>
            </w:r>
          </w:p>
        </w:tc>
      </w:tr>
      <w:tr w:rsidR="00B44DC3" w14:paraId="4EABC70B" w14:textId="77777777" w:rsidTr="002E760D">
        <w:trPr>
          <w:trHeight w:val="283"/>
        </w:trPr>
        <w:tc>
          <w:tcPr>
            <w:tcW w:w="79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E79" w:themeFill="accent1" w:themeFillShade="80"/>
            <w:vAlign w:val="center"/>
          </w:tcPr>
          <w:p w14:paraId="59A8C637" w14:textId="047E7E92" w:rsidR="00B44DC3" w:rsidRDefault="00B44DC3" w:rsidP="00B44DC3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b/>
                <w:color w:val="FFFFFF" w:themeColor="background1"/>
                <w:sz w:val="24"/>
                <w:szCs w:val="24"/>
              </w:rPr>
              <w:t>WORKMANSHIP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AC9115C" w14:textId="77777777" w:rsidR="00B44DC3" w:rsidRPr="00DB6603" w:rsidRDefault="00B44DC3" w:rsidP="00B44DC3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85A80" w14:paraId="565A5633" w14:textId="77777777" w:rsidTr="002E760D">
        <w:trPr>
          <w:trHeight w:val="130"/>
        </w:trPr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7BC6833" w14:textId="57138782" w:rsidR="00A85A80" w:rsidRPr="00DB6603" w:rsidRDefault="00F605BA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Q01</w:t>
            </w:r>
          </w:p>
        </w:tc>
        <w:tc>
          <w:tcPr>
            <w:tcW w:w="3939" w:type="dxa"/>
            <w:gridSpan w:val="2"/>
            <w:vMerge w:val="restar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F62A33" w14:textId="352723BF" w:rsidR="00A85A80" w:rsidRPr="00DB6603" w:rsidRDefault="00A85A80" w:rsidP="00A85A80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What is the standard of workmanship?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BBD8672" w14:textId="7534A1F7" w:rsidR="00A85A80" w:rsidRDefault="00A85A80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Good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   Satisfactory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dotted" w:sz="4" w:space="0" w:color="auto"/>
            </w:tcBorders>
            <w:vAlign w:val="center"/>
          </w:tcPr>
          <w:p w14:paraId="10DBABCB" w14:textId="3103F843" w:rsidR="00A85A80" w:rsidRPr="00DB6603" w:rsidRDefault="00A85A80" w:rsidP="00A85A80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85A80" w14:paraId="4EDCB06D" w14:textId="77777777" w:rsidTr="002E760D">
        <w:trPr>
          <w:trHeight w:val="13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C95641D" w14:textId="77777777" w:rsidR="00A85A80" w:rsidRPr="00DB6603" w:rsidRDefault="00A85A80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939" w:type="dxa"/>
            <w:gridSpan w:val="2"/>
            <w:vMerge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2EADF0" w14:textId="77777777" w:rsidR="00A85A80" w:rsidRPr="00DB6603" w:rsidRDefault="00A85A80" w:rsidP="00A85A80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BD39E57" w14:textId="7F368307" w:rsidR="00A85A80" w:rsidRDefault="00A85A80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 xml:space="preserve">Unsatisfactory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</w:t>
            </w:r>
            <w:r w:rsidRPr="00DB6603">
              <w:rPr>
                <w:b/>
                <w:sz w:val="20"/>
                <w:szCs w:val="20"/>
              </w:rPr>
              <w:t>Poor</w:t>
            </w:r>
            <w:r w:rsidRPr="00DB6603">
              <w:rPr>
                <w:sz w:val="20"/>
                <w:szCs w:val="20"/>
              </w:rPr>
              <w:t xml:space="preserve">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06E3463" w14:textId="77777777" w:rsidR="00A85A80" w:rsidRPr="00DB6603" w:rsidRDefault="00A85A80" w:rsidP="00A85A80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  <w:tr w:rsidR="00A85A80" w14:paraId="7F0D12F8" w14:textId="77777777" w:rsidTr="002E760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25A83CA" w14:textId="3B616ADC" w:rsidR="00A85A80" w:rsidRPr="00DB6603" w:rsidRDefault="00F605BA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Q02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57EB073" w14:textId="7ECBFBB7" w:rsidR="00A85A80" w:rsidRPr="00DB6603" w:rsidRDefault="00A85A80" w:rsidP="00A85A80">
            <w:pPr>
              <w:pStyle w:val="Tablecell"/>
              <w:keepNext/>
              <w:rPr>
                <w:color w:val="000000" w:themeColor="text1"/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t>Does the system conform to BS 7671 (as far as can be ascertained)?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42457" w14:textId="644E4947" w:rsidR="00A85A80" w:rsidRDefault="004901F3" w:rsidP="00345072">
            <w:pPr>
              <w:pStyle w:val="Tablecell"/>
              <w:ind w:left="10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A85A80" w:rsidRPr="00DB6603">
              <w:rPr>
                <w:sz w:val="20"/>
                <w:szCs w:val="20"/>
              </w:rPr>
              <w:t xml:space="preserve">Yes  </w:t>
            </w:r>
            <w:r w:rsidR="00A85A80"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85A80"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="00A85A80" w:rsidRPr="00DB6603">
              <w:rPr>
                <w:sz w:val="20"/>
                <w:szCs w:val="20"/>
              </w:rPr>
              <w:fldChar w:fldCharType="end"/>
            </w:r>
            <w:r w:rsidR="00A85A80" w:rsidRPr="00DB6603">
              <w:rPr>
                <w:sz w:val="20"/>
                <w:szCs w:val="20"/>
              </w:rPr>
              <w:t xml:space="preserve">    </w:t>
            </w:r>
            <w:r w:rsidR="00A85A80">
              <w:rPr>
                <w:sz w:val="20"/>
                <w:szCs w:val="20"/>
              </w:rPr>
              <w:t xml:space="preserve">  </w:t>
            </w:r>
            <w:r w:rsidR="00A85A80" w:rsidRPr="00DB6603">
              <w:rPr>
                <w:sz w:val="20"/>
                <w:szCs w:val="20"/>
              </w:rPr>
              <w:t xml:space="preserve">No  </w:t>
            </w:r>
            <w:r w:rsidR="00A85A80"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85A80"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="00A85A80"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32DB20" w14:textId="1D45C2DE" w:rsidR="00A85A80" w:rsidRPr="00DB6603" w:rsidRDefault="00A85A80" w:rsidP="003B5A98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37.2(a)</w:t>
            </w:r>
          </w:p>
        </w:tc>
      </w:tr>
      <w:tr w:rsidR="00A85A80" w14:paraId="60285600" w14:textId="77777777" w:rsidTr="002E760D">
        <w:trPr>
          <w:trHeight w:val="28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7F87850" w14:textId="7B52C54C" w:rsidR="00A85A80" w:rsidRPr="00DB6603" w:rsidRDefault="00F605BA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Q03</w:t>
            </w:r>
          </w:p>
        </w:tc>
        <w:tc>
          <w:tcPr>
            <w:tcW w:w="3939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BFBFBF" w:themeFill="background1" w:themeFillShade="BF"/>
          </w:tcPr>
          <w:p w14:paraId="522C6BE7" w14:textId="72848C9F" w:rsidR="00A85A80" w:rsidRPr="00496CD6" w:rsidRDefault="00A85A80" w:rsidP="00A85A80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496CD6">
              <w:rPr>
                <w:b/>
                <w:bCs/>
                <w:sz w:val="20"/>
                <w:szCs w:val="20"/>
              </w:rPr>
              <w:t>Are cables securely fixed at the correct intervals with fire resistant fixings and are they supported above suspended ceilings?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46AC4" w14:textId="7002C319" w:rsidR="00A85A80" w:rsidRDefault="003B5A98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</w:t>
            </w:r>
            <w:r w:rsidRPr="00DB6603">
              <w:rPr>
                <w:sz w:val="20"/>
                <w:szCs w:val="20"/>
              </w:rPr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</w:t>
            </w:r>
            <w:r w:rsidRPr="00DB6603">
              <w:rPr>
                <w:sz w:val="20"/>
                <w:szCs w:val="20"/>
              </w:rPr>
              <w:t xml:space="preserve">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EF09F9F" w14:textId="03C64578" w:rsidR="00A85A80" w:rsidRPr="00DB6603" w:rsidRDefault="003B5A98" w:rsidP="00A85A80">
            <w:pPr>
              <w:spacing w:before="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37.2(B)</w:t>
            </w:r>
          </w:p>
        </w:tc>
      </w:tr>
      <w:tr w:rsidR="00A85A80" w14:paraId="62600BEE" w14:textId="77777777" w:rsidTr="002E760D">
        <w:trPr>
          <w:trHeight w:val="283"/>
        </w:trPr>
        <w:tc>
          <w:tcPr>
            <w:tcW w:w="72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F16EF1C" w14:textId="3403BAE7" w:rsidR="00A85A80" w:rsidRPr="00DB6603" w:rsidRDefault="004901F3" w:rsidP="00A85A80">
            <w:pPr>
              <w:pStyle w:val="Tablecell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Q04</w:t>
            </w:r>
          </w:p>
        </w:tc>
        <w:tc>
          <w:tcPr>
            <w:tcW w:w="39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BFBFBF" w:themeFill="background1" w:themeFillShade="BF"/>
          </w:tcPr>
          <w:p w14:paraId="0DE0017B" w14:textId="62139463" w:rsidR="00A85A80" w:rsidRPr="00496CD6" w:rsidRDefault="00A85A80" w:rsidP="00A85A80">
            <w:pPr>
              <w:pStyle w:val="Tablecell"/>
              <w:keepNext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496CD6">
              <w:rPr>
                <w:b/>
                <w:bCs/>
                <w:sz w:val="20"/>
                <w:szCs w:val="20"/>
              </w:rPr>
              <w:t>Are cable holes fire stopped?</w:t>
            </w:r>
          </w:p>
        </w:tc>
        <w:tc>
          <w:tcPr>
            <w:tcW w:w="328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58C45" w14:textId="64695BA2" w:rsidR="00A85A80" w:rsidRDefault="003B5A98" w:rsidP="00A85A80">
            <w:pPr>
              <w:pStyle w:val="Tablecell"/>
              <w:ind w:left="1169" w:hanging="9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DB6603">
              <w:rPr>
                <w:sz w:val="20"/>
                <w:szCs w:val="20"/>
              </w:rPr>
              <w:t xml:space="preserve">N/A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ab/>
              <w:t xml:space="preserve">Yes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  <w:r w:rsidRPr="00DB6603">
              <w:rPr>
                <w:sz w:val="20"/>
                <w:szCs w:val="20"/>
              </w:rPr>
              <w:t xml:space="preserve">    No  </w:t>
            </w:r>
            <w:r w:rsidRPr="00DB6603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FORMCHECKBOX </w:instrText>
            </w:r>
            <w:r w:rsidR="001B24C5">
              <w:rPr>
                <w:sz w:val="20"/>
                <w:szCs w:val="20"/>
              </w:rPr>
            </w:r>
            <w:r w:rsidR="001B24C5">
              <w:rPr>
                <w:sz w:val="20"/>
                <w:szCs w:val="20"/>
              </w:rPr>
              <w:fldChar w:fldCharType="separate"/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B0322F0" w14:textId="77687E80" w:rsidR="00A85A80" w:rsidRPr="00DB6603" w:rsidRDefault="00A85A80" w:rsidP="00A85A80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DB6603">
              <w:rPr>
                <w:sz w:val="16"/>
                <w:szCs w:val="16"/>
              </w:rPr>
              <w:t>37.2(l)(m)</w:t>
            </w:r>
          </w:p>
        </w:tc>
      </w:tr>
      <w:tr w:rsidR="00FA5482" w14:paraId="3D1EE57C" w14:textId="77777777" w:rsidTr="00086F78">
        <w:trPr>
          <w:trHeight w:val="7740"/>
        </w:trPr>
        <w:tc>
          <w:tcPr>
            <w:tcW w:w="7946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F76585" w14:textId="77777777" w:rsidR="00FA5482" w:rsidRPr="00DB6603" w:rsidRDefault="00FA5482" w:rsidP="00FA5482">
            <w:pPr>
              <w:jc w:val="left"/>
              <w:rPr>
                <w:bCs/>
                <w:sz w:val="20"/>
                <w:szCs w:val="20"/>
              </w:rPr>
            </w:pPr>
            <w:r w:rsidRPr="00DB6603">
              <w:rPr>
                <w:bCs/>
                <w:sz w:val="20"/>
                <w:szCs w:val="20"/>
              </w:rPr>
              <w:t>Comments:</w:t>
            </w:r>
          </w:p>
          <w:p w14:paraId="1563DE0B" w14:textId="4DFE6693" w:rsidR="00FA5482" w:rsidRDefault="00FA5482" w:rsidP="00F752F1">
            <w:pPr>
              <w:pStyle w:val="Tablecell"/>
              <w:ind w:left="1169" w:hanging="1169"/>
              <w:rPr>
                <w:sz w:val="20"/>
                <w:szCs w:val="20"/>
              </w:rPr>
            </w:pPr>
            <w:r w:rsidRPr="00DB6603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B6603">
              <w:rPr>
                <w:sz w:val="20"/>
                <w:szCs w:val="20"/>
              </w:rPr>
              <w:instrText xml:space="preserve"> FORMTEXT </w:instrText>
            </w:r>
            <w:r w:rsidRPr="00DB6603">
              <w:rPr>
                <w:sz w:val="20"/>
                <w:szCs w:val="20"/>
              </w:rPr>
            </w:r>
            <w:r w:rsidRPr="00DB6603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B6603">
              <w:rPr>
                <w:sz w:val="20"/>
                <w:szCs w:val="20"/>
              </w:rPr>
              <w:fldChar w:fldCharType="end"/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thinDiagStripe" w:color="auto" w:fill="auto"/>
          </w:tcPr>
          <w:p w14:paraId="334A1BF2" w14:textId="77777777" w:rsidR="00FA5482" w:rsidRPr="00DB6603" w:rsidRDefault="00FA5482" w:rsidP="00FA5482">
            <w:pPr>
              <w:spacing w:before="0" w:after="0"/>
              <w:jc w:val="center"/>
              <w:rPr>
                <w:sz w:val="16"/>
                <w:szCs w:val="16"/>
              </w:rPr>
            </w:pPr>
          </w:p>
        </w:tc>
      </w:tr>
    </w:tbl>
    <w:p w14:paraId="0F69F4DB" w14:textId="77777777" w:rsidR="004E04C9" w:rsidRDefault="004E04C9" w:rsidP="006B41BD"/>
    <w:sectPr w:rsidR="004E04C9" w:rsidSect="00200C37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134" w:right="1134" w:bottom="1134" w:left="1134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115806" w14:textId="77777777" w:rsidR="00384A2A" w:rsidRDefault="00384A2A" w:rsidP="00DB4BCC">
      <w:r>
        <w:separator/>
      </w:r>
    </w:p>
  </w:endnote>
  <w:endnote w:type="continuationSeparator" w:id="0">
    <w:p w14:paraId="06D8DD6D" w14:textId="77777777" w:rsidR="00384A2A" w:rsidRDefault="00384A2A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9A2324" w14:textId="77777777" w:rsidR="006F6423" w:rsidRDefault="001B24C5" w:rsidP="006F6423">
    <w:pPr>
      <w:pStyle w:val="Footer2"/>
      <w:tabs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223037030"/>
        <w:showingPlcHdr/>
      </w:sdtPr>
      <w:sdtEndPr/>
      <w:sdtContent>
        <w:r w:rsidR="006F6423" w:rsidRPr="003200A4">
          <w:rPr>
            <w:rStyle w:val="PlaceholderText"/>
            <w:highlight w:val="yellow"/>
          </w:rPr>
          <w:t>Click here to add doc. ref. no.</w:t>
        </w:r>
      </w:sdtContent>
    </w:sdt>
    <w:r w:rsidR="006F6423">
      <w:rPr>
        <w:i/>
        <w:sz w:val="20"/>
        <w:szCs w:val="20"/>
      </w:rPr>
      <w:tab/>
    </w:r>
    <w:r w:rsidR="006F6423" w:rsidRPr="0015490E">
      <w:rPr>
        <w:sz w:val="20"/>
        <w:szCs w:val="20"/>
      </w:rPr>
      <w:t xml:space="preserve">Page </w:t>
    </w:r>
    <w:r w:rsidR="006F6423" w:rsidRPr="0015490E">
      <w:rPr>
        <w:sz w:val="20"/>
        <w:szCs w:val="20"/>
      </w:rPr>
      <w:fldChar w:fldCharType="begin"/>
    </w:r>
    <w:r w:rsidR="006F6423" w:rsidRPr="0015490E">
      <w:rPr>
        <w:sz w:val="20"/>
        <w:szCs w:val="20"/>
      </w:rPr>
      <w:instrText xml:space="preserve"> PAGE  \* Arabic  \* MERGEFORMAT </w:instrText>
    </w:r>
    <w:r w:rsidR="006F6423" w:rsidRPr="0015490E">
      <w:rPr>
        <w:sz w:val="20"/>
        <w:szCs w:val="20"/>
      </w:rPr>
      <w:fldChar w:fldCharType="separate"/>
    </w:r>
    <w:r w:rsidR="006F6423">
      <w:rPr>
        <w:sz w:val="20"/>
        <w:szCs w:val="20"/>
      </w:rPr>
      <w:t>1</w:t>
    </w:r>
    <w:r w:rsidR="006F6423" w:rsidRPr="0015490E">
      <w:rPr>
        <w:sz w:val="20"/>
        <w:szCs w:val="20"/>
      </w:rPr>
      <w:fldChar w:fldCharType="end"/>
    </w:r>
    <w:r w:rsidR="006F6423" w:rsidRPr="0015490E">
      <w:rPr>
        <w:sz w:val="20"/>
        <w:szCs w:val="20"/>
      </w:rPr>
      <w:t xml:space="preserve"> of </w:t>
    </w:r>
    <w:r w:rsidR="006F6423" w:rsidRPr="0015490E">
      <w:rPr>
        <w:sz w:val="20"/>
        <w:szCs w:val="20"/>
      </w:rPr>
      <w:fldChar w:fldCharType="begin"/>
    </w:r>
    <w:r w:rsidR="006F6423" w:rsidRPr="0015490E">
      <w:rPr>
        <w:sz w:val="20"/>
        <w:szCs w:val="20"/>
      </w:rPr>
      <w:instrText xml:space="preserve"> NUMPAGES  \* Arabic  \* MERGEFORMAT </w:instrText>
    </w:r>
    <w:r w:rsidR="006F6423" w:rsidRPr="0015490E">
      <w:rPr>
        <w:sz w:val="20"/>
        <w:szCs w:val="20"/>
      </w:rPr>
      <w:fldChar w:fldCharType="separate"/>
    </w:r>
    <w:r w:rsidR="006F6423">
      <w:rPr>
        <w:sz w:val="20"/>
        <w:szCs w:val="20"/>
      </w:rPr>
      <w:t>20</w:t>
    </w:r>
    <w:r w:rsidR="006F6423" w:rsidRPr="0015490E">
      <w:rPr>
        <w:noProof/>
        <w:sz w:val="20"/>
        <w:szCs w:val="20"/>
      </w:rPr>
      <w:fldChar w:fldCharType="end"/>
    </w:r>
  </w:p>
  <w:p w14:paraId="41DCBFD2" w14:textId="1351E05C" w:rsidR="00067A1E" w:rsidRPr="006F6423" w:rsidRDefault="001B24C5" w:rsidP="006F6423">
    <w:pPr>
      <w:pStyle w:val="Footer2"/>
      <w:tabs>
        <w:tab w:val="right" w:pos="9638"/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322014203"/>
        <w:showingPlcHdr/>
      </w:sdtPr>
      <w:sdtEndPr/>
      <w:sdtContent>
        <w:r w:rsidR="006F6423" w:rsidRPr="003200A4">
          <w:rPr>
            <w:rStyle w:val="PlaceholderText"/>
            <w:highlight w:val="yellow"/>
          </w:rPr>
          <w:t xml:space="preserve">Click here to add doc. date </w:t>
        </w:r>
        <w:r w:rsidR="006F6423">
          <w:rPr>
            <w:rStyle w:val="PlaceholderText"/>
            <w:highlight w:val="yellow"/>
          </w:rPr>
          <w:t>and/</w:t>
        </w:r>
        <w:r w:rsidR="006F6423" w:rsidRPr="003200A4">
          <w:rPr>
            <w:rStyle w:val="PlaceholderText"/>
            <w:highlight w:val="yellow"/>
          </w:rPr>
          <w:t>or version no.</w:t>
        </w:r>
      </w:sdtContent>
    </w:sdt>
    <w:r w:rsidR="006F6423">
      <w:rPr>
        <w:i/>
        <w:sz w:val="20"/>
        <w:szCs w:val="20"/>
      </w:rPr>
      <w:tab/>
    </w:r>
    <w:r w:rsidR="006F6423" w:rsidRPr="008A1E3F">
      <w:rPr>
        <w:i/>
        <w:sz w:val="14"/>
        <w:szCs w:val="14"/>
      </w:rPr>
      <w:t xml:space="preserve">NSI ref: </w:t>
    </w:r>
    <w:r w:rsidR="006F6423">
      <w:rPr>
        <w:i/>
        <w:sz w:val="14"/>
        <w:szCs w:val="14"/>
      </w:rPr>
      <w:t xml:space="preserve">FSF 350B Issue </w:t>
    </w:r>
    <w:r>
      <w:rPr>
        <w:i/>
        <w:sz w:val="14"/>
        <w:szCs w:val="14"/>
      </w:rPr>
      <w:t>10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AB9F27" w14:textId="77777777" w:rsidR="006F6423" w:rsidRDefault="001B24C5" w:rsidP="006F6423">
    <w:pPr>
      <w:pStyle w:val="Footer2"/>
      <w:tabs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-576122398"/>
        <w:showingPlcHdr/>
      </w:sdtPr>
      <w:sdtEndPr/>
      <w:sdtContent>
        <w:r w:rsidR="006F6423" w:rsidRPr="003200A4">
          <w:rPr>
            <w:rStyle w:val="PlaceholderText"/>
            <w:highlight w:val="yellow"/>
          </w:rPr>
          <w:t>Click here to add doc. ref. no.</w:t>
        </w:r>
      </w:sdtContent>
    </w:sdt>
    <w:r w:rsidR="006F6423">
      <w:rPr>
        <w:i/>
        <w:sz w:val="20"/>
        <w:szCs w:val="20"/>
      </w:rPr>
      <w:tab/>
    </w:r>
    <w:r w:rsidR="006F6423" w:rsidRPr="0015490E">
      <w:rPr>
        <w:sz w:val="20"/>
        <w:szCs w:val="20"/>
      </w:rPr>
      <w:t xml:space="preserve">Page </w:t>
    </w:r>
    <w:r w:rsidR="006F6423" w:rsidRPr="0015490E">
      <w:rPr>
        <w:sz w:val="20"/>
        <w:szCs w:val="20"/>
      </w:rPr>
      <w:fldChar w:fldCharType="begin"/>
    </w:r>
    <w:r w:rsidR="006F6423" w:rsidRPr="0015490E">
      <w:rPr>
        <w:sz w:val="20"/>
        <w:szCs w:val="20"/>
      </w:rPr>
      <w:instrText xml:space="preserve"> PAGE  \* Arabic  \* MERGEFORMAT </w:instrText>
    </w:r>
    <w:r w:rsidR="006F6423" w:rsidRPr="0015490E">
      <w:rPr>
        <w:sz w:val="20"/>
        <w:szCs w:val="20"/>
      </w:rPr>
      <w:fldChar w:fldCharType="separate"/>
    </w:r>
    <w:r w:rsidR="006F6423">
      <w:rPr>
        <w:sz w:val="20"/>
        <w:szCs w:val="20"/>
      </w:rPr>
      <w:t>1</w:t>
    </w:r>
    <w:r w:rsidR="006F6423" w:rsidRPr="0015490E">
      <w:rPr>
        <w:sz w:val="20"/>
        <w:szCs w:val="20"/>
      </w:rPr>
      <w:fldChar w:fldCharType="end"/>
    </w:r>
    <w:r w:rsidR="006F6423" w:rsidRPr="0015490E">
      <w:rPr>
        <w:sz w:val="20"/>
        <w:szCs w:val="20"/>
      </w:rPr>
      <w:t xml:space="preserve"> of </w:t>
    </w:r>
    <w:r w:rsidR="006F6423" w:rsidRPr="0015490E">
      <w:rPr>
        <w:sz w:val="20"/>
        <w:szCs w:val="20"/>
      </w:rPr>
      <w:fldChar w:fldCharType="begin"/>
    </w:r>
    <w:r w:rsidR="006F6423" w:rsidRPr="0015490E">
      <w:rPr>
        <w:sz w:val="20"/>
        <w:szCs w:val="20"/>
      </w:rPr>
      <w:instrText xml:space="preserve"> NUMPAGES  \* Arabic  \* MERGEFORMAT </w:instrText>
    </w:r>
    <w:r w:rsidR="006F6423" w:rsidRPr="0015490E">
      <w:rPr>
        <w:sz w:val="20"/>
        <w:szCs w:val="20"/>
      </w:rPr>
      <w:fldChar w:fldCharType="separate"/>
    </w:r>
    <w:r w:rsidR="006F6423">
      <w:rPr>
        <w:sz w:val="20"/>
        <w:szCs w:val="20"/>
      </w:rPr>
      <w:t>13</w:t>
    </w:r>
    <w:r w:rsidR="006F6423" w:rsidRPr="0015490E">
      <w:rPr>
        <w:noProof/>
        <w:sz w:val="20"/>
        <w:szCs w:val="20"/>
      </w:rPr>
      <w:fldChar w:fldCharType="end"/>
    </w:r>
  </w:p>
  <w:p w14:paraId="1B456161" w14:textId="26E001F0" w:rsidR="003200A4" w:rsidRPr="006F6423" w:rsidRDefault="001B24C5" w:rsidP="006F6423">
    <w:pPr>
      <w:pStyle w:val="Footer2"/>
      <w:tabs>
        <w:tab w:val="right" w:pos="9638"/>
        <w:tab w:val="right" w:pos="15309"/>
      </w:tabs>
      <w:spacing w:after="0"/>
      <w:jc w:val="left"/>
      <w:rPr>
        <w:noProof/>
        <w:sz w:val="20"/>
        <w:szCs w:val="20"/>
      </w:rPr>
    </w:pPr>
    <w:sdt>
      <w:sdtPr>
        <w:rPr>
          <w:i/>
          <w:sz w:val="20"/>
          <w:szCs w:val="20"/>
        </w:rPr>
        <w:id w:val="-1397351002"/>
        <w:showingPlcHdr/>
      </w:sdtPr>
      <w:sdtEndPr/>
      <w:sdtContent>
        <w:r w:rsidR="006F6423" w:rsidRPr="003200A4">
          <w:rPr>
            <w:rStyle w:val="PlaceholderText"/>
            <w:highlight w:val="yellow"/>
          </w:rPr>
          <w:t xml:space="preserve">Click here to add doc. date </w:t>
        </w:r>
        <w:r w:rsidR="006F6423">
          <w:rPr>
            <w:rStyle w:val="PlaceholderText"/>
            <w:highlight w:val="yellow"/>
          </w:rPr>
          <w:t>and/</w:t>
        </w:r>
        <w:r w:rsidR="006F6423" w:rsidRPr="003200A4">
          <w:rPr>
            <w:rStyle w:val="PlaceholderText"/>
            <w:highlight w:val="yellow"/>
          </w:rPr>
          <w:t>or version no.</w:t>
        </w:r>
      </w:sdtContent>
    </w:sdt>
    <w:r w:rsidR="006F6423">
      <w:rPr>
        <w:i/>
        <w:sz w:val="20"/>
        <w:szCs w:val="20"/>
      </w:rPr>
      <w:tab/>
    </w:r>
    <w:r w:rsidR="006F6423" w:rsidRPr="008A1E3F">
      <w:rPr>
        <w:i/>
        <w:sz w:val="14"/>
        <w:szCs w:val="14"/>
      </w:rPr>
      <w:t xml:space="preserve">NSI ref: </w:t>
    </w:r>
    <w:r w:rsidR="006F6423">
      <w:rPr>
        <w:i/>
        <w:sz w:val="14"/>
        <w:szCs w:val="14"/>
      </w:rPr>
      <w:t xml:space="preserve">FSF 350B Issue </w:t>
    </w:r>
    <w:r>
      <w:rPr>
        <w:i/>
        <w:sz w:val="14"/>
        <w:szCs w:val="14"/>
      </w:rPr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352BE5" w14:textId="77777777" w:rsidR="00384A2A" w:rsidRDefault="00384A2A" w:rsidP="00DB4BCC">
      <w:r>
        <w:separator/>
      </w:r>
    </w:p>
  </w:footnote>
  <w:footnote w:type="continuationSeparator" w:id="0">
    <w:p w14:paraId="72CFA5A2" w14:textId="77777777" w:rsidR="00384A2A" w:rsidRDefault="00384A2A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2C365" w14:textId="77777777" w:rsidR="003200A4" w:rsidRPr="004C635C" w:rsidRDefault="003200A4" w:rsidP="00D80346">
    <w:pPr>
      <w:pStyle w:val="Header"/>
      <w:tabs>
        <w:tab w:val="clear" w:pos="4513"/>
        <w:tab w:val="clear" w:pos="9026"/>
      </w:tabs>
      <w:rPr>
        <w:i/>
      </w:rPr>
    </w:pPr>
  </w:p>
  <w:p w14:paraId="1BCEB437" w14:textId="7B38EAD2" w:rsidR="003200A4" w:rsidRPr="004C635C" w:rsidRDefault="00BE2A01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 xml:space="preserve">BS 5839-1:2017 - </w:t>
    </w:r>
    <w:r w:rsidR="003200A4">
      <w:rPr>
        <w:i/>
        <w:sz w:val="24"/>
        <w:szCs w:val="24"/>
      </w:rPr>
      <w:t>Fire detection &amp; fire alarm systems compliance checklist</w:t>
    </w:r>
  </w:p>
  <w:p w14:paraId="63E45022" w14:textId="77777777" w:rsidR="003200A4" w:rsidRPr="004C635C" w:rsidRDefault="003200A4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14:paraId="48E3245C" w14:textId="77777777" w:rsidR="003200A4" w:rsidRPr="004C635C" w:rsidRDefault="003200A4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2"/>
      <w:gridCol w:w="7506"/>
    </w:tblGrid>
    <w:tr w:rsidR="006F6423" w14:paraId="2C55CA3E" w14:textId="77777777" w:rsidTr="00D3420F">
      <w:sdt>
        <w:sdtPr>
          <w:rPr>
            <w:rFonts w:ascii="Segoe UI" w:hAnsi="Segoe UI" w:cs="Segoe UI"/>
            <w:b/>
            <w:bCs/>
            <w:noProof/>
            <w:sz w:val="16"/>
            <w:szCs w:val="16"/>
            <w:lang w:eastAsia="en-GB"/>
          </w:rPr>
          <w:alias w:val="Click to add company logo"/>
          <w:tag w:val="Add company logo"/>
          <w:id w:val="2070069447"/>
          <w:showingPlcHdr/>
          <w:picture/>
        </w:sdtPr>
        <w:sdtEndPr/>
        <w:sdtContent>
          <w:tc>
            <w:tcPr>
              <w:tcW w:w="2122" w:type="dxa"/>
            </w:tcPr>
            <w:p w14:paraId="0DB40C0A" w14:textId="77777777" w:rsidR="006F6423" w:rsidRDefault="006F6423" w:rsidP="006F6423">
              <w:pPr>
                <w:pStyle w:val="Default"/>
                <w:spacing w:before="60" w:after="60"/>
                <w:ind w:right="-187"/>
                <w:rPr>
                  <w:rFonts w:ascii="Segoe UI" w:hAnsi="Segoe UI" w:cs="Segoe UI"/>
                  <w:b/>
                  <w:bCs/>
                  <w:noProof/>
                  <w:sz w:val="16"/>
                  <w:szCs w:val="16"/>
                  <w:lang w:eastAsia="en-GB"/>
                </w:rPr>
              </w:pPr>
              <w:r>
                <w:rPr>
                  <w:rFonts w:ascii="Segoe UI" w:hAnsi="Segoe UI" w:cs="Segoe UI"/>
                  <w:b/>
                  <w:bCs/>
                  <w:noProof/>
                  <w:sz w:val="16"/>
                  <w:szCs w:val="16"/>
                  <w:lang w:eastAsia="en-GB"/>
                </w:rPr>
                <w:drawing>
                  <wp:inline distT="0" distB="0" distL="0" distR="0" wp14:anchorId="1790E8BC" wp14:editId="2D3D375C">
                    <wp:extent cx="720000" cy="720000"/>
                    <wp:effectExtent l="0" t="0" r="4445" b="4445"/>
                    <wp:docPr id="1" name="Picture 1" descr="A white square with a blue border&#10;&#10;Description automatically generated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Picture 1" descr="A white square with a blue border&#10;&#10;Description automatically generated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20000" cy="7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p>
          </w:tc>
        </w:sdtContent>
      </w:sdt>
      <w:sdt>
        <w:sdtPr>
          <w:rPr>
            <w:rFonts w:ascii="Segoe UI" w:hAnsi="Segoe UI" w:cs="Segoe UI"/>
            <w:sz w:val="18"/>
            <w:szCs w:val="18"/>
          </w:rPr>
          <w:id w:val="2127268070"/>
          <w:showingPlcHdr/>
        </w:sdtPr>
        <w:sdtEndPr/>
        <w:sdtContent>
          <w:tc>
            <w:tcPr>
              <w:tcW w:w="7506" w:type="dxa"/>
            </w:tcPr>
            <w:p w14:paraId="4F3E83DE" w14:textId="77777777" w:rsidR="006F6423" w:rsidRPr="003200A4" w:rsidRDefault="006F6423" w:rsidP="006F6423">
              <w:pPr>
                <w:pStyle w:val="Default"/>
                <w:ind w:right="-187"/>
                <w:rPr>
                  <w:rFonts w:ascii="Segoe UI" w:hAnsi="Segoe UI" w:cs="Segoe UI"/>
                  <w:sz w:val="18"/>
                  <w:szCs w:val="18"/>
                </w:rPr>
              </w:pPr>
              <w:r w:rsidRPr="003200A4">
                <w:rPr>
                  <w:rStyle w:val="PlaceholderText"/>
                  <w:rFonts w:ascii="Segoe UI" w:hAnsi="Segoe UI" w:cs="Segoe UI"/>
                  <w:sz w:val="22"/>
                  <w:szCs w:val="22"/>
                  <w:highlight w:val="yellow"/>
                </w:rPr>
                <w:t>Click here add your company details</w:t>
              </w:r>
            </w:p>
          </w:tc>
        </w:sdtContent>
      </w:sdt>
    </w:tr>
  </w:tbl>
  <w:p w14:paraId="40E85791" w14:textId="77777777" w:rsidR="003200A4" w:rsidRPr="006F6423" w:rsidRDefault="003200A4" w:rsidP="006F64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52A3DD3"/>
    <w:multiLevelType w:val="hybridMultilevel"/>
    <w:tmpl w:val="2B3ABA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4CFD4CBF"/>
    <w:multiLevelType w:val="hybridMultilevel"/>
    <w:tmpl w:val="0E8C5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768429507">
    <w:abstractNumId w:val="24"/>
  </w:num>
  <w:num w:numId="2" w16cid:durableId="810558815">
    <w:abstractNumId w:val="3"/>
  </w:num>
  <w:num w:numId="3" w16cid:durableId="1539514516">
    <w:abstractNumId w:val="2"/>
  </w:num>
  <w:num w:numId="4" w16cid:durableId="579024560">
    <w:abstractNumId w:val="12"/>
  </w:num>
  <w:num w:numId="5" w16cid:durableId="1874809826">
    <w:abstractNumId w:val="18"/>
  </w:num>
  <w:num w:numId="6" w16cid:durableId="3363600">
    <w:abstractNumId w:val="19"/>
  </w:num>
  <w:num w:numId="7" w16cid:durableId="1629891072">
    <w:abstractNumId w:val="9"/>
  </w:num>
  <w:num w:numId="8" w16cid:durableId="2101221455">
    <w:abstractNumId w:val="11"/>
  </w:num>
  <w:num w:numId="9" w16cid:durableId="1178303332">
    <w:abstractNumId w:val="0"/>
  </w:num>
  <w:num w:numId="10" w16cid:durableId="1270773296">
    <w:abstractNumId w:val="23"/>
  </w:num>
  <w:num w:numId="11" w16cid:durableId="138037077">
    <w:abstractNumId w:val="20"/>
  </w:num>
  <w:num w:numId="12" w16cid:durableId="457844457">
    <w:abstractNumId w:val="13"/>
  </w:num>
  <w:num w:numId="13" w16cid:durableId="1240754692">
    <w:abstractNumId w:val="20"/>
    <w:lvlOverride w:ilvl="0">
      <w:startOverride w:val="1"/>
    </w:lvlOverride>
  </w:num>
  <w:num w:numId="14" w16cid:durableId="1971784310">
    <w:abstractNumId w:val="2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013075197">
    <w:abstractNumId w:val="14"/>
  </w:num>
  <w:num w:numId="16" w16cid:durableId="1670281184">
    <w:abstractNumId w:val="17"/>
  </w:num>
  <w:num w:numId="17" w16cid:durableId="1569459005">
    <w:abstractNumId w:val="1"/>
  </w:num>
  <w:num w:numId="18" w16cid:durableId="891119605">
    <w:abstractNumId w:val="8"/>
  </w:num>
  <w:num w:numId="19" w16cid:durableId="540364874">
    <w:abstractNumId w:val="22"/>
  </w:num>
  <w:num w:numId="20" w16cid:durableId="1400135917">
    <w:abstractNumId w:val="10"/>
  </w:num>
  <w:num w:numId="21" w16cid:durableId="1879854711">
    <w:abstractNumId w:val="5"/>
  </w:num>
  <w:num w:numId="22" w16cid:durableId="1113672477">
    <w:abstractNumId w:val="4"/>
  </w:num>
  <w:num w:numId="23" w16cid:durableId="1736774896">
    <w:abstractNumId w:val="7"/>
  </w:num>
  <w:num w:numId="24" w16cid:durableId="1292713921">
    <w:abstractNumId w:val="16"/>
  </w:num>
  <w:num w:numId="25" w16cid:durableId="1907760958">
    <w:abstractNumId w:val="21"/>
  </w:num>
  <w:num w:numId="26" w16cid:durableId="2050452449">
    <w:abstractNumId w:val="25"/>
  </w:num>
  <w:num w:numId="27" w16cid:durableId="853691188">
    <w:abstractNumId w:val="6"/>
  </w:num>
  <w:num w:numId="28" w16cid:durableId="12708207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533"/>
    <w:rsid w:val="000066D0"/>
    <w:rsid w:val="00007642"/>
    <w:rsid w:val="000079ED"/>
    <w:rsid w:val="0001433E"/>
    <w:rsid w:val="000202DB"/>
    <w:rsid w:val="00020F2A"/>
    <w:rsid w:val="00025794"/>
    <w:rsid w:val="00027BDB"/>
    <w:rsid w:val="0003633D"/>
    <w:rsid w:val="000407CF"/>
    <w:rsid w:val="00052F41"/>
    <w:rsid w:val="00062CA5"/>
    <w:rsid w:val="0006517D"/>
    <w:rsid w:val="0006538A"/>
    <w:rsid w:val="00067A1E"/>
    <w:rsid w:val="0008585A"/>
    <w:rsid w:val="00086F78"/>
    <w:rsid w:val="00090254"/>
    <w:rsid w:val="000A74A1"/>
    <w:rsid w:val="000C58E6"/>
    <w:rsid w:val="000C5C1F"/>
    <w:rsid w:val="000C6CA8"/>
    <w:rsid w:val="000D03AA"/>
    <w:rsid w:val="000D5FC6"/>
    <w:rsid w:val="000E1905"/>
    <w:rsid w:val="000F1261"/>
    <w:rsid w:val="00100DED"/>
    <w:rsid w:val="001075B8"/>
    <w:rsid w:val="0011016F"/>
    <w:rsid w:val="001132BB"/>
    <w:rsid w:val="00120EF5"/>
    <w:rsid w:val="0013617B"/>
    <w:rsid w:val="00154370"/>
    <w:rsid w:val="0016180D"/>
    <w:rsid w:val="00184C87"/>
    <w:rsid w:val="00186C1A"/>
    <w:rsid w:val="001B24C5"/>
    <w:rsid w:val="001B4168"/>
    <w:rsid w:val="001C289C"/>
    <w:rsid w:val="001D0556"/>
    <w:rsid w:val="001D389E"/>
    <w:rsid w:val="001E7D21"/>
    <w:rsid w:val="001F39D0"/>
    <w:rsid w:val="001F4094"/>
    <w:rsid w:val="001F7939"/>
    <w:rsid w:val="00200696"/>
    <w:rsid w:val="00200C37"/>
    <w:rsid w:val="00203A42"/>
    <w:rsid w:val="00203A82"/>
    <w:rsid w:val="00206DF8"/>
    <w:rsid w:val="0021696B"/>
    <w:rsid w:val="0022453E"/>
    <w:rsid w:val="002358E3"/>
    <w:rsid w:val="00236C35"/>
    <w:rsid w:val="00243772"/>
    <w:rsid w:val="00254CE7"/>
    <w:rsid w:val="00282177"/>
    <w:rsid w:val="0028691C"/>
    <w:rsid w:val="002973E0"/>
    <w:rsid w:val="002A21ED"/>
    <w:rsid w:val="002B686A"/>
    <w:rsid w:val="002C052C"/>
    <w:rsid w:val="002C4FF0"/>
    <w:rsid w:val="002D34E1"/>
    <w:rsid w:val="002E0A6B"/>
    <w:rsid w:val="002E733F"/>
    <w:rsid w:val="002E760D"/>
    <w:rsid w:val="002F2484"/>
    <w:rsid w:val="0030246F"/>
    <w:rsid w:val="00306F18"/>
    <w:rsid w:val="0031620F"/>
    <w:rsid w:val="003200A4"/>
    <w:rsid w:val="003275C0"/>
    <w:rsid w:val="003375EE"/>
    <w:rsid w:val="00345072"/>
    <w:rsid w:val="0034711B"/>
    <w:rsid w:val="00362580"/>
    <w:rsid w:val="00367A65"/>
    <w:rsid w:val="00376C84"/>
    <w:rsid w:val="00384748"/>
    <w:rsid w:val="00384A2A"/>
    <w:rsid w:val="00384FCA"/>
    <w:rsid w:val="003A5655"/>
    <w:rsid w:val="003B1B0A"/>
    <w:rsid w:val="003B5A98"/>
    <w:rsid w:val="003B6B9B"/>
    <w:rsid w:val="003C316A"/>
    <w:rsid w:val="003C462E"/>
    <w:rsid w:val="003C5431"/>
    <w:rsid w:val="003D11BC"/>
    <w:rsid w:val="003D5D19"/>
    <w:rsid w:val="003E0ACB"/>
    <w:rsid w:val="003E0DFB"/>
    <w:rsid w:val="003E703A"/>
    <w:rsid w:val="00401995"/>
    <w:rsid w:val="00410159"/>
    <w:rsid w:val="00413008"/>
    <w:rsid w:val="00414A32"/>
    <w:rsid w:val="004304FC"/>
    <w:rsid w:val="004318AB"/>
    <w:rsid w:val="0043427E"/>
    <w:rsid w:val="004347F4"/>
    <w:rsid w:val="0043542B"/>
    <w:rsid w:val="00435D61"/>
    <w:rsid w:val="004408F2"/>
    <w:rsid w:val="004435A1"/>
    <w:rsid w:val="0046669E"/>
    <w:rsid w:val="00471C5D"/>
    <w:rsid w:val="004901F3"/>
    <w:rsid w:val="00496CD6"/>
    <w:rsid w:val="004B5E1A"/>
    <w:rsid w:val="004C320F"/>
    <w:rsid w:val="004C5E21"/>
    <w:rsid w:val="004C635C"/>
    <w:rsid w:val="004D20B0"/>
    <w:rsid w:val="004D31D3"/>
    <w:rsid w:val="004D693C"/>
    <w:rsid w:val="004E04C9"/>
    <w:rsid w:val="004E71A0"/>
    <w:rsid w:val="004F45E5"/>
    <w:rsid w:val="00503C2D"/>
    <w:rsid w:val="00530AB7"/>
    <w:rsid w:val="00533CA0"/>
    <w:rsid w:val="0053429B"/>
    <w:rsid w:val="00535D1A"/>
    <w:rsid w:val="00541533"/>
    <w:rsid w:val="005527BE"/>
    <w:rsid w:val="005711F0"/>
    <w:rsid w:val="00572FC3"/>
    <w:rsid w:val="005879E9"/>
    <w:rsid w:val="005A7F39"/>
    <w:rsid w:val="005B0E4F"/>
    <w:rsid w:val="005B112A"/>
    <w:rsid w:val="005B699D"/>
    <w:rsid w:val="005C2A68"/>
    <w:rsid w:val="005C3D93"/>
    <w:rsid w:val="005C49A6"/>
    <w:rsid w:val="005C74F3"/>
    <w:rsid w:val="005D625E"/>
    <w:rsid w:val="005D75E0"/>
    <w:rsid w:val="005E16FD"/>
    <w:rsid w:val="005E4760"/>
    <w:rsid w:val="005F2BF0"/>
    <w:rsid w:val="00601D44"/>
    <w:rsid w:val="00602526"/>
    <w:rsid w:val="0060753B"/>
    <w:rsid w:val="00621C51"/>
    <w:rsid w:val="00635103"/>
    <w:rsid w:val="00636D56"/>
    <w:rsid w:val="0064528D"/>
    <w:rsid w:val="0065747D"/>
    <w:rsid w:val="00666398"/>
    <w:rsid w:val="0066762D"/>
    <w:rsid w:val="0069090F"/>
    <w:rsid w:val="006A334D"/>
    <w:rsid w:val="006B41BD"/>
    <w:rsid w:val="006C1556"/>
    <w:rsid w:val="006D5FCD"/>
    <w:rsid w:val="006D64D9"/>
    <w:rsid w:val="006E0B14"/>
    <w:rsid w:val="006E3106"/>
    <w:rsid w:val="006F1940"/>
    <w:rsid w:val="006F2789"/>
    <w:rsid w:val="006F6423"/>
    <w:rsid w:val="00702530"/>
    <w:rsid w:val="00706714"/>
    <w:rsid w:val="00712167"/>
    <w:rsid w:val="00714780"/>
    <w:rsid w:val="00720668"/>
    <w:rsid w:val="0073004D"/>
    <w:rsid w:val="00734474"/>
    <w:rsid w:val="00737459"/>
    <w:rsid w:val="007533C1"/>
    <w:rsid w:val="007604CB"/>
    <w:rsid w:val="00762A43"/>
    <w:rsid w:val="00765CA8"/>
    <w:rsid w:val="00765E31"/>
    <w:rsid w:val="00780747"/>
    <w:rsid w:val="0078275D"/>
    <w:rsid w:val="00785BAF"/>
    <w:rsid w:val="00793D50"/>
    <w:rsid w:val="007970DB"/>
    <w:rsid w:val="0079799D"/>
    <w:rsid w:val="007A30D7"/>
    <w:rsid w:val="007A34A2"/>
    <w:rsid w:val="007C4AA1"/>
    <w:rsid w:val="007C6481"/>
    <w:rsid w:val="007D1C9E"/>
    <w:rsid w:val="007D499D"/>
    <w:rsid w:val="007D7A48"/>
    <w:rsid w:val="007E4396"/>
    <w:rsid w:val="007E46C0"/>
    <w:rsid w:val="007E502D"/>
    <w:rsid w:val="007F0417"/>
    <w:rsid w:val="007F3E2A"/>
    <w:rsid w:val="007F3E32"/>
    <w:rsid w:val="007F6797"/>
    <w:rsid w:val="00800DDB"/>
    <w:rsid w:val="0080442C"/>
    <w:rsid w:val="00805240"/>
    <w:rsid w:val="00815B40"/>
    <w:rsid w:val="00821369"/>
    <w:rsid w:val="00822075"/>
    <w:rsid w:val="00847596"/>
    <w:rsid w:val="00850517"/>
    <w:rsid w:val="0085485D"/>
    <w:rsid w:val="00867026"/>
    <w:rsid w:val="00870879"/>
    <w:rsid w:val="00881B7C"/>
    <w:rsid w:val="00891DB9"/>
    <w:rsid w:val="008A00F8"/>
    <w:rsid w:val="008A0F65"/>
    <w:rsid w:val="008A1E3F"/>
    <w:rsid w:val="008A4B24"/>
    <w:rsid w:val="008B6A3D"/>
    <w:rsid w:val="008B7DF4"/>
    <w:rsid w:val="008C38E1"/>
    <w:rsid w:val="008C4897"/>
    <w:rsid w:val="008C7BEE"/>
    <w:rsid w:val="008D19F7"/>
    <w:rsid w:val="008D4113"/>
    <w:rsid w:val="008E05E0"/>
    <w:rsid w:val="008F1612"/>
    <w:rsid w:val="008F6FCC"/>
    <w:rsid w:val="00902F86"/>
    <w:rsid w:val="00904E36"/>
    <w:rsid w:val="00905BBB"/>
    <w:rsid w:val="009221CD"/>
    <w:rsid w:val="00922983"/>
    <w:rsid w:val="0094128A"/>
    <w:rsid w:val="00942E6F"/>
    <w:rsid w:val="0097120B"/>
    <w:rsid w:val="009744E8"/>
    <w:rsid w:val="00981738"/>
    <w:rsid w:val="00983364"/>
    <w:rsid w:val="00983F37"/>
    <w:rsid w:val="0099082D"/>
    <w:rsid w:val="00995FD9"/>
    <w:rsid w:val="009E2699"/>
    <w:rsid w:val="009E4B3C"/>
    <w:rsid w:val="009F3258"/>
    <w:rsid w:val="009F52B5"/>
    <w:rsid w:val="00A04685"/>
    <w:rsid w:val="00A15268"/>
    <w:rsid w:val="00A26276"/>
    <w:rsid w:val="00A3138F"/>
    <w:rsid w:val="00A33475"/>
    <w:rsid w:val="00A34B35"/>
    <w:rsid w:val="00A458B0"/>
    <w:rsid w:val="00A51175"/>
    <w:rsid w:val="00A51492"/>
    <w:rsid w:val="00A55762"/>
    <w:rsid w:val="00A56708"/>
    <w:rsid w:val="00A85A80"/>
    <w:rsid w:val="00A91533"/>
    <w:rsid w:val="00AA1A28"/>
    <w:rsid w:val="00AB0ABF"/>
    <w:rsid w:val="00AB1F60"/>
    <w:rsid w:val="00AD2889"/>
    <w:rsid w:val="00AD4232"/>
    <w:rsid w:val="00AD5B6D"/>
    <w:rsid w:val="00AF3210"/>
    <w:rsid w:val="00AF4032"/>
    <w:rsid w:val="00AF4E33"/>
    <w:rsid w:val="00B1012B"/>
    <w:rsid w:val="00B157A7"/>
    <w:rsid w:val="00B25253"/>
    <w:rsid w:val="00B268D7"/>
    <w:rsid w:val="00B44DC3"/>
    <w:rsid w:val="00B50B0A"/>
    <w:rsid w:val="00B7764F"/>
    <w:rsid w:val="00B83AC8"/>
    <w:rsid w:val="00B976F8"/>
    <w:rsid w:val="00BB0BD2"/>
    <w:rsid w:val="00BC08CF"/>
    <w:rsid w:val="00BC65F3"/>
    <w:rsid w:val="00BE2A01"/>
    <w:rsid w:val="00BF20CB"/>
    <w:rsid w:val="00C1759E"/>
    <w:rsid w:val="00C21526"/>
    <w:rsid w:val="00C26749"/>
    <w:rsid w:val="00C375EB"/>
    <w:rsid w:val="00C45AF1"/>
    <w:rsid w:val="00CA4984"/>
    <w:rsid w:val="00CB14ED"/>
    <w:rsid w:val="00CC0347"/>
    <w:rsid w:val="00CC6DBB"/>
    <w:rsid w:val="00CC70A8"/>
    <w:rsid w:val="00CD4C38"/>
    <w:rsid w:val="00CE0C46"/>
    <w:rsid w:val="00CE5D42"/>
    <w:rsid w:val="00D147A3"/>
    <w:rsid w:val="00D24D0C"/>
    <w:rsid w:val="00D267F5"/>
    <w:rsid w:val="00D347A5"/>
    <w:rsid w:val="00D34A94"/>
    <w:rsid w:val="00D3749E"/>
    <w:rsid w:val="00D43651"/>
    <w:rsid w:val="00D67609"/>
    <w:rsid w:val="00D80346"/>
    <w:rsid w:val="00D817D9"/>
    <w:rsid w:val="00D82214"/>
    <w:rsid w:val="00D91F9F"/>
    <w:rsid w:val="00D9624B"/>
    <w:rsid w:val="00DA1252"/>
    <w:rsid w:val="00DB230F"/>
    <w:rsid w:val="00DB4BCC"/>
    <w:rsid w:val="00DB6603"/>
    <w:rsid w:val="00DC5B80"/>
    <w:rsid w:val="00DC6BA3"/>
    <w:rsid w:val="00DD46CD"/>
    <w:rsid w:val="00DE2D65"/>
    <w:rsid w:val="00E01897"/>
    <w:rsid w:val="00E02FD5"/>
    <w:rsid w:val="00E077E7"/>
    <w:rsid w:val="00E1126A"/>
    <w:rsid w:val="00E11622"/>
    <w:rsid w:val="00E119EC"/>
    <w:rsid w:val="00E17115"/>
    <w:rsid w:val="00E2104F"/>
    <w:rsid w:val="00E21096"/>
    <w:rsid w:val="00E24ED5"/>
    <w:rsid w:val="00E32D91"/>
    <w:rsid w:val="00E33CDC"/>
    <w:rsid w:val="00E425D6"/>
    <w:rsid w:val="00E44855"/>
    <w:rsid w:val="00E52F91"/>
    <w:rsid w:val="00E53A4E"/>
    <w:rsid w:val="00E62F67"/>
    <w:rsid w:val="00E744BE"/>
    <w:rsid w:val="00E86241"/>
    <w:rsid w:val="00EA1CC1"/>
    <w:rsid w:val="00EA390A"/>
    <w:rsid w:val="00EC4A95"/>
    <w:rsid w:val="00EC6080"/>
    <w:rsid w:val="00EC6BF8"/>
    <w:rsid w:val="00EC77F0"/>
    <w:rsid w:val="00ED30BD"/>
    <w:rsid w:val="00EE0D4D"/>
    <w:rsid w:val="00EE249C"/>
    <w:rsid w:val="00EE6A19"/>
    <w:rsid w:val="00EE7194"/>
    <w:rsid w:val="00EF6068"/>
    <w:rsid w:val="00F04822"/>
    <w:rsid w:val="00F064D9"/>
    <w:rsid w:val="00F2700A"/>
    <w:rsid w:val="00F3102E"/>
    <w:rsid w:val="00F33FB9"/>
    <w:rsid w:val="00F47ED3"/>
    <w:rsid w:val="00F527F8"/>
    <w:rsid w:val="00F605BA"/>
    <w:rsid w:val="00F64D0E"/>
    <w:rsid w:val="00F67231"/>
    <w:rsid w:val="00F74805"/>
    <w:rsid w:val="00F752F1"/>
    <w:rsid w:val="00F77DDE"/>
    <w:rsid w:val="00F77F13"/>
    <w:rsid w:val="00F8248A"/>
    <w:rsid w:val="00F8360C"/>
    <w:rsid w:val="00F869EA"/>
    <w:rsid w:val="00F86D83"/>
    <w:rsid w:val="00FA5482"/>
    <w:rsid w:val="00FB4883"/>
    <w:rsid w:val="00FC3B53"/>
    <w:rsid w:val="00FE1E82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76A9F"/>
  <w15:chartTrackingRefBased/>
  <w15:docId w15:val="{73FF7EB1-B83D-4C22-BB1C-BA05254B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699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styleId="BodyText2">
    <w:name w:val="Body Text 2"/>
    <w:basedOn w:val="Normal"/>
    <w:link w:val="BodyText2Char"/>
    <w:semiHidden/>
    <w:rsid w:val="007C4AA1"/>
    <w:pPr>
      <w:spacing w:before="0" w:after="0" w:line="240" w:lineRule="auto"/>
      <w:jc w:val="left"/>
    </w:pPr>
    <w:rPr>
      <w:rFonts w:ascii="Arial" w:eastAsia="Times New Roman" w:hAnsi="Arial" w:cs="Times New Roman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7C4AA1"/>
    <w:rPr>
      <w:rFonts w:ascii="Arial" w:eastAsia="Times New Roman" w:hAnsi="Arial" w:cs="Times New Roman"/>
      <w:sz w:val="2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E1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1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1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1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1E8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1016F"/>
    <w:pPr>
      <w:spacing w:after="0" w:line="240" w:lineRule="auto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vinl.NSI-HQ.NET\Downloads\Fire%20detection%20&amp;%20fire%20alarm%20systems%20BS%205839-1_2017%20compliance%20check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2A960C1DA5B419A99A286E56CEDAF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D1D264-68C0-4520-98A6-4B59A3344116}"/>
      </w:docPartPr>
      <w:docPartBody>
        <w:p w:rsidR="009B4D16" w:rsidRDefault="009B4D16" w:rsidP="009B4D16">
          <w:pPr>
            <w:pStyle w:val="A2A960C1DA5B419A99A286E56CEDAF721"/>
          </w:pPr>
          <w:r w:rsidRPr="004E537E">
            <w:rPr>
              <w:rStyle w:val="PlaceholderText"/>
              <w:sz w:val="20"/>
              <w:szCs w:val="20"/>
            </w:rPr>
            <w:t>Select as appropriate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D16"/>
    <w:rsid w:val="00414A32"/>
    <w:rsid w:val="009B4D16"/>
    <w:rsid w:val="00EE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4D16"/>
    <w:rPr>
      <w:color w:val="808080"/>
    </w:rPr>
  </w:style>
  <w:style w:type="paragraph" w:customStyle="1" w:styleId="A2A960C1DA5B419A99A286E56CEDAF721">
    <w:name w:val="A2A960C1DA5B419A99A286E56CEDAF721"/>
    <w:rsid w:val="009B4D16"/>
    <w:pPr>
      <w:spacing w:before="60" w:after="60" w:line="240" w:lineRule="auto"/>
    </w:pPr>
    <w:rPr>
      <w:rFonts w:ascii="Segoe UI" w:eastAsiaTheme="minorHAnsi" w:hAnsi="Segoe UI" w:cs="Segoe U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?mso-contentType ?>
<SharedContentType xmlns="Microsoft.SharePoint.Taxonomy.ContentTypeSync" SourceId="5f2fc6de-37ed-4f08-b0e9-c44b5523a66b" ContentTypeId="0x01010084DB411DC1ABE8429F6B590D3633812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ue_x0020_No. xmlns="5f8ff3a8-b227-44a0-a758-7f0faa84b248">9</Issue_x0020_No.>
    <TaxCatchAll xmlns="5f8ff3a8-b227-44a0-a758-7f0faa84b248">
      <Value>25</Value>
      <Value>108</Value>
    </TaxCatchAll>
    <Issue_x0020_Date xmlns="5f8ff3a8-b227-44a0-a758-7f0faa84b248">2024-05-27T23:00:00+00:00</Issue_x0020_Date>
    <Reference xmlns="5f8ff3a8-b227-44a0-a758-7f0faa84b248">FSF 350B</Reference>
    <Owner xmlns="5f8ff3a8-b227-44a0-a758-7f0faa84b248">
      <UserInfo>
        <DisplayName>John Davidson</DisplayName>
        <AccountId>41</AccountId>
        <AccountType/>
      </UserInfo>
    </Owner>
    <n1542d03cf4548c1b59c7b443938519c xmlns="5f8ff3a8-b227-44a0-a758-7f0faa84b248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Fire</TermName>
          <TermId xmlns="http://schemas.microsoft.com/office/infopath/2007/PartnerControls">3c1ccd49-ffd1-4015-893d-0120ef26dd8f</TermId>
        </TermInfo>
      </Terms>
    </n1542d03cf4548c1b59c7b443938519c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NSI Content Type" ma:contentTypeID="0x01010084DB411DC1ABE8429F6B590D3633812100FAA9E91308BF7F4EB26EEE8FB3EA1309" ma:contentTypeVersion="61" ma:contentTypeDescription="" ma:contentTypeScope="" ma:versionID="657a0acffe726beaf73605210efe5db3">
  <xsd:schema xmlns:xsd="http://www.w3.org/2001/XMLSchema" xmlns:xs="http://www.w3.org/2001/XMLSchema" xmlns:p="http://schemas.microsoft.com/office/2006/metadata/properties" xmlns:ns2="5f8ff3a8-b227-44a0-a758-7f0faa84b248" targetNamespace="http://schemas.microsoft.com/office/2006/metadata/properties" ma:root="true" ma:fieldsID="ca6aafa7f05c62e765f58ce533cd03d2" ns2:_=""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Reference"/>
                <xsd:element ref="ns2:Issue_x0020_Date"/>
                <xsd:element ref="ns2:Owner"/>
                <xsd:element ref="ns2:n1542d03cf4548c1b59c7b443938519c" minOccurs="0"/>
                <xsd:element ref="ns2:TaxCatchAll" minOccurs="0"/>
                <xsd:element ref="ns2:TaxCatchAllLabel" minOccurs="0"/>
                <xsd:element ref="ns2:Issue_x0020_No.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Reference" ma:index="8" ma:displayName="Reference" ma:default="" ma:internalName="Reference">
      <xsd:simpleType>
        <xsd:restriction base="dms:Text">
          <xsd:maxLength value="255"/>
        </xsd:restriction>
      </xsd:simpleType>
    </xsd:element>
    <xsd:element name="Issue_x0020_Date" ma:index="9" ma:displayName="Issue Date" ma:default="" ma:format="DateOnly" ma:internalName="Issue_x0020_Date">
      <xsd:simpleType>
        <xsd:restriction base="dms:DateTime"/>
      </xsd:simpleType>
    </xsd:element>
    <xsd:element name="Owner" ma:index="10" ma:displayName="Owner" ma:list="UserInfo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1542d03cf4548c1b59c7b443938519c" ma:index="11" nillable="true" ma:taxonomy="true" ma:internalName="n1542d03cf4548c1b59c7b443938519c" ma:taxonomyFieldName="Tag" ma:displayName="Tag" ma:default="" ma:fieldId="{71542d03-cf45-48c1-b59c-7b443938519c}" ma:taxonomyMulti="true" ma:sspId="5f2fc6de-37ed-4f08-b0e9-c44b5523a66b" ma:termSetId="9980a654-d32f-44a4-a64f-6bc1762e73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a1bc071b-24b6-4446-8ce7-c0722c777447}" ma:internalName="TaxCatchAllLabel" ma:readOnly="true" ma:showField="CatchAllDataLabel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ssue_x0020_No." ma:index="15" ma:displayName="Issue No." ma:default="" ma:internalName="Issue_x0020_No_x002e_" ma:percentage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5377E83-71AF-48F6-90E2-F51CBB594826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A4877398-9F99-40AF-85B1-99C6F67E43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BB5B99-2319-40E7-B7E7-D4FA723916C7}">
  <ds:schemaRefs>
    <ds:schemaRef ds:uri="http://purl.org/dc/elements/1.1/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metadata/properties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0136476E-A362-4433-B108-ADA83A5D69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20E39C94-6F98-490C-BBE1-534B6956B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Fire detection &amp; fire alarm systems BS 5839-1_2017 compliance checklist</Template>
  <TotalTime>6</TotalTime>
  <Pages>20</Pages>
  <Words>3943</Words>
  <Characters>22479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Fire detection &amp; fire alarm systems BS 5839-1:2017 compliance checklist</vt:lpstr>
    </vt:vector>
  </TitlesOfParts>
  <Company/>
  <LinksUpToDate>false</LinksUpToDate>
  <CharactersWithSpaces>26370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Fire detection &amp; fire alarm systems BS 5839-1:2017 compliance checklist</dc:title>
  <dc:subject>FSF 350.7</dc:subject>
  <dc:creator>Kevin Lawton</dc:creator>
  <cp:keywords>October 2017</cp:keywords>
  <dc:description/>
  <cp:lastModifiedBy>Kevin Lawton</cp:lastModifiedBy>
  <cp:revision>4</cp:revision>
  <cp:lastPrinted>2016-05-05T10:27:00Z</cp:lastPrinted>
  <dcterms:created xsi:type="dcterms:W3CDTF">2024-05-28T12:35:00Z</dcterms:created>
  <dcterms:modified xsi:type="dcterms:W3CDTF">2024-07-08T12:42:00Z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0x01010084DB411DC1ABE8429F6B590D3633812100FAA9E91308BF7F4EB26EEE8FB3EA1309</vt:lpwstr>
  </property>
  <property fmtid="{D5CDD505-2E9C-101B-9397-08002B2CF9AE}" pid="3" name="n1542d03cf4548c1b59c7b443938519c">
    <vt:lpwstr>Fire|3c1ccd49-ffd1-4015-893d-0120ef26dd8f</vt:lpwstr>
  </property>
  <property fmtid="{D5CDD505-2E9C-101B-9397-08002B2CF9AE}" pid="4" name="Tag">
    <vt:lpwstr>25;#Fire|3c1ccd49-ffd1-4015-893d-0120ef26dd8f</vt:lpwstr>
  </property>
  <property fmtid="{D5CDD505-2E9C-101B-9397-08002B2CF9AE}" pid="5" name="TaxCatchAll">
    <vt:lpwstr>25;#Fire|3c1ccd49-ffd1-4015-893d-0120ef26dd8f;#108;#Fire (BAFE)|d236c2e8-2899-4236-af5d-53b3f96f6f0a</vt:lpwstr>
  </property>
  <property fmtid="{D5CDD505-2E9C-101B-9397-08002B2CF9AE}" pid="6" name="Owner">
    <vt:lpwstr>41;#John Davidson</vt:lpwstr>
  </property>
  <property fmtid="{D5CDD505-2E9C-101B-9397-08002B2CF9AE}" pid="7" name="Document Type">
    <vt:lpwstr>108;#Fire (BAFE)|d236c2e8-2899-4236-af5d-53b3f96f6f0a</vt:lpwstr>
  </property>
  <property fmtid="{D5CDD505-2E9C-101B-9397-08002B2CF9AE}" pid="8" name="p8f051cf152148f9b6a5c5e47cc2fd54">
    <vt:lpwstr>Fire (BAFE)|d236c2e8-2899-4236-af5d-53b3f96f6f0a</vt:lpwstr>
  </property>
  <property fmtid="{D5CDD505-2E9C-101B-9397-08002B2CF9AE}" pid="9" name="Document Type 2">
    <vt:lpwstr>85;#ACS/Passport|532c6fb3-3ec9-496b-918d-ffcd83759b19</vt:lpwstr>
  </property>
  <property fmtid="{D5CDD505-2E9C-101B-9397-08002B2CF9AE}" pid="10" name="g703e102726e4347894c546d8bab47eb">
    <vt:lpwstr>ACS/Passport|532c6fb3-3ec9-496b-918d-ffcd83759b19</vt:lpwstr>
  </property>
  <property fmtid="{D5CDD505-2E9C-101B-9397-08002B2CF9AE}" pid="11" name="Issue No.">
    <vt:r8>1</vt:r8>
  </property>
  <property fmtid="{D5CDD505-2E9C-101B-9397-08002B2CF9AE}" pid="12" name="Last Reviewed">
    <vt:filetime>2024-01-03T00:00:00Z</vt:filetime>
  </property>
  <property fmtid="{D5CDD505-2E9C-101B-9397-08002B2CF9AE}" pid="13" name="Issue Date">
    <vt:filetime>2024-01-03T00:00:00Z</vt:filetime>
  </property>
  <property fmtid="{D5CDD505-2E9C-101B-9397-08002B2CF9AE}" pid="14" name="Reference">
    <vt:lpwstr>FSF 350A</vt:lpwstr>
  </property>
  <property fmtid="{D5CDD505-2E9C-101B-9397-08002B2CF9AE}" pid="15" name="Review Date">
    <vt:filetime>2026-01-03T00:00:00Z</vt:filetime>
  </property>
</Properties>
</file>