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CACEE" w14:textId="0AC42494" w:rsidR="005D625E" w:rsidRPr="009C5164" w:rsidRDefault="005C2A68" w:rsidP="00200C37">
      <w:pPr>
        <w:pStyle w:val="Title"/>
        <w:spacing w:after="300"/>
      </w:pPr>
      <w:r w:rsidRPr="009C5164">
        <w:t>BS 5839-1:20</w:t>
      </w:r>
      <w:r w:rsidR="004218CA" w:rsidRPr="009C5164">
        <w:t>25</w:t>
      </w:r>
      <w:r w:rsidR="00200C37" w:rsidRPr="009C5164">
        <w:br/>
      </w:r>
      <w:r w:rsidR="00712167" w:rsidRPr="009C5164">
        <w:t xml:space="preserve">Fire </w:t>
      </w:r>
      <w:r w:rsidR="00BA0F87" w:rsidRPr="009C5164">
        <w:t>detection &amp; fire alarm systems compliance checklist</w:t>
      </w:r>
    </w:p>
    <w:p w14:paraId="567D4CDC" w14:textId="3A391A3A" w:rsidR="007D499D" w:rsidRPr="009C5164" w:rsidRDefault="007D499D" w:rsidP="007D499D">
      <w:pPr>
        <w:spacing w:before="0" w:after="160"/>
        <w:rPr>
          <w:bCs/>
        </w:rPr>
      </w:pPr>
      <w:r w:rsidRPr="009C5164">
        <w:rPr>
          <w:bCs/>
        </w:rPr>
        <w:t xml:space="preserve">Variations highlighted in </w:t>
      </w:r>
      <w:r w:rsidRPr="009C5164">
        <w:rPr>
          <w:b/>
        </w:rPr>
        <w:t>bold type</w:t>
      </w:r>
      <w:r w:rsidRPr="009C5164">
        <w:rPr>
          <w:bCs/>
        </w:rPr>
        <w:t xml:space="preserve"> are considered to be potential system</w:t>
      </w:r>
      <w:r w:rsidR="00E24ED5" w:rsidRPr="009C5164">
        <w:rPr>
          <w:bCs/>
        </w:rPr>
        <w:t xml:space="preserve"> integrity </w:t>
      </w:r>
      <w:r w:rsidRPr="009C5164">
        <w:rPr>
          <w:bCs/>
        </w:rPr>
        <w:t>or life threats and are not considered to be acceptable variations against the recommendations of BS 5839-1:20</w:t>
      </w:r>
      <w:r w:rsidR="004218CA" w:rsidRPr="009C5164">
        <w:rPr>
          <w:bCs/>
        </w:rPr>
        <w:t>25</w:t>
      </w:r>
      <w:r w:rsidRPr="009C5164">
        <w:rPr>
          <w:bCs/>
        </w:rPr>
        <w:t xml:space="preserve">.  </w:t>
      </w:r>
    </w:p>
    <w:p w14:paraId="53D6A411" w14:textId="07B3DDBC" w:rsidR="007D499D" w:rsidRPr="009C5164" w:rsidRDefault="007D499D" w:rsidP="00200C37">
      <w:pPr>
        <w:spacing w:before="0" w:after="160"/>
        <w:rPr>
          <w:bCs/>
        </w:rPr>
      </w:pPr>
      <w:r w:rsidRPr="009C5164">
        <w:rPr>
          <w:bCs/>
        </w:rPr>
        <w:t>If variations of this nature are identified during a site inspection</w:t>
      </w:r>
      <w:r w:rsidR="004E71A0" w:rsidRPr="009C5164">
        <w:rPr>
          <w:bCs/>
        </w:rPr>
        <w:t>,</w:t>
      </w:r>
      <w:r w:rsidRPr="009C5164">
        <w:rPr>
          <w:bCs/>
        </w:rPr>
        <w:t xml:space="preserve"> this could result in a major non-compliance being issued.</w:t>
      </w:r>
    </w:p>
    <w:p w14:paraId="5E7E4778" w14:textId="77777777" w:rsidR="007D499D" w:rsidRPr="009C5164" w:rsidRDefault="007D499D" w:rsidP="007D499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5238"/>
      </w:tblGrid>
      <w:tr w:rsidR="005B699D" w:rsidRPr="009C5164" w14:paraId="27EECE83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1D086890" w14:textId="77777777" w:rsidR="005B699D" w:rsidRPr="009C5164" w:rsidRDefault="005B699D" w:rsidP="005B699D">
            <w:pPr>
              <w:pStyle w:val="Tablecell"/>
              <w:rPr>
                <w:b/>
              </w:rPr>
            </w:pPr>
            <w:r w:rsidRPr="009C5164">
              <w:rPr>
                <w:b/>
              </w:rPr>
              <w:t>Certificated / applicant company:</w:t>
            </w:r>
          </w:p>
        </w:tc>
        <w:tc>
          <w:tcPr>
            <w:tcW w:w="5238" w:type="dxa"/>
          </w:tcPr>
          <w:p w14:paraId="66A01FBF" w14:textId="77777777" w:rsidR="005B699D" w:rsidRPr="009C5164" w:rsidRDefault="0094128A" w:rsidP="005B699D">
            <w:pPr>
              <w:pStyle w:val="Tablecell"/>
            </w:pPr>
            <w:r w:rsidRPr="009C516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instrText xml:space="preserve"> FORMTEXT </w:instrText>
            </w:r>
            <w:r w:rsidRPr="009C5164">
              <w:fldChar w:fldCharType="separate"/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Pr="009C5164">
              <w:fldChar w:fldCharType="end"/>
            </w:r>
          </w:p>
        </w:tc>
      </w:tr>
      <w:tr w:rsidR="005B699D" w:rsidRPr="009C5164" w14:paraId="5CFBAF99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2D849616" w14:textId="77777777" w:rsidR="005B699D" w:rsidRPr="009C5164" w:rsidRDefault="005B699D" w:rsidP="005B699D">
            <w:pPr>
              <w:pStyle w:val="Tablecell"/>
              <w:rPr>
                <w:b/>
              </w:rPr>
            </w:pPr>
            <w:r w:rsidRPr="009C5164">
              <w:rPr>
                <w:b/>
              </w:rPr>
              <w:t>Company representatives:</w:t>
            </w:r>
          </w:p>
        </w:tc>
        <w:tc>
          <w:tcPr>
            <w:tcW w:w="5238" w:type="dxa"/>
          </w:tcPr>
          <w:p w14:paraId="527E93DF" w14:textId="77777777" w:rsidR="005B699D" w:rsidRPr="009C5164" w:rsidRDefault="0094128A" w:rsidP="005B699D">
            <w:pPr>
              <w:pStyle w:val="Tablecell"/>
            </w:pPr>
            <w:r w:rsidRPr="009C516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instrText xml:space="preserve"> FORMTEXT </w:instrText>
            </w:r>
            <w:r w:rsidRPr="009C5164">
              <w:fldChar w:fldCharType="separate"/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Pr="009C5164">
              <w:fldChar w:fldCharType="end"/>
            </w:r>
          </w:p>
        </w:tc>
      </w:tr>
      <w:tr w:rsidR="005B699D" w:rsidRPr="009C5164" w14:paraId="46EF90FF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3E8C5567" w14:textId="77777777" w:rsidR="005B699D" w:rsidRPr="009C5164" w:rsidRDefault="005B699D" w:rsidP="005B699D">
            <w:pPr>
              <w:pStyle w:val="Tablecell"/>
              <w:rPr>
                <w:b/>
              </w:rPr>
            </w:pPr>
            <w:r w:rsidRPr="009C5164">
              <w:rPr>
                <w:b/>
              </w:rPr>
              <w:t>Customer / user:</w:t>
            </w:r>
          </w:p>
        </w:tc>
        <w:tc>
          <w:tcPr>
            <w:tcW w:w="5238" w:type="dxa"/>
          </w:tcPr>
          <w:p w14:paraId="28B51B93" w14:textId="77777777" w:rsidR="005B699D" w:rsidRPr="009C5164" w:rsidRDefault="0094128A" w:rsidP="005B699D">
            <w:pPr>
              <w:pStyle w:val="Tablecell"/>
            </w:pPr>
            <w:r w:rsidRPr="009C516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instrText xml:space="preserve"> FORMTEXT </w:instrText>
            </w:r>
            <w:r w:rsidRPr="009C5164">
              <w:fldChar w:fldCharType="separate"/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Pr="009C5164">
              <w:fldChar w:fldCharType="end"/>
            </w:r>
          </w:p>
        </w:tc>
      </w:tr>
      <w:tr w:rsidR="005B699D" w:rsidRPr="009C5164" w14:paraId="46577842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6F9A621F" w14:textId="77777777" w:rsidR="005B699D" w:rsidRPr="009C5164" w:rsidRDefault="005B699D" w:rsidP="005B699D">
            <w:pPr>
              <w:pStyle w:val="Tablecell"/>
              <w:rPr>
                <w:b/>
              </w:rPr>
            </w:pPr>
            <w:r w:rsidRPr="009C5164">
              <w:rPr>
                <w:b/>
              </w:rPr>
              <w:t>Location:</w:t>
            </w:r>
          </w:p>
        </w:tc>
        <w:tc>
          <w:tcPr>
            <w:tcW w:w="5238" w:type="dxa"/>
          </w:tcPr>
          <w:p w14:paraId="10B33726" w14:textId="77777777" w:rsidR="005B699D" w:rsidRPr="009C5164" w:rsidRDefault="0094128A" w:rsidP="005B699D">
            <w:pPr>
              <w:pStyle w:val="Tablecell"/>
            </w:pPr>
            <w:r w:rsidRPr="009C516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instrText xml:space="preserve"> FORMTEXT </w:instrText>
            </w:r>
            <w:r w:rsidRPr="009C5164">
              <w:fldChar w:fldCharType="separate"/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Pr="009C5164">
              <w:fldChar w:fldCharType="end"/>
            </w:r>
          </w:p>
        </w:tc>
      </w:tr>
      <w:tr w:rsidR="005B699D" w:rsidRPr="009C5164" w14:paraId="53D69DE4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24AD5272" w14:textId="77777777" w:rsidR="005B699D" w:rsidRPr="009C5164" w:rsidRDefault="005B699D" w:rsidP="005B699D">
            <w:pPr>
              <w:pStyle w:val="Tablecell"/>
              <w:rPr>
                <w:b/>
              </w:rPr>
            </w:pPr>
            <w:r w:rsidRPr="009C5164">
              <w:rPr>
                <w:b/>
              </w:rPr>
              <w:t>User representatives:</w:t>
            </w:r>
          </w:p>
        </w:tc>
        <w:tc>
          <w:tcPr>
            <w:tcW w:w="5238" w:type="dxa"/>
          </w:tcPr>
          <w:p w14:paraId="2840AA6B" w14:textId="77777777" w:rsidR="005B699D" w:rsidRPr="009C5164" w:rsidRDefault="0094128A" w:rsidP="005B699D">
            <w:pPr>
              <w:pStyle w:val="Tablecell"/>
            </w:pPr>
            <w:r w:rsidRPr="009C516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instrText xml:space="preserve"> FORMTEXT </w:instrText>
            </w:r>
            <w:r w:rsidRPr="009C5164">
              <w:fldChar w:fldCharType="separate"/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Pr="009C5164">
              <w:fldChar w:fldCharType="end"/>
            </w:r>
          </w:p>
        </w:tc>
      </w:tr>
      <w:tr w:rsidR="005B699D" w:rsidRPr="009C5164" w14:paraId="47EE20DA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6B74178E" w14:textId="77777777" w:rsidR="005B699D" w:rsidRPr="009C5164" w:rsidRDefault="005B699D" w:rsidP="00800DDB">
            <w:pPr>
              <w:jc w:val="left"/>
              <w:rPr>
                <w:b/>
              </w:rPr>
            </w:pPr>
            <w:r w:rsidRPr="009C5164">
              <w:rPr>
                <w:b/>
              </w:rPr>
              <w:t>Restrictions made by user:</w:t>
            </w:r>
            <w:r w:rsidR="00800DDB" w:rsidRPr="009C5164">
              <w:rPr>
                <w:b/>
              </w:rPr>
              <w:br/>
            </w:r>
            <w:r w:rsidRPr="009C5164">
              <w:rPr>
                <w:sz w:val="18"/>
                <w:szCs w:val="18"/>
              </w:rPr>
              <w:t>(e.g. access and performance of tests)</w:t>
            </w:r>
          </w:p>
        </w:tc>
        <w:tc>
          <w:tcPr>
            <w:tcW w:w="5238" w:type="dxa"/>
          </w:tcPr>
          <w:p w14:paraId="5FB899B8" w14:textId="77777777" w:rsidR="005B699D" w:rsidRPr="009C5164" w:rsidRDefault="0094128A" w:rsidP="005B699D">
            <w:pPr>
              <w:pStyle w:val="Tablecell"/>
            </w:pPr>
            <w:r w:rsidRPr="009C516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instrText xml:space="preserve"> FORMTEXT </w:instrText>
            </w:r>
            <w:r w:rsidRPr="009C5164">
              <w:fldChar w:fldCharType="separate"/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Pr="009C5164">
              <w:fldChar w:fldCharType="end"/>
            </w:r>
          </w:p>
        </w:tc>
      </w:tr>
      <w:tr w:rsidR="005B699D" w:rsidRPr="009C5164" w14:paraId="2263505F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156F3273" w14:textId="77777777" w:rsidR="005B699D" w:rsidRPr="009C5164" w:rsidRDefault="00800DDB" w:rsidP="005B699D">
            <w:pPr>
              <w:pStyle w:val="Tablecell"/>
              <w:rPr>
                <w:b/>
              </w:rPr>
            </w:pPr>
            <w:r w:rsidRPr="009C5164">
              <w:rPr>
                <w:b/>
              </w:rPr>
              <w:t>Auditor</w:t>
            </w:r>
            <w:r w:rsidR="005B699D" w:rsidRPr="009C5164">
              <w:rPr>
                <w:b/>
              </w:rPr>
              <w:t>:</w:t>
            </w:r>
          </w:p>
        </w:tc>
        <w:tc>
          <w:tcPr>
            <w:tcW w:w="5238" w:type="dxa"/>
          </w:tcPr>
          <w:p w14:paraId="65EF24CA" w14:textId="77777777" w:rsidR="005B699D" w:rsidRPr="009C5164" w:rsidRDefault="0094128A" w:rsidP="005B699D">
            <w:pPr>
              <w:pStyle w:val="Tablecell"/>
            </w:pPr>
            <w:r w:rsidRPr="009C516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instrText xml:space="preserve"> FORMTEXT </w:instrText>
            </w:r>
            <w:r w:rsidRPr="009C5164">
              <w:fldChar w:fldCharType="separate"/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Pr="009C5164">
              <w:fldChar w:fldCharType="end"/>
            </w:r>
          </w:p>
        </w:tc>
      </w:tr>
      <w:tr w:rsidR="005B699D" w:rsidRPr="009C5164" w14:paraId="6912A296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570F1112" w14:textId="77777777" w:rsidR="005B699D" w:rsidRPr="009C5164" w:rsidRDefault="005B699D" w:rsidP="00800DDB">
            <w:pPr>
              <w:pStyle w:val="Tablecell"/>
              <w:rPr>
                <w:b/>
              </w:rPr>
            </w:pPr>
            <w:r w:rsidRPr="009C5164">
              <w:rPr>
                <w:b/>
              </w:rPr>
              <w:t xml:space="preserve">Date of </w:t>
            </w:r>
            <w:r w:rsidR="00800DDB" w:rsidRPr="009C5164">
              <w:rPr>
                <w:b/>
              </w:rPr>
              <w:t>audit</w:t>
            </w:r>
            <w:r w:rsidRPr="009C5164">
              <w:rPr>
                <w:b/>
              </w:rPr>
              <w:t>:</w:t>
            </w:r>
          </w:p>
        </w:tc>
        <w:tc>
          <w:tcPr>
            <w:tcW w:w="5238" w:type="dxa"/>
          </w:tcPr>
          <w:p w14:paraId="780EC118" w14:textId="0E59068D" w:rsidR="005B699D" w:rsidRPr="009C5164" w:rsidRDefault="00200C37" w:rsidP="005B699D">
            <w:pPr>
              <w:pStyle w:val="Tablecell"/>
            </w:pPr>
            <w:r w:rsidRPr="009C516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instrText xml:space="preserve"> FORMTEXT </w:instrText>
            </w:r>
            <w:r w:rsidRPr="009C5164">
              <w:fldChar w:fldCharType="separate"/>
            </w:r>
            <w:r w:rsidRPr="009C5164">
              <w:rPr>
                <w:noProof/>
              </w:rPr>
              <w:t> </w:t>
            </w:r>
            <w:r w:rsidRPr="009C5164">
              <w:rPr>
                <w:noProof/>
              </w:rPr>
              <w:t> </w:t>
            </w:r>
            <w:r w:rsidRPr="009C5164">
              <w:rPr>
                <w:noProof/>
              </w:rPr>
              <w:t> </w:t>
            </w:r>
            <w:r w:rsidRPr="009C5164">
              <w:rPr>
                <w:noProof/>
              </w:rPr>
              <w:t> </w:t>
            </w:r>
            <w:r w:rsidRPr="009C5164">
              <w:rPr>
                <w:noProof/>
              </w:rPr>
              <w:t> </w:t>
            </w:r>
            <w:r w:rsidRPr="009C5164">
              <w:fldChar w:fldCharType="end"/>
            </w:r>
          </w:p>
        </w:tc>
      </w:tr>
    </w:tbl>
    <w:p w14:paraId="0AF451DA" w14:textId="77777777" w:rsidR="005B699D" w:rsidRPr="009C5164" w:rsidRDefault="005B699D" w:rsidP="00DB4B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7"/>
        <w:gridCol w:w="4814"/>
        <w:gridCol w:w="2407"/>
      </w:tblGrid>
      <w:tr w:rsidR="005B699D" w:rsidRPr="009C5164" w14:paraId="03411A00" w14:textId="77777777" w:rsidTr="00020F2A">
        <w:tc>
          <w:tcPr>
            <w:tcW w:w="2407" w:type="dxa"/>
            <w:tcBorders>
              <w:bottom w:val="nil"/>
              <w:right w:val="nil"/>
            </w:tcBorders>
            <w:shd w:val="clear" w:color="auto" w:fill="D9D9D9" w:themeFill="background1" w:themeFillShade="D9"/>
          </w:tcPr>
          <w:p w14:paraId="59F4C740" w14:textId="77777777" w:rsidR="005B699D" w:rsidRPr="009C5164" w:rsidRDefault="00020F2A" w:rsidP="005B699D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Applicable modules</w:t>
            </w:r>
          </w:p>
        </w:tc>
        <w:tc>
          <w:tcPr>
            <w:tcW w:w="4814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8CBECA" w14:textId="77777777" w:rsidR="005B699D" w:rsidRPr="009C5164" w:rsidRDefault="005B699D" w:rsidP="005B699D">
            <w:pPr>
              <w:pStyle w:val="Tablecell"/>
              <w:jc w:val="righ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System design</w:t>
            </w:r>
          </w:p>
        </w:tc>
        <w:tc>
          <w:tcPr>
            <w:tcW w:w="2407" w:type="dxa"/>
            <w:tcBorders>
              <w:left w:val="nil"/>
              <w:bottom w:val="nil"/>
            </w:tcBorders>
          </w:tcPr>
          <w:p w14:paraId="18800B60" w14:textId="77777777" w:rsidR="005B699D" w:rsidRPr="009C5164" w:rsidRDefault="005B699D" w:rsidP="005B699D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5B699D" w:rsidRPr="009C5164" w14:paraId="5EB49459" w14:textId="77777777" w:rsidTr="00020F2A">
        <w:tc>
          <w:tcPr>
            <w:tcW w:w="2407" w:type="dxa"/>
            <w:tcBorders>
              <w:top w:val="nil"/>
              <w:bottom w:val="nil"/>
              <w:right w:val="nil"/>
            </w:tcBorders>
            <w:shd w:val="clear" w:color="auto" w:fill="D9D9D9" w:themeFill="background1" w:themeFillShade="D9"/>
          </w:tcPr>
          <w:p w14:paraId="738F2759" w14:textId="77777777" w:rsidR="005B699D" w:rsidRPr="009C5164" w:rsidRDefault="005B699D" w:rsidP="005B699D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5E567C3" w14:textId="77777777" w:rsidR="005B699D" w:rsidRPr="009C5164" w:rsidRDefault="005B699D" w:rsidP="005B699D">
            <w:pPr>
              <w:pStyle w:val="Tablecell"/>
              <w:jc w:val="righ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Installation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</w:tcBorders>
          </w:tcPr>
          <w:p w14:paraId="5CCA79EE" w14:textId="77777777" w:rsidR="005B699D" w:rsidRPr="009C5164" w:rsidRDefault="004C320F" w:rsidP="004C320F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020F2A" w:rsidRPr="009C5164" w14:paraId="6F6905D7" w14:textId="77777777" w:rsidTr="00020F2A">
        <w:tc>
          <w:tcPr>
            <w:tcW w:w="2407" w:type="dxa"/>
            <w:tcBorders>
              <w:top w:val="nil"/>
              <w:right w:val="nil"/>
            </w:tcBorders>
            <w:shd w:val="clear" w:color="auto" w:fill="D9D9D9" w:themeFill="background1" w:themeFillShade="D9"/>
          </w:tcPr>
          <w:p w14:paraId="50AC01F5" w14:textId="77777777" w:rsidR="00020F2A" w:rsidRPr="009C5164" w:rsidRDefault="00020F2A" w:rsidP="00020F2A">
            <w:pPr>
              <w:pStyle w:val="Tablecell"/>
              <w:jc w:val="right"/>
              <w:rPr>
                <w:sz w:val="20"/>
                <w:szCs w:val="20"/>
              </w:rPr>
            </w:pPr>
          </w:p>
        </w:tc>
        <w:tc>
          <w:tcPr>
            <w:tcW w:w="4814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</w:tcPr>
          <w:p w14:paraId="71D3F5DC" w14:textId="0C76AAE5" w:rsidR="00020F2A" w:rsidRPr="009C5164" w:rsidRDefault="00020F2A" w:rsidP="00020F2A">
            <w:pPr>
              <w:pStyle w:val="Tablecell"/>
              <w:jc w:val="righ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Commissioning and handover</w:t>
            </w:r>
          </w:p>
        </w:tc>
        <w:tc>
          <w:tcPr>
            <w:tcW w:w="2407" w:type="dxa"/>
            <w:tcBorders>
              <w:top w:val="nil"/>
              <w:left w:val="nil"/>
            </w:tcBorders>
          </w:tcPr>
          <w:p w14:paraId="6B8BDB4D" w14:textId="77777777" w:rsidR="00020F2A" w:rsidRPr="009C5164" w:rsidRDefault="00020F2A" w:rsidP="005B699D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</w:tbl>
    <w:p w14:paraId="2B120676" w14:textId="77777777" w:rsidR="00020F2A" w:rsidRPr="009C5164" w:rsidRDefault="00020F2A" w:rsidP="00020F2A">
      <w:pPr>
        <w:jc w:val="center"/>
        <w:rPr>
          <w:sz w:val="24"/>
          <w:szCs w:val="24"/>
        </w:rPr>
      </w:pPr>
      <w:r w:rsidRPr="009C5164">
        <w:rPr>
          <w:b/>
          <w:sz w:val="24"/>
          <w:szCs w:val="24"/>
        </w:rPr>
        <w:t>Note:</w:t>
      </w:r>
      <w:r w:rsidRPr="009C5164">
        <w:rPr>
          <w:sz w:val="24"/>
          <w:szCs w:val="24"/>
        </w:rPr>
        <w:t xml:space="preserve"> This checklist does not cover maintenance</w:t>
      </w:r>
    </w:p>
    <w:p w14:paraId="79EF01C3" w14:textId="32F1589F" w:rsidR="00266121" w:rsidRPr="009C5164" w:rsidRDefault="00266121">
      <w:pPr>
        <w:spacing w:before="0" w:after="160"/>
        <w:jc w:val="left"/>
        <w:rPr>
          <w:sz w:val="24"/>
          <w:szCs w:val="24"/>
        </w:rPr>
      </w:pPr>
      <w:bookmarkStart w:id="0" w:name="_Hlk165279797"/>
      <w:r w:rsidRPr="009C5164">
        <w:rPr>
          <w:sz w:val="24"/>
          <w:szCs w:val="24"/>
        </w:rPr>
        <w:br w:type="page"/>
      </w:r>
    </w:p>
    <w:p w14:paraId="6FE18C7F" w14:textId="77777777" w:rsidR="00410159" w:rsidRPr="009C5164" w:rsidRDefault="00410159" w:rsidP="00200C37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992"/>
        <w:gridCol w:w="992"/>
        <w:gridCol w:w="1695"/>
      </w:tblGrid>
      <w:tr w:rsidR="00200C37" w:rsidRPr="009C5164" w14:paraId="55A2ADB6" w14:textId="77777777" w:rsidTr="000E5FCB">
        <w:tc>
          <w:tcPr>
            <w:tcW w:w="5949" w:type="dxa"/>
            <w:tcBorders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4C7BC15D" w14:textId="77777777" w:rsidR="00200C37" w:rsidRPr="009C5164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Name of company undertaking system design:</w:t>
            </w:r>
          </w:p>
        </w:tc>
        <w:tc>
          <w:tcPr>
            <w:tcW w:w="3679" w:type="dxa"/>
            <w:gridSpan w:val="3"/>
            <w:tcBorders>
              <w:left w:val="nil"/>
              <w:bottom w:val="dotted" w:sz="4" w:space="0" w:color="auto"/>
            </w:tcBorders>
          </w:tcPr>
          <w:p w14:paraId="42B5DB16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</w:p>
        </w:tc>
      </w:tr>
      <w:tr w:rsidR="00200C37" w:rsidRPr="009C5164" w14:paraId="419CF616" w14:textId="77777777" w:rsidTr="000E5FCB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CEF0D56" w14:textId="77777777" w:rsidR="00200C37" w:rsidRPr="009C5164" w:rsidRDefault="00200C37" w:rsidP="000E5FCB">
            <w:pPr>
              <w:pStyle w:val="Tablecell"/>
              <w:tabs>
                <w:tab w:val="right" w:pos="5733"/>
              </w:tabs>
              <w:rPr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A01</w:t>
            </w:r>
            <w:r w:rsidRPr="009C5164">
              <w:rPr>
                <w:sz w:val="20"/>
                <w:szCs w:val="20"/>
              </w:rPr>
              <w:tab/>
              <w:t>Module certificate issued: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9DF7D7F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DDE687F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5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085BB78B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200C37" w:rsidRPr="009C5164" w14:paraId="3085EF97" w14:textId="77777777" w:rsidTr="000E5FCB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D997260" w14:textId="77777777" w:rsidR="00200C37" w:rsidRPr="009C5164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Certificate number:</w:t>
            </w:r>
          </w:p>
        </w:tc>
        <w:tc>
          <w:tcPr>
            <w:tcW w:w="3679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2C5922F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200C37" w:rsidRPr="009C5164" w14:paraId="6BFE87FE" w14:textId="77777777" w:rsidTr="000E5FCB">
        <w:tc>
          <w:tcPr>
            <w:tcW w:w="5949" w:type="dxa"/>
            <w:tcBorders>
              <w:top w:val="dotted" w:sz="4" w:space="0" w:color="auto"/>
              <w:right w:val="nil"/>
            </w:tcBorders>
            <w:shd w:val="clear" w:color="auto" w:fill="D9D9D9" w:themeFill="background1" w:themeFillShade="D9"/>
          </w:tcPr>
          <w:p w14:paraId="1D453785" w14:textId="77777777" w:rsidR="00200C37" w:rsidRPr="009C5164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Date:</w:t>
            </w:r>
          </w:p>
        </w:tc>
        <w:tc>
          <w:tcPr>
            <w:tcW w:w="3679" w:type="dxa"/>
            <w:gridSpan w:val="3"/>
            <w:tcBorders>
              <w:top w:val="dotted" w:sz="4" w:space="0" w:color="auto"/>
              <w:left w:val="nil"/>
            </w:tcBorders>
          </w:tcPr>
          <w:p w14:paraId="036F9D9F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</w:tbl>
    <w:p w14:paraId="1EB4140F" w14:textId="77777777" w:rsidR="00200C37" w:rsidRPr="009C5164" w:rsidRDefault="00200C37" w:rsidP="00200C37">
      <w:pPr>
        <w:spacing w:before="0" w:after="0"/>
        <w:jc w:val="center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992"/>
        <w:gridCol w:w="992"/>
        <w:gridCol w:w="1695"/>
      </w:tblGrid>
      <w:tr w:rsidR="00200C37" w:rsidRPr="009C5164" w14:paraId="3C34110F" w14:textId="77777777" w:rsidTr="000E5FCB">
        <w:tc>
          <w:tcPr>
            <w:tcW w:w="5949" w:type="dxa"/>
            <w:tcBorders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7D7255CB" w14:textId="77777777" w:rsidR="00200C37" w:rsidRPr="009C5164" w:rsidRDefault="00200C37" w:rsidP="000E5FCB">
            <w:pPr>
              <w:pStyle w:val="Tablecell"/>
              <w:keepNext/>
              <w:jc w:val="right"/>
              <w:rPr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Name of company undertaking installation:</w:t>
            </w:r>
          </w:p>
        </w:tc>
        <w:tc>
          <w:tcPr>
            <w:tcW w:w="3679" w:type="dxa"/>
            <w:gridSpan w:val="3"/>
            <w:tcBorders>
              <w:left w:val="nil"/>
              <w:bottom w:val="dotted" w:sz="4" w:space="0" w:color="auto"/>
            </w:tcBorders>
          </w:tcPr>
          <w:p w14:paraId="26523E7D" w14:textId="77777777" w:rsidR="00200C37" w:rsidRPr="009C5164" w:rsidRDefault="00200C37" w:rsidP="000E5FCB">
            <w:pPr>
              <w:pStyle w:val="Tablecell"/>
              <w:keepNext/>
              <w:rPr>
                <w:sz w:val="20"/>
                <w:szCs w:val="20"/>
              </w:rPr>
            </w:pPr>
          </w:p>
        </w:tc>
      </w:tr>
      <w:tr w:rsidR="00200C37" w:rsidRPr="009C5164" w14:paraId="2CC8A40E" w14:textId="77777777" w:rsidTr="000E5FCB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47F4983" w14:textId="77777777" w:rsidR="00200C37" w:rsidRPr="009C5164" w:rsidRDefault="00200C37" w:rsidP="000E5FCB">
            <w:pPr>
              <w:pStyle w:val="Tablecell"/>
              <w:tabs>
                <w:tab w:val="right" w:pos="5733"/>
              </w:tabs>
              <w:rPr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A01</w:t>
            </w:r>
            <w:r w:rsidRPr="009C5164">
              <w:rPr>
                <w:sz w:val="20"/>
                <w:szCs w:val="20"/>
              </w:rPr>
              <w:tab/>
              <w:t>Module certificate issued: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233F0FF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DB12845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5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062E3C4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200C37" w:rsidRPr="009C5164" w14:paraId="0D002360" w14:textId="77777777" w:rsidTr="000E5FCB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84A7C5D" w14:textId="77777777" w:rsidR="00200C37" w:rsidRPr="009C5164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Certificate number:</w:t>
            </w:r>
          </w:p>
        </w:tc>
        <w:tc>
          <w:tcPr>
            <w:tcW w:w="3679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C91B601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200C37" w:rsidRPr="009C5164" w14:paraId="6734109B" w14:textId="77777777" w:rsidTr="000E5FCB">
        <w:tc>
          <w:tcPr>
            <w:tcW w:w="5949" w:type="dxa"/>
            <w:tcBorders>
              <w:top w:val="dotted" w:sz="4" w:space="0" w:color="auto"/>
              <w:right w:val="nil"/>
            </w:tcBorders>
            <w:shd w:val="clear" w:color="auto" w:fill="D9D9D9" w:themeFill="background1" w:themeFillShade="D9"/>
          </w:tcPr>
          <w:p w14:paraId="5959D9A3" w14:textId="77777777" w:rsidR="00200C37" w:rsidRPr="009C5164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Date:</w:t>
            </w:r>
          </w:p>
        </w:tc>
        <w:tc>
          <w:tcPr>
            <w:tcW w:w="3679" w:type="dxa"/>
            <w:gridSpan w:val="3"/>
            <w:tcBorders>
              <w:top w:val="dotted" w:sz="4" w:space="0" w:color="auto"/>
              <w:left w:val="nil"/>
            </w:tcBorders>
          </w:tcPr>
          <w:p w14:paraId="66FF3228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</w:tbl>
    <w:p w14:paraId="536DEF9C" w14:textId="77777777" w:rsidR="00200C37" w:rsidRPr="009C5164" w:rsidRDefault="00200C37" w:rsidP="00200C37">
      <w:pPr>
        <w:spacing w:before="0" w:after="0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992"/>
        <w:gridCol w:w="992"/>
        <w:gridCol w:w="1695"/>
      </w:tblGrid>
      <w:tr w:rsidR="00200C37" w:rsidRPr="009C5164" w14:paraId="1D7E4F5E" w14:textId="77777777" w:rsidTr="000E5FCB">
        <w:tc>
          <w:tcPr>
            <w:tcW w:w="5949" w:type="dxa"/>
            <w:tcBorders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3B8E23B1" w14:textId="77777777" w:rsidR="00200C37" w:rsidRPr="009C5164" w:rsidRDefault="00200C37" w:rsidP="000E5FCB">
            <w:pPr>
              <w:pStyle w:val="Tablecell"/>
              <w:keepNext/>
              <w:jc w:val="right"/>
              <w:rPr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Name of company undertaking commissioning &amp; handover:</w:t>
            </w:r>
          </w:p>
        </w:tc>
        <w:tc>
          <w:tcPr>
            <w:tcW w:w="3679" w:type="dxa"/>
            <w:gridSpan w:val="3"/>
            <w:tcBorders>
              <w:left w:val="nil"/>
              <w:bottom w:val="dotted" w:sz="4" w:space="0" w:color="auto"/>
            </w:tcBorders>
          </w:tcPr>
          <w:p w14:paraId="56FC05FB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</w:p>
        </w:tc>
      </w:tr>
      <w:tr w:rsidR="00200C37" w:rsidRPr="009C5164" w14:paraId="1962A778" w14:textId="77777777" w:rsidTr="000E5FCB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1B7932E" w14:textId="77777777" w:rsidR="00200C37" w:rsidRPr="009C5164" w:rsidRDefault="00200C37" w:rsidP="000E5FCB">
            <w:pPr>
              <w:pStyle w:val="Tablecell"/>
              <w:tabs>
                <w:tab w:val="right" w:pos="5733"/>
              </w:tabs>
              <w:rPr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A01</w:t>
            </w:r>
            <w:r w:rsidRPr="009C5164">
              <w:rPr>
                <w:sz w:val="20"/>
                <w:szCs w:val="20"/>
              </w:rPr>
              <w:tab/>
              <w:t>Module certificate issued: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A9610DF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A120796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5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20B9F7C3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200C37" w:rsidRPr="009C5164" w14:paraId="222D68AA" w14:textId="77777777" w:rsidTr="000E5FCB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8BF5FD6" w14:textId="77777777" w:rsidR="00200C37" w:rsidRPr="009C5164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Certificate number:</w:t>
            </w:r>
          </w:p>
        </w:tc>
        <w:tc>
          <w:tcPr>
            <w:tcW w:w="3679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60CC8C40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200C37" w:rsidRPr="009C5164" w14:paraId="40F1FFAB" w14:textId="77777777" w:rsidTr="000E5FCB">
        <w:tc>
          <w:tcPr>
            <w:tcW w:w="5949" w:type="dxa"/>
            <w:tcBorders>
              <w:top w:val="dotted" w:sz="4" w:space="0" w:color="auto"/>
              <w:right w:val="nil"/>
            </w:tcBorders>
            <w:shd w:val="clear" w:color="auto" w:fill="D9D9D9" w:themeFill="background1" w:themeFillShade="D9"/>
          </w:tcPr>
          <w:p w14:paraId="43150D6F" w14:textId="77777777" w:rsidR="00200C37" w:rsidRPr="009C5164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Date:</w:t>
            </w:r>
          </w:p>
        </w:tc>
        <w:tc>
          <w:tcPr>
            <w:tcW w:w="3679" w:type="dxa"/>
            <w:gridSpan w:val="3"/>
            <w:tcBorders>
              <w:top w:val="dotted" w:sz="4" w:space="0" w:color="auto"/>
              <w:left w:val="nil"/>
            </w:tcBorders>
          </w:tcPr>
          <w:p w14:paraId="19B146B3" w14:textId="77777777" w:rsidR="00200C37" w:rsidRPr="009C5164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</w:tbl>
    <w:p w14:paraId="11754EC8" w14:textId="77777777" w:rsidR="00983364" w:rsidRPr="009C5164" w:rsidRDefault="00983364" w:rsidP="00983364">
      <w:pPr>
        <w:spacing w:before="0" w:after="0"/>
        <w:rPr>
          <w:sz w:val="20"/>
          <w:szCs w:val="20"/>
        </w:rPr>
      </w:pPr>
      <w:bookmarkStart w:id="1" w:name="_Hlk165279931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992"/>
        <w:gridCol w:w="2687"/>
      </w:tblGrid>
      <w:tr w:rsidR="00983364" w:rsidRPr="009C5164" w14:paraId="40BA94A0" w14:textId="77777777" w:rsidTr="00D3420F">
        <w:tc>
          <w:tcPr>
            <w:tcW w:w="5949" w:type="dxa"/>
            <w:tcBorders>
              <w:top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5C5BFB9D" w14:textId="20BF1A8A" w:rsidR="00983364" w:rsidRPr="009C5164" w:rsidRDefault="00983364" w:rsidP="00D3420F">
            <w:pPr>
              <w:pStyle w:val="Tablecell"/>
              <w:tabs>
                <w:tab w:val="right" w:pos="5733"/>
              </w:tabs>
              <w:ind w:left="447" w:hanging="447"/>
              <w:rPr>
                <w:b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A01</w:t>
            </w:r>
            <w:r w:rsidRPr="009C5164">
              <w:rPr>
                <w:b/>
                <w:sz w:val="20"/>
                <w:szCs w:val="20"/>
              </w:rPr>
              <w:tab/>
              <w:t xml:space="preserve">NSI Certificate of </w:t>
            </w:r>
            <w:sdt>
              <w:sdtPr>
                <w:rPr>
                  <w:b/>
                  <w:sz w:val="20"/>
                  <w:szCs w:val="20"/>
                </w:rPr>
                <w:id w:val="355477276"/>
                <w:placeholder>
                  <w:docPart w:val="A2A960C1DA5B419A99A286E56CEDAF72"/>
                </w:placeholder>
                <w:showingPlcHdr/>
                <w:dropDownList>
                  <w:listItem w:value="Select as appropriate"/>
                  <w:listItem w:displayText="Compliance" w:value="Compliance"/>
                  <w:listItem w:displayText="Modular" w:value="Modular"/>
                  <w:listItem w:displayText="Modification" w:value="Modification"/>
                </w:dropDownList>
              </w:sdtPr>
              <w:sdtEndPr/>
              <w:sdtContent>
                <w:r w:rsidRPr="009C5164">
                  <w:rPr>
                    <w:rStyle w:val="PlaceholderText"/>
                    <w:sz w:val="20"/>
                    <w:szCs w:val="20"/>
                  </w:rPr>
                  <w:t>Select as appropriate</w:t>
                </w:r>
              </w:sdtContent>
            </w:sdt>
            <w:r w:rsidRPr="009C5164">
              <w:rPr>
                <w:b/>
                <w:sz w:val="20"/>
                <w:szCs w:val="20"/>
              </w:rPr>
              <w:t xml:space="preserve"> issued: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</w:tcPr>
          <w:p w14:paraId="4FD08F46" w14:textId="77777777" w:rsidR="00983364" w:rsidRPr="009C5164" w:rsidRDefault="00983364" w:rsidP="00D3420F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dotted" w:sz="4" w:space="0" w:color="auto"/>
            </w:tcBorders>
          </w:tcPr>
          <w:p w14:paraId="0F155716" w14:textId="77777777" w:rsidR="00983364" w:rsidRPr="009C5164" w:rsidRDefault="00983364" w:rsidP="00D3420F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983364" w:rsidRPr="009C5164" w14:paraId="52279021" w14:textId="77777777" w:rsidTr="00D3420F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50E4895A" w14:textId="77777777" w:rsidR="00983364" w:rsidRPr="009C5164" w:rsidRDefault="00983364" w:rsidP="00D3420F">
            <w:pPr>
              <w:pStyle w:val="Tablecell"/>
              <w:jc w:val="righ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Certificate number:</w:t>
            </w:r>
          </w:p>
        </w:tc>
        <w:tc>
          <w:tcPr>
            <w:tcW w:w="3679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6A76299E" w14:textId="77777777" w:rsidR="00983364" w:rsidRPr="009C5164" w:rsidRDefault="00983364" w:rsidP="00D3420F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983364" w:rsidRPr="009C5164" w14:paraId="7B9311EA" w14:textId="77777777" w:rsidTr="00D3420F">
        <w:tc>
          <w:tcPr>
            <w:tcW w:w="5949" w:type="dxa"/>
            <w:tcBorders>
              <w:top w:val="dotted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2D113E2" w14:textId="77777777" w:rsidR="00983364" w:rsidRPr="009C5164" w:rsidRDefault="00983364" w:rsidP="00D3420F">
            <w:pPr>
              <w:pStyle w:val="Tablecell"/>
              <w:jc w:val="righ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Date:</w:t>
            </w:r>
          </w:p>
        </w:tc>
        <w:tc>
          <w:tcPr>
            <w:tcW w:w="3679" w:type="dxa"/>
            <w:gridSpan w:val="2"/>
            <w:tcBorders>
              <w:top w:val="dotted" w:sz="4" w:space="0" w:color="auto"/>
              <w:left w:val="nil"/>
              <w:bottom w:val="single" w:sz="4" w:space="0" w:color="auto"/>
            </w:tcBorders>
          </w:tcPr>
          <w:p w14:paraId="39F4B366" w14:textId="77777777" w:rsidR="00983364" w:rsidRPr="009C5164" w:rsidRDefault="00983364" w:rsidP="00D3420F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</w:tbl>
    <w:p w14:paraId="5423313F" w14:textId="77777777" w:rsidR="00983364" w:rsidRPr="009C5164" w:rsidRDefault="00983364" w:rsidP="00983364">
      <w:pPr>
        <w:tabs>
          <w:tab w:val="left" w:pos="36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E04C9" w:rsidRPr="009C5164" w14:paraId="1F2D3339" w14:textId="77777777" w:rsidTr="00ED30BD">
        <w:trPr>
          <w:trHeight w:val="12557"/>
        </w:trPr>
        <w:tc>
          <w:tcPr>
            <w:tcW w:w="9628" w:type="dxa"/>
          </w:tcPr>
          <w:bookmarkEnd w:id="1"/>
          <w:p w14:paraId="6AC76427" w14:textId="77777777" w:rsidR="004E04C9" w:rsidRPr="009C5164" w:rsidRDefault="004E04C9" w:rsidP="004E04C9">
            <w:pPr>
              <w:tabs>
                <w:tab w:val="left" w:pos="360"/>
              </w:tabs>
            </w:pPr>
            <w:r w:rsidRPr="009C5164">
              <w:lastRenderedPageBreak/>
              <w:t>Record agreed variations below (or attach copy of certificate with list of variations):</w:t>
            </w:r>
          </w:p>
          <w:p w14:paraId="7E5A2912" w14:textId="77777777" w:rsidR="004E04C9" w:rsidRPr="009C5164" w:rsidRDefault="004E04C9" w:rsidP="004E04C9">
            <w:pPr>
              <w:tabs>
                <w:tab w:val="left" w:pos="360"/>
              </w:tabs>
            </w:pPr>
            <w:r w:rsidRPr="009C516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C5164">
              <w:instrText xml:space="preserve"> FORMTEXT </w:instrText>
            </w:r>
            <w:r w:rsidRPr="009C5164">
              <w:fldChar w:fldCharType="separate"/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="00F8360C" w:rsidRPr="009C5164">
              <w:rPr>
                <w:noProof/>
              </w:rPr>
              <w:t> </w:t>
            </w:r>
            <w:r w:rsidRPr="009C5164">
              <w:fldChar w:fldCharType="end"/>
            </w:r>
          </w:p>
          <w:p w14:paraId="63E68FF2" w14:textId="77777777" w:rsidR="004E04C9" w:rsidRPr="009C5164" w:rsidRDefault="004E04C9" w:rsidP="00CB14ED">
            <w:pPr>
              <w:tabs>
                <w:tab w:val="left" w:pos="360"/>
              </w:tabs>
            </w:pPr>
          </w:p>
        </w:tc>
      </w:tr>
    </w:tbl>
    <w:p w14:paraId="2412D24C" w14:textId="691D093A" w:rsidR="00FC3B53" w:rsidRPr="009C5164" w:rsidRDefault="00FC3B53" w:rsidP="00052F41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FC3B53" w:rsidRPr="009C5164" w14:paraId="00224E1A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1A771E" w14:textId="77777777" w:rsidR="00FC3B53" w:rsidRPr="009C5164" w:rsidRDefault="00FC3B53" w:rsidP="0080442C">
            <w:pPr>
              <w:pStyle w:val="Tablecell"/>
              <w:pageBreakBefore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5874A4" w14:textId="77777777" w:rsidR="00FC3B53" w:rsidRPr="009C5164" w:rsidRDefault="00FC3B53" w:rsidP="0080442C">
            <w:pPr>
              <w:pStyle w:val="Tablecell"/>
              <w:pageBreakBefore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FA101" w14:textId="77777777" w:rsidR="00FC3B53" w:rsidRPr="009C5164" w:rsidRDefault="00FC3B53" w:rsidP="0080442C">
            <w:pPr>
              <w:pStyle w:val="Tablecell"/>
              <w:pageBreakBefore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E507842" w14:textId="77777777" w:rsidR="00FC3B53" w:rsidRPr="009C5164" w:rsidRDefault="00FC3B53" w:rsidP="0080442C">
            <w:pPr>
              <w:pStyle w:val="Tablecell"/>
              <w:pageBreakBefore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401995" w:rsidRPr="009C5164" w14:paraId="5D72FA2F" w14:textId="77777777" w:rsidTr="002E760D">
        <w:trPr>
          <w:cantSplit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3F1AF1EB" w14:textId="77777777" w:rsidR="00401995" w:rsidRPr="009C5164" w:rsidRDefault="00401995" w:rsidP="00203A42">
            <w:pPr>
              <w:pStyle w:val="Tablecell"/>
              <w:rPr>
                <w:b/>
                <w:i/>
                <w:color w:val="FFFFFF" w:themeColor="background1"/>
                <w:sz w:val="16"/>
                <w:szCs w:val="16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DESIGN MODULE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BFA03D" w14:textId="77777777" w:rsidR="00401995" w:rsidRPr="009C5164" w:rsidRDefault="00401995" w:rsidP="00203A42">
            <w:pPr>
              <w:pStyle w:val="Tablecell"/>
              <w:rPr>
                <w:b/>
                <w:i/>
                <w:sz w:val="16"/>
                <w:szCs w:val="16"/>
              </w:rPr>
            </w:pPr>
          </w:p>
        </w:tc>
      </w:tr>
      <w:tr w:rsidR="000D5FC6" w:rsidRPr="009C5164" w14:paraId="2005CDBA" w14:textId="77777777" w:rsidTr="002E760D">
        <w:trPr>
          <w:cantSplit/>
        </w:trPr>
        <w:tc>
          <w:tcPr>
            <w:tcW w:w="578" w:type="dxa"/>
            <w:tcBorders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EF4B57E" w14:textId="77777777" w:rsidR="000D5FC6" w:rsidRPr="009C5164" w:rsidRDefault="000D5FC6" w:rsidP="000D5FC6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4254" w:type="dxa"/>
            <w:gridSpan w:val="2"/>
            <w:tcBorders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CE36323" w14:textId="77777777" w:rsidR="000D5FC6" w:rsidRPr="009C5164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Specified standards applied:</w:t>
            </w:r>
          </w:p>
        </w:tc>
        <w:tc>
          <w:tcPr>
            <w:tcW w:w="3114" w:type="dxa"/>
            <w:tcBorders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A5F10AE" w14:textId="77777777" w:rsidR="000D5FC6" w:rsidRPr="009C5164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14:paraId="1C0FAA52" w14:textId="77777777" w:rsidR="000D5FC6" w:rsidRPr="009C5164" w:rsidRDefault="000D5FC6" w:rsidP="00A04685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A51175" w:rsidRPr="009C5164" w14:paraId="50C2D3C5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9B22C6B" w14:textId="3503CBDA" w:rsidR="00A51175" w:rsidRPr="009C5164" w:rsidRDefault="00A51175" w:rsidP="000D5FC6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35EC229" w14:textId="77777777" w:rsidR="00A51175" w:rsidRPr="009C5164" w:rsidRDefault="00A51175" w:rsidP="000D5FC6">
            <w:pPr>
              <w:pStyle w:val="Tablecell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Has the correct NSI/BAFE certificate been issued within one month of completion of the system?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54B8F10" w14:textId="77777777" w:rsidR="00A51175" w:rsidRPr="009C5164" w:rsidRDefault="00FB4883" w:rsidP="00F8360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="00F8360C" w:rsidRPr="009C5164">
              <w:rPr>
                <w:sz w:val="20"/>
                <w:szCs w:val="20"/>
              </w:rPr>
              <w:tab/>
            </w:r>
            <w:r w:rsidRPr="009C5164">
              <w:rPr>
                <w:sz w:val="20"/>
                <w:szCs w:val="20"/>
              </w:rPr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EBC2F6D" w14:textId="77777777" w:rsidR="00A51175" w:rsidRPr="009C5164" w:rsidRDefault="00A51175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NSI Reg</w:t>
            </w:r>
          </w:p>
          <w:p w14:paraId="147467E7" w14:textId="77777777" w:rsidR="00A51175" w:rsidRPr="009C5164" w:rsidRDefault="00A51175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A5.1.4</w:t>
            </w:r>
          </w:p>
        </w:tc>
      </w:tr>
      <w:tr w:rsidR="000D5FC6" w:rsidRPr="009C5164" w14:paraId="25ACAE4D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D431803" w14:textId="6DB03F50" w:rsidR="000D5FC6" w:rsidRPr="009C5164" w:rsidRDefault="000D5FC6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FD170F" w14:textId="77777777" w:rsidR="000D5FC6" w:rsidRPr="009C5164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BS 5839 Category of system specified: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56A90D7" w14:textId="77777777" w:rsidR="000D5FC6" w:rsidRPr="009C5164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4433B48" w14:textId="18A9C5C7" w:rsidR="00F77DDE" w:rsidRPr="009C5164" w:rsidRDefault="00C94E4F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4.1 / 4</w:t>
            </w:r>
            <w:r w:rsidR="00F77DDE" w:rsidRPr="009C5164">
              <w:rPr>
                <w:sz w:val="16"/>
                <w:szCs w:val="16"/>
              </w:rPr>
              <w:t>.2</w:t>
            </w:r>
          </w:p>
          <w:p w14:paraId="12461552" w14:textId="78179769" w:rsidR="000D5FC6" w:rsidRPr="009C5164" w:rsidRDefault="00742734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7.1</w:t>
            </w:r>
          </w:p>
        </w:tc>
      </w:tr>
      <w:tr w:rsidR="000D5FC6" w:rsidRPr="009C5164" w14:paraId="58851808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CA78CB2" w14:textId="1D79C717" w:rsidR="000D5FC6" w:rsidRPr="009C5164" w:rsidRDefault="00F77DDE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2CD88DD" w14:textId="77777777" w:rsidR="000D5FC6" w:rsidRPr="009C5164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Additional standards spec</w:t>
            </w:r>
            <w:r w:rsidR="00A04685" w:rsidRPr="009C5164">
              <w:rPr>
                <w:sz w:val="20"/>
                <w:szCs w:val="20"/>
              </w:rPr>
              <w:t>ified</w:t>
            </w:r>
            <w:r w:rsidR="00A04685" w:rsidRPr="009C5164">
              <w:rPr>
                <w:sz w:val="20"/>
                <w:szCs w:val="20"/>
              </w:rPr>
              <w:br/>
            </w:r>
            <w:r w:rsidRPr="009C5164">
              <w:rPr>
                <w:sz w:val="20"/>
                <w:szCs w:val="20"/>
              </w:rPr>
              <w:t>(e.g. HTM05-03)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2087E65" w14:textId="77777777" w:rsidR="000D5FC6" w:rsidRPr="009C5164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9CAAD6A" w14:textId="77777777" w:rsidR="00742734" w:rsidRPr="009C5164" w:rsidRDefault="00742734" w:rsidP="0074273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4.1 / 4.2</w:t>
            </w:r>
          </w:p>
          <w:p w14:paraId="4C61A1B2" w14:textId="6F6BAF1F" w:rsidR="00F77DDE" w:rsidRPr="009C5164" w:rsidRDefault="00742734" w:rsidP="0074273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7.1</w:t>
            </w:r>
          </w:p>
        </w:tc>
      </w:tr>
      <w:tr w:rsidR="000D5FC6" w:rsidRPr="009C5164" w14:paraId="1F348BDF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4F7DA1B" w14:textId="77777777" w:rsidR="000D5FC6" w:rsidRPr="009C5164" w:rsidRDefault="000D5FC6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376E034" w14:textId="77777777" w:rsidR="000D5FC6" w:rsidRPr="009C5164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Specify whether system is Addressable (A) or Non-Addressable (N)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283ECAD" w14:textId="77777777" w:rsidR="000D5FC6" w:rsidRPr="009C5164" w:rsidRDefault="00A04685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>A</w:t>
            </w:r>
            <w:r w:rsidR="000D5FC6" w:rsidRPr="009C5164">
              <w:rPr>
                <w:sz w:val="20"/>
                <w:szCs w:val="20"/>
              </w:rPr>
              <w:t xml:space="preserve"> </w:t>
            </w:r>
            <w:r w:rsidRPr="009C5164">
              <w:rPr>
                <w:sz w:val="20"/>
                <w:szCs w:val="20"/>
              </w:rPr>
              <w:t xml:space="preserve">   </w:t>
            </w:r>
            <w:r w:rsidR="000D5FC6" w:rsidRPr="009C5164">
              <w:rPr>
                <w:sz w:val="20"/>
                <w:szCs w:val="20"/>
              </w:rPr>
              <w:t xml:space="preserve"> </w:t>
            </w:r>
            <w:r w:rsidR="000D5FC6"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D5FC6" w:rsidRPr="009C5164">
              <w:rPr>
                <w:sz w:val="20"/>
                <w:szCs w:val="20"/>
              </w:rPr>
              <w:instrText xml:space="preserve"> FORMCHECKBOX </w:instrText>
            </w:r>
            <w:r w:rsidR="000D5FC6" w:rsidRPr="009C5164">
              <w:rPr>
                <w:sz w:val="20"/>
                <w:szCs w:val="20"/>
              </w:rPr>
            </w:r>
            <w:r w:rsidR="000D5FC6" w:rsidRPr="009C5164">
              <w:rPr>
                <w:sz w:val="20"/>
                <w:szCs w:val="20"/>
              </w:rPr>
              <w:fldChar w:fldCharType="separate"/>
            </w:r>
            <w:r w:rsidR="000D5FC6"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 </w:t>
            </w:r>
            <w:r w:rsidR="000D5FC6" w:rsidRPr="009C5164">
              <w:rPr>
                <w:sz w:val="20"/>
                <w:szCs w:val="20"/>
              </w:rPr>
              <w:t xml:space="preserve"> </w:t>
            </w:r>
            <w:r w:rsidRPr="009C5164">
              <w:rPr>
                <w:sz w:val="20"/>
                <w:szCs w:val="20"/>
              </w:rPr>
              <w:t xml:space="preserve"> </w:t>
            </w:r>
            <w:r w:rsidR="000D5FC6" w:rsidRPr="009C5164">
              <w:rPr>
                <w:sz w:val="20"/>
                <w:szCs w:val="20"/>
              </w:rPr>
              <w:t xml:space="preserve"> </w:t>
            </w:r>
            <w:r w:rsidR="000D5FC6"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D5FC6" w:rsidRPr="009C5164">
              <w:rPr>
                <w:sz w:val="20"/>
                <w:szCs w:val="20"/>
              </w:rPr>
              <w:instrText xml:space="preserve"> FORMCHECKBOX </w:instrText>
            </w:r>
            <w:r w:rsidR="000D5FC6" w:rsidRPr="009C5164">
              <w:rPr>
                <w:sz w:val="20"/>
                <w:szCs w:val="20"/>
              </w:rPr>
            </w:r>
            <w:r w:rsidR="000D5FC6" w:rsidRPr="009C5164">
              <w:rPr>
                <w:sz w:val="20"/>
                <w:szCs w:val="20"/>
              </w:rPr>
              <w:fldChar w:fldCharType="separate"/>
            </w:r>
            <w:r w:rsidR="000D5FC6"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A1B951E" w14:textId="77777777" w:rsidR="000D5FC6" w:rsidRPr="009C5164" w:rsidRDefault="000D5FC6" w:rsidP="00A04685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0D5FC6" w:rsidRPr="009C5164" w14:paraId="0FAB2116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DE6BA09" w14:textId="63D78DE7" w:rsidR="000D5FC6" w:rsidRPr="009C5164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77BC4CF" w14:textId="77777777" w:rsidR="000D5FC6" w:rsidRPr="009C5164" w:rsidRDefault="00A04685" w:rsidP="00A04685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Is the category of system appropriate and as specified in contract?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23A155C" w14:textId="77777777" w:rsidR="000D5FC6" w:rsidRPr="009C5164" w:rsidRDefault="00A04685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952544C" w14:textId="6DF139C2" w:rsidR="0016180D" w:rsidRPr="009C5164" w:rsidRDefault="00742734" w:rsidP="0016180D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4</w:t>
            </w:r>
          </w:p>
          <w:p w14:paraId="7678B455" w14:textId="77777777" w:rsidR="000D5FC6" w:rsidRPr="009C5164" w:rsidRDefault="0016180D" w:rsidP="0016180D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Annex A</w:t>
            </w:r>
          </w:p>
        </w:tc>
      </w:tr>
      <w:tr w:rsidR="000D5FC6" w:rsidRPr="009C5164" w14:paraId="62FBD8D0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320F460" w14:textId="5F6BBADF" w:rsidR="000D5FC6" w:rsidRPr="009C5164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24BE73C" w14:textId="77777777" w:rsidR="000D5FC6" w:rsidRPr="009C5164" w:rsidRDefault="00A04685" w:rsidP="00A04685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Is the specified standby power supply period suitable for the category of system and the level of supervision?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4F2B2E8" w14:textId="77777777" w:rsidR="000D5FC6" w:rsidRPr="009C5164" w:rsidRDefault="00A04685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DC6140B" w14:textId="69B691CE" w:rsidR="000D5FC6" w:rsidRPr="009C5164" w:rsidRDefault="00335A63" w:rsidP="0016180D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24.3.5</w:t>
            </w:r>
          </w:p>
        </w:tc>
      </w:tr>
      <w:tr w:rsidR="000D5FC6" w:rsidRPr="009C5164" w14:paraId="68BC4339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2B99646" w14:textId="5DA658F9" w:rsidR="000D5FC6" w:rsidRPr="009C5164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6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4C6FF27" w14:textId="77777777" w:rsidR="000D5FC6" w:rsidRPr="009C5164" w:rsidRDefault="0016180D" w:rsidP="00A04685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Does the system design proposal include all the required information?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1376198" w14:textId="77777777" w:rsidR="000D5FC6" w:rsidRPr="009C5164" w:rsidRDefault="0016180D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4A7E9AB" w14:textId="06DF0DC0" w:rsidR="000D5FC6" w:rsidRPr="009C5164" w:rsidRDefault="00742734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7.1 / 7.2 / 7.3 / 7.4</w:t>
            </w:r>
          </w:p>
        </w:tc>
      </w:tr>
      <w:tr w:rsidR="000D5FC6" w:rsidRPr="009C5164" w14:paraId="636C9CD5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96BD686" w14:textId="5A838AC3" w:rsidR="000D5FC6" w:rsidRPr="009C5164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7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9118CF9" w14:textId="77777777" w:rsidR="000D5FC6" w:rsidRPr="009C5164" w:rsidRDefault="0016180D" w:rsidP="00A04685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Has the system design </w:t>
            </w:r>
            <w:proofErr w:type="gramStart"/>
            <w:r w:rsidRPr="009C5164">
              <w:rPr>
                <w:sz w:val="20"/>
                <w:szCs w:val="20"/>
              </w:rPr>
              <w:t>taken into account</w:t>
            </w:r>
            <w:proofErr w:type="gramEnd"/>
            <w:r w:rsidRPr="009C5164">
              <w:rPr>
                <w:sz w:val="20"/>
                <w:szCs w:val="20"/>
              </w:rPr>
              <w:t xml:space="preserve"> any building regs (e.g. Part M) or Equality Act requirements?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15A1270" w14:textId="77777777" w:rsidR="000D5FC6" w:rsidRPr="009C5164" w:rsidRDefault="0016180D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7820E55" w14:textId="72F38A88" w:rsidR="000D5FC6" w:rsidRPr="009C5164" w:rsidRDefault="0016180D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</w:t>
            </w:r>
            <w:r w:rsidR="00335A63" w:rsidRPr="009C5164">
              <w:rPr>
                <w:sz w:val="16"/>
                <w:szCs w:val="16"/>
              </w:rPr>
              <w:t>7</w:t>
            </w:r>
          </w:p>
        </w:tc>
      </w:tr>
      <w:tr w:rsidR="000D5FC6" w:rsidRPr="009C5164" w14:paraId="602F9342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8C97BEE" w14:textId="036F3DE6" w:rsidR="000D5FC6" w:rsidRPr="009C5164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8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4A45086" w14:textId="77777777" w:rsidR="000D5FC6" w:rsidRPr="009C5164" w:rsidRDefault="00F77DDE" w:rsidP="0016180D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Has an adequate O &amp; M manual been provided detailing equipment, system configuration, cause/effect etc?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EB1F034" w14:textId="77777777" w:rsidR="000D5FC6" w:rsidRPr="009C5164" w:rsidRDefault="0016180D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B58FEB1" w14:textId="2BC1328D" w:rsidR="000D5FC6" w:rsidRPr="009C5164" w:rsidRDefault="00335A63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38.1</w:t>
            </w:r>
            <w:r w:rsidR="00F77DDE" w:rsidRPr="009C5164">
              <w:rPr>
                <w:sz w:val="16"/>
                <w:szCs w:val="16"/>
              </w:rPr>
              <w:t>(b</w:t>
            </w:r>
            <w:r w:rsidR="0016180D" w:rsidRPr="009C5164">
              <w:rPr>
                <w:sz w:val="16"/>
                <w:szCs w:val="16"/>
              </w:rPr>
              <w:t>)</w:t>
            </w:r>
          </w:p>
        </w:tc>
      </w:tr>
      <w:tr w:rsidR="000D5FC6" w:rsidRPr="009C5164" w14:paraId="1FBE5AD8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C312558" w14:textId="51B0400B" w:rsidR="000D5FC6" w:rsidRPr="009C5164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9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47256B2" w14:textId="77777777" w:rsidR="000D5FC6" w:rsidRPr="009C5164" w:rsidRDefault="0016180D" w:rsidP="00A04685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design battery capacity calculations available?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174A735" w14:textId="77777777" w:rsidR="000D5FC6" w:rsidRPr="009C5164" w:rsidRDefault="0016180D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33F6D1B" w14:textId="4440B8C5" w:rsidR="0016180D" w:rsidRPr="009C5164" w:rsidRDefault="0016180D" w:rsidP="0016180D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335A63" w:rsidRPr="009C5164">
              <w:rPr>
                <w:sz w:val="16"/>
                <w:szCs w:val="16"/>
              </w:rPr>
              <w:t>4.3.5</w:t>
            </w:r>
            <w:r w:rsidRPr="009C5164">
              <w:rPr>
                <w:sz w:val="16"/>
                <w:szCs w:val="16"/>
              </w:rPr>
              <w:t xml:space="preserve"> </w:t>
            </w:r>
          </w:p>
          <w:p w14:paraId="334957E9" w14:textId="482D578F" w:rsidR="000D5FC6" w:rsidRPr="009C5164" w:rsidRDefault="0016180D" w:rsidP="0016180D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 xml:space="preserve">Annex </w:t>
            </w:r>
            <w:r w:rsidR="00335A63" w:rsidRPr="009C5164">
              <w:rPr>
                <w:sz w:val="16"/>
                <w:szCs w:val="16"/>
              </w:rPr>
              <w:t>E</w:t>
            </w:r>
          </w:p>
        </w:tc>
      </w:tr>
      <w:tr w:rsidR="000D5FC6" w:rsidRPr="009C5164" w14:paraId="6206CE0E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4AFC8BD" w14:textId="77777777" w:rsidR="000D5FC6" w:rsidRPr="009C5164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A10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6B4E44F" w14:textId="77777777" w:rsidR="000D5FC6" w:rsidRPr="009C5164" w:rsidRDefault="0016180D" w:rsidP="00A04685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Have the correct quiescent and alarm currents been used?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788E3" w14:textId="77777777" w:rsidR="000D5FC6" w:rsidRPr="009C5164" w:rsidRDefault="0016180D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4345E64" w14:textId="77777777" w:rsidR="00335A63" w:rsidRPr="009C5164" w:rsidRDefault="00335A63" w:rsidP="00335A63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 xml:space="preserve">24.3.5 </w:t>
            </w:r>
          </w:p>
          <w:p w14:paraId="5B1F7CE2" w14:textId="2815E8B0" w:rsidR="000D5FC6" w:rsidRPr="009C5164" w:rsidRDefault="00335A63" w:rsidP="00335A63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Annex E</w:t>
            </w:r>
          </w:p>
        </w:tc>
      </w:tr>
      <w:tr w:rsidR="005B112A" w:rsidRPr="009C5164" w14:paraId="6E21D043" w14:textId="77777777" w:rsidTr="002E760D">
        <w:trPr>
          <w:cantSplit/>
          <w:trHeight w:val="850"/>
        </w:trPr>
        <w:tc>
          <w:tcPr>
            <w:tcW w:w="4832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1BD4C4" w14:textId="77777777" w:rsidR="005B112A" w:rsidRPr="009C5164" w:rsidRDefault="005B112A" w:rsidP="00A04685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Category M/L</w:t>
            </w:r>
          </w:p>
          <w:p w14:paraId="58BE2956" w14:textId="77777777" w:rsidR="005B112A" w:rsidRPr="009C5164" w:rsidRDefault="005B112A" w:rsidP="00471C5D">
            <w:pPr>
              <w:pStyle w:val="Tablecell"/>
              <w:ind w:left="318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</w:t>
            </w:r>
            <w:r w:rsidRPr="009C5164">
              <w:rPr>
                <w:sz w:val="20"/>
                <w:szCs w:val="20"/>
                <w:vertAlign w:val="subscript"/>
              </w:rPr>
              <w:t>Q</w:t>
            </w:r>
            <w:r w:rsidRPr="009C5164">
              <w:rPr>
                <w:sz w:val="20"/>
                <w:szCs w:val="20"/>
              </w:rPr>
              <w:t xml:space="preserve"> at least 24 hours</w:t>
            </w:r>
          </w:p>
        </w:tc>
        <w:tc>
          <w:tcPr>
            <w:tcW w:w="4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44A2AF" w14:textId="77777777" w:rsidR="005B112A" w:rsidRPr="009C5164" w:rsidRDefault="008A0F65" w:rsidP="008A0F65">
            <w:pPr>
              <w:spacing w:before="0" w:after="0"/>
              <w:jc w:val="left"/>
              <w:rPr>
                <w:sz w:val="16"/>
                <w:szCs w:val="16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5B112A" w:rsidRPr="009C5164" w14:paraId="21BCAFAB" w14:textId="77777777" w:rsidTr="00100DED">
        <w:trPr>
          <w:cantSplit/>
          <w:trHeight w:val="850"/>
        </w:trPr>
        <w:tc>
          <w:tcPr>
            <w:tcW w:w="4832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3F9F7D" w14:textId="77777777" w:rsidR="005B112A" w:rsidRPr="009C5164" w:rsidRDefault="005B112A" w:rsidP="00471C5D">
            <w:pPr>
              <w:pStyle w:val="Tablecell"/>
              <w:ind w:left="318"/>
              <w:rPr>
                <w:b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</w:t>
            </w:r>
            <w:r w:rsidRPr="009C5164">
              <w:rPr>
                <w:sz w:val="20"/>
                <w:szCs w:val="20"/>
                <w:vertAlign w:val="subscript"/>
              </w:rPr>
              <w:t>Q</w:t>
            </w:r>
            <w:r w:rsidRPr="009C5164">
              <w:rPr>
                <w:sz w:val="20"/>
                <w:szCs w:val="20"/>
              </w:rPr>
              <w:t xml:space="preserve"> at least 6 hours if auto start generator</w:t>
            </w:r>
          </w:p>
        </w:tc>
        <w:tc>
          <w:tcPr>
            <w:tcW w:w="4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DD64FB4" w14:textId="77777777" w:rsidR="005B112A" w:rsidRPr="009C5164" w:rsidRDefault="008A0F65" w:rsidP="008A0F65">
            <w:pPr>
              <w:spacing w:before="0" w:after="0"/>
              <w:jc w:val="left"/>
              <w:rPr>
                <w:sz w:val="16"/>
                <w:szCs w:val="16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8A0F65" w:rsidRPr="009C5164" w14:paraId="4390DCEC" w14:textId="77777777" w:rsidTr="00100DED">
        <w:trPr>
          <w:cantSplit/>
          <w:trHeight w:val="850"/>
        </w:trPr>
        <w:tc>
          <w:tcPr>
            <w:tcW w:w="483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ABEF96" w14:textId="77777777" w:rsidR="00D347A5" w:rsidRPr="009C5164" w:rsidRDefault="008A0F65" w:rsidP="00A04685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Category P</w:t>
            </w:r>
          </w:p>
          <w:p w14:paraId="05133DBD" w14:textId="77777777" w:rsidR="008A0F65" w:rsidRPr="009C5164" w:rsidRDefault="008A0F65" w:rsidP="00471C5D">
            <w:pPr>
              <w:pStyle w:val="Tablecell"/>
              <w:ind w:left="318"/>
              <w:rPr>
                <w:b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</w:t>
            </w:r>
            <w:r w:rsidRPr="009C5164">
              <w:rPr>
                <w:sz w:val="20"/>
                <w:szCs w:val="20"/>
                <w:vertAlign w:val="subscript"/>
              </w:rPr>
              <w:t>Q</w:t>
            </w:r>
            <w:r w:rsidRPr="009C5164">
              <w:rPr>
                <w:sz w:val="20"/>
                <w:szCs w:val="20"/>
              </w:rPr>
              <w:t xml:space="preserve"> period of </w:t>
            </w:r>
            <w:proofErr w:type="spellStart"/>
            <w:r w:rsidRPr="009C5164">
              <w:rPr>
                <w:sz w:val="20"/>
                <w:szCs w:val="20"/>
              </w:rPr>
              <w:t>unoccupation</w:t>
            </w:r>
            <w:proofErr w:type="spellEnd"/>
            <w:r w:rsidRPr="009C5164">
              <w:rPr>
                <w:sz w:val="20"/>
                <w:szCs w:val="20"/>
              </w:rPr>
              <w:t xml:space="preserve"> + 24 hours up to 72 hours</w:t>
            </w:r>
          </w:p>
        </w:tc>
        <w:tc>
          <w:tcPr>
            <w:tcW w:w="4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3432E2" w14:textId="77777777" w:rsidR="008A0F65" w:rsidRPr="009C5164" w:rsidRDefault="008A0F65" w:rsidP="008A0F65">
            <w:pPr>
              <w:spacing w:before="0" w:after="0"/>
              <w:jc w:val="left"/>
              <w:rPr>
                <w:sz w:val="16"/>
                <w:szCs w:val="16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8A0F65" w:rsidRPr="009C5164" w14:paraId="012FEFBA" w14:textId="77777777" w:rsidTr="00100DED">
        <w:trPr>
          <w:cantSplit/>
          <w:trHeight w:val="850"/>
        </w:trPr>
        <w:tc>
          <w:tcPr>
            <w:tcW w:w="4832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7814E4" w14:textId="77777777" w:rsidR="008A0F65" w:rsidRPr="009C5164" w:rsidRDefault="008A0F65" w:rsidP="00471C5D">
            <w:pPr>
              <w:pStyle w:val="Tablecell"/>
              <w:ind w:left="318"/>
              <w:rPr>
                <w:b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</w:t>
            </w:r>
            <w:r w:rsidRPr="009C5164">
              <w:rPr>
                <w:sz w:val="20"/>
                <w:szCs w:val="20"/>
                <w:vertAlign w:val="subscript"/>
              </w:rPr>
              <w:t>Q</w:t>
            </w:r>
            <w:r w:rsidRPr="009C5164">
              <w:rPr>
                <w:sz w:val="20"/>
                <w:szCs w:val="20"/>
              </w:rPr>
              <w:t xml:space="preserve"> at least 24 hours if supervised (every six hours) or fault monitoring by ARC</w:t>
            </w:r>
          </w:p>
        </w:tc>
        <w:tc>
          <w:tcPr>
            <w:tcW w:w="4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4C6296C" w14:textId="77777777" w:rsidR="008A0F65" w:rsidRPr="009C5164" w:rsidRDefault="008A0F65" w:rsidP="008A0F65">
            <w:pPr>
              <w:spacing w:before="0" w:after="0"/>
              <w:jc w:val="left"/>
              <w:rPr>
                <w:sz w:val="16"/>
                <w:szCs w:val="16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</w:tr>
      <w:tr w:rsidR="007A34A2" w:rsidRPr="009C5164" w14:paraId="257D8EC1" w14:textId="77777777" w:rsidTr="002E760D">
        <w:trPr>
          <w:cantSplit/>
          <w:trHeight w:val="283"/>
        </w:trPr>
        <w:tc>
          <w:tcPr>
            <w:tcW w:w="578" w:type="dxa"/>
            <w:tcBorders>
              <w:top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70C5DBB" w14:textId="77777777" w:rsidR="007A34A2" w:rsidRPr="009C5164" w:rsidRDefault="007A34A2" w:rsidP="007A34A2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lastRenderedPageBreak/>
              <w:t>A11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749A64" w14:textId="77777777" w:rsidR="007A34A2" w:rsidRPr="009C5164" w:rsidRDefault="007A34A2" w:rsidP="007A34A2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Is the battery capacity, as designed, adequate?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453A9EF" w14:textId="77777777" w:rsidR="007A34A2" w:rsidRPr="009C5164" w:rsidRDefault="007A34A2" w:rsidP="007A34A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BD73094" w14:textId="77777777" w:rsidR="00335A63" w:rsidRPr="009C5164" w:rsidRDefault="00335A63" w:rsidP="00335A63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 xml:space="preserve">24.3.5 </w:t>
            </w:r>
          </w:p>
          <w:p w14:paraId="08AB0F7B" w14:textId="296F6805" w:rsidR="007A34A2" w:rsidRPr="009C5164" w:rsidRDefault="00335A63" w:rsidP="00335A63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Annex E</w:t>
            </w:r>
          </w:p>
        </w:tc>
      </w:tr>
      <w:tr w:rsidR="007A34A2" w:rsidRPr="009C5164" w14:paraId="31BC9A84" w14:textId="77777777" w:rsidTr="002E760D">
        <w:trPr>
          <w:cantSplit/>
          <w:trHeight w:val="283"/>
        </w:trPr>
        <w:tc>
          <w:tcPr>
            <w:tcW w:w="578" w:type="dxa"/>
            <w:tcBorders>
              <w:top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CDA529F" w14:textId="77777777" w:rsidR="007A34A2" w:rsidRPr="009C5164" w:rsidRDefault="007A34A2" w:rsidP="0043542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A12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A0916A" w14:textId="77777777" w:rsidR="007A34A2" w:rsidRPr="009C5164" w:rsidRDefault="007A34A2" w:rsidP="007A34A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Assumptions/variations drawn to customer's attention at design/quotation stage?</w:t>
            </w:r>
          </w:p>
        </w:tc>
        <w:tc>
          <w:tcPr>
            <w:tcW w:w="311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0F76407" w14:textId="77777777" w:rsidR="007A34A2" w:rsidRPr="009C5164" w:rsidRDefault="007A34A2" w:rsidP="007A34A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C53630" w14:textId="2E17EAAE" w:rsidR="007A34A2" w:rsidRPr="009C5164" w:rsidRDefault="007750E1" w:rsidP="007A34A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6.1</w:t>
            </w:r>
          </w:p>
        </w:tc>
      </w:tr>
      <w:tr w:rsidR="007A34A2" w:rsidRPr="009C5164" w14:paraId="7E10570B" w14:textId="77777777" w:rsidTr="002E0A6B">
        <w:trPr>
          <w:cantSplit/>
          <w:trHeight w:val="9465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8093F2" w14:textId="77777777" w:rsidR="007A34A2" w:rsidRPr="009C5164" w:rsidRDefault="007A34A2" w:rsidP="0043542B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</w:t>
            </w:r>
            <w:r w:rsidR="0043542B" w:rsidRPr="009C5164">
              <w:rPr>
                <w:bCs/>
                <w:sz w:val="20"/>
                <w:szCs w:val="20"/>
              </w:rPr>
              <w:t>:</w:t>
            </w:r>
          </w:p>
          <w:p w14:paraId="7EB86428" w14:textId="77777777" w:rsidR="0043542B" w:rsidRPr="009C5164" w:rsidRDefault="0043542B" w:rsidP="0043542B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02E74A0C" w14:textId="77777777" w:rsidR="007A34A2" w:rsidRPr="009C5164" w:rsidRDefault="007A34A2" w:rsidP="007A34A2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795C18F9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2E760D" w:rsidRPr="009C5164" w14:paraId="55B1F101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36F673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998C7F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F9B22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4DF4DA2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401995" w:rsidRPr="009C5164" w14:paraId="6CD88FBF" w14:textId="77777777" w:rsidTr="002E760D">
        <w:trPr>
          <w:cantSplit/>
        </w:trPr>
        <w:tc>
          <w:tcPr>
            <w:tcW w:w="7946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53E8330A" w14:textId="77777777" w:rsidR="00401995" w:rsidRPr="009C5164" w:rsidRDefault="00401995" w:rsidP="00203A42">
            <w:pPr>
              <w:pStyle w:val="Tablecell"/>
              <w:rPr>
                <w:b/>
                <w:i/>
                <w:color w:val="FFFFFF" w:themeColor="background1"/>
                <w:sz w:val="16"/>
                <w:szCs w:val="16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DOCUMENTATION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FAE2B9" w14:textId="77777777" w:rsidR="00401995" w:rsidRPr="009C5164" w:rsidRDefault="00401995" w:rsidP="00203A42">
            <w:pPr>
              <w:pStyle w:val="Tablecell"/>
              <w:rPr>
                <w:b/>
                <w:i/>
                <w:sz w:val="16"/>
                <w:szCs w:val="16"/>
              </w:rPr>
            </w:pPr>
          </w:p>
        </w:tc>
      </w:tr>
      <w:tr w:rsidR="00CD4C38" w:rsidRPr="009C5164" w14:paraId="5A4D18E6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B0F8999" w14:textId="7195BBF0" w:rsidR="00CD4C38" w:rsidRPr="009C5164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B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E1E8C1F" w14:textId="77777777" w:rsidR="00CD4C38" w:rsidRPr="009C5164" w:rsidRDefault="00CD4C38" w:rsidP="007C4AA1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Are there satisfactory commissioning records?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4F25D6C" w14:textId="77777777" w:rsidR="00CD4C38" w:rsidRPr="009C5164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40F6E21C" w14:textId="3D2727BC" w:rsidR="00CD4C38" w:rsidRPr="009C5164" w:rsidRDefault="007750E1" w:rsidP="007C4AA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37.4</w:t>
            </w:r>
          </w:p>
        </w:tc>
      </w:tr>
      <w:tr w:rsidR="00CD4C38" w:rsidRPr="009C5164" w14:paraId="39D49D28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AC10964" w14:textId="1857CD24" w:rsidR="00CD4C38" w:rsidRPr="009C5164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lastRenderedPageBreak/>
              <w:t>B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A92395D" w14:textId="77777777" w:rsidR="00CD4C38" w:rsidRPr="009C5164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Have BS 5839 certificates for design, installation, commissioning &amp; acceptance been issued? </w:t>
            </w:r>
            <w:r w:rsidRPr="009C5164">
              <w:rPr>
                <w:i/>
                <w:sz w:val="20"/>
                <w:szCs w:val="20"/>
              </w:rPr>
              <w:t>(as applicable)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6AF7E2D" w14:textId="77777777" w:rsidR="00CD4C38" w:rsidRPr="009C5164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5885292" w14:textId="7CCD5725" w:rsidR="00CD4C38" w:rsidRPr="009C5164" w:rsidRDefault="007750E1" w:rsidP="004E04C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39.1 / 39.2</w:t>
            </w:r>
          </w:p>
        </w:tc>
      </w:tr>
      <w:tr w:rsidR="00CD4C38" w:rsidRPr="009C5164" w14:paraId="0C0AE2FF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C9DD383" w14:textId="311C671B" w:rsidR="00CD4C38" w:rsidRPr="009C5164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B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DC8031C" w14:textId="77777777" w:rsidR="00CD4C38" w:rsidRPr="009C5164" w:rsidRDefault="00CD4C38" w:rsidP="00CD4C38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Is there a record of agreed variations?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D2C1DB1" w14:textId="77777777" w:rsidR="00CD4C38" w:rsidRPr="009C5164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07BE4F1" w14:textId="3A19963B" w:rsidR="00CD4C38" w:rsidRPr="009C5164" w:rsidRDefault="007750E1" w:rsidP="004E04C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38.1(f)</w:t>
            </w:r>
          </w:p>
        </w:tc>
      </w:tr>
      <w:tr w:rsidR="00CD4C38" w:rsidRPr="009C5164" w14:paraId="2884041D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8B30444" w14:textId="63077B91" w:rsidR="00CD4C38" w:rsidRPr="009C5164" w:rsidRDefault="00184C87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B0</w:t>
            </w:r>
            <w:r w:rsidR="00CD4C38" w:rsidRPr="009C5164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6B75DF3" w14:textId="77777777" w:rsidR="00CD4C38" w:rsidRPr="009C5164" w:rsidRDefault="00CD4C38" w:rsidP="007C4AA1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Have suitable user instructions/manuals been provided to the customer?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39C046C" w14:textId="77777777" w:rsidR="00CD4C38" w:rsidRPr="009C5164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3629892" w14:textId="075E83A8" w:rsidR="00CD4C38" w:rsidRPr="009C5164" w:rsidRDefault="007750E1" w:rsidP="004E04C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38.1(b3)</w:t>
            </w:r>
          </w:p>
        </w:tc>
      </w:tr>
      <w:tr w:rsidR="00CD4C38" w:rsidRPr="009C5164" w14:paraId="0E4FFF29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B9E95BD" w14:textId="29AC5332" w:rsidR="00CD4C38" w:rsidRPr="009C5164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B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DE35F42" w14:textId="77777777" w:rsidR="00CD4C38" w:rsidRPr="009C5164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there satisfactory 'as fitted' drawings?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6CA3A85" w14:textId="77777777" w:rsidR="00CD4C38" w:rsidRPr="009C5164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733EE76" w14:textId="772C463C" w:rsidR="00CD4C38" w:rsidRPr="009C5164" w:rsidRDefault="00374433" w:rsidP="004E04C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38.1</w:t>
            </w:r>
            <w:r w:rsidR="004E04C9" w:rsidRPr="009C5164">
              <w:rPr>
                <w:sz w:val="16"/>
                <w:szCs w:val="16"/>
              </w:rPr>
              <w:t>(c)</w:t>
            </w:r>
          </w:p>
        </w:tc>
      </w:tr>
      <w:tr w:rsidR="00CD4C38" w:rsidRPr="009C5164" w14:paraId="22E34003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DFC76A7" w14:textId="53007D94" w:rsidR="00CD4C38" w:rsidRPr="009C5164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B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6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960A555" w14:textId="77777777" w:rsidR="00CD4C38" w:rsidRPr="009C5164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Have 'as fitted' drawings been provided to the customer?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BB37E5B" w14:textId="77777777" w:rsidR="00CD4C38" w:rsidRPr="009C5164" w:rsidRDefault="004E04C9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0031FAE" w14:textId="3666277B" w:rsidR="00CD4C38" w:rsidRPr="009C5164" w:rsidRDefault="00374433" w:rsidP="004E04C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38.1(c)</w:t>
            </w:r>
          </w:p>
        </w:tc>
      </w:tr>
      <w:tr w:rsidR="00CD4C38" w:rsidRPr="009C5164" w14:paraId="3757207C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31B78DA" w14:textId="54DE7D7E" w:rsidR="00CD4C38" w:rsidRPr="009C5164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B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7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FF7FACB" w14:textId="77777777" w:rsidR="00CD4C38" w:rsidRPr="009C5164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Has a logbook been provided to the customer?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75D0F0B" w14:textId="77777777" w:rsidR="00CD4C38" w:rsidRPr="009C5164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170CE9" w14:textId="10C5033F" w:rsidR="00CD4C38" w:rsidRPr="009C5164" w:rsidRDefault="00374433" w:rsidP="00C2152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38.1(e)</w:t>
            </w:r>
          </w:p>
        </w:tc>
      </w:tr>
      <w:tr w:rsidR="00CD4C38" w:rsidRPr="009C5164" w14:paraId="252817CE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48606B9" w14:textId="768125BC" w:rsidR="00CD4C38" w:rsidRPr="009C5164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B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8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4BC9A3C" w14:textId="77777777" w:rsidR="00CD4C38" w:rsidRPr="009C5164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Are insulation resistance test results available and satisfactory? </w:t>
            </w:r>
            <w:r w:rsidRPr="009C5164">
              <w:rPr>
                <w:i/>
                <w:sz w:val="20"/>
                <w:szCs w:val="20"/>
              </w:rPr>
              <w:t>(ELV wiring only)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275BE06" w14:textId="77777777" w:rsidR="00CD4C38" w:rsidRPr="009C5164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A07B7EF" w14:textId="4ADD53D6" w:rsidR="00CD4C38" w:rsidRPr="009C5164" w:rsidRDefault="00374433" w:rsidP="00C2152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36.1 / 36.4</w:t>
            </w:r>
          </w:p>
        </w:tc>
      </w:tr>
      <w:tr w:rsidR="00CD4C38" w:rsidRPr="009C5164" w14:paraId="30D551B2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E25F45C" w14:textId="53918AC4" w:rsidR="00CD4C38" w:rsidRPr="009C5164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B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9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11C1B93" w14:textId="77777777" w:rsidR="00CD4C38" w:rsidRPr="009C5164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test results for circuit parameters such as loop continuity available and satisfactory?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E5AD269" w14:textId="77777777" w:rsidR="00CD4C38" w:rsidRPr="009C5164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D46D139" w14:textId="58F2B373" w:rsidR="00CD4C38" w:rsidRPr="009C5164" w:rsidRDefault="00374433" w:rsidP="00C2152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36.3 / 36.4</w:t>
            </w:r>
          </w:p>
        </w:tc>
      </w:tr>
      <w:tr w:rsidR="00CD4C38" w:rsidRPr="009C5164" w14:paraId="482241B9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2ABF947" w14:textId="77777777" w:rsidR="00CD4C38" w:rsidRPr="009C5164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B10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A86C394" w14:textId="77777777" w:rsidR="00CD4C38" w:rsidRPr="009C5164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Have 2</w:t>
            </w:r>
            <w:r w:rsidR="004E04C9" w:rsidRPr="009C5164">
              <w:rPr>
                <w:sz w:val="20"/>
                <w:szCs w:val="20"/>
              </w:rPr>
              <w:t>30V</w:t>
            </w:r>
            <w:r w:rsidRPr="009C5164">
              <w:rPr>
                <w:sz w:val="20"/>
                <w:szCs w:val="20"/>
              </w:rPr>
              <w:t xml:space="preserve"> supply test records been supplied by the electrical contractor/client?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9D3BE" w14:textId="77777777" w:rsidR="00CD4C38" w:rsidRPr="009C5164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0CFBBC" w14:textId="132B8D58" w:rsidR="00CD4C38" w:rsidRPr="009C5164" w:rsidRDefault="004E04C9" w:rsidP="00C2152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</w:t>
            </w:r>
            <w:r w:rsidR="00374433" w:rsidRPr="009C5164">
              <w:rPr>
                <w:sz w:val="16"/>
                <w:szCs w:val="16"/>
              </w:rPr>
              <w:t>6.2 / 36.4</w:t>
            </w:r>
          </w:p>
        </w:tc>
      </w:tr>
      <w:tr w:rsidR="00EE7194" w:rsidRPr="009C5164" w14:paraId="225C6B8B" w14:textId="77777777" w:rsidTr="002E0A6B">
        <w:trPr>
          <w:cantSplit/>
          <w:trHeight w:val="4995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403BBC" w14:textId="77777777" w:rsidR="00EE7194" w:rsidRPr="009C5164" w:rsidRDefault="00EE7194" w:rsidP="00C21526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6C4079DB" w14:textId="77777777" w:rsidR="00EE7194" w:rsidRPr="009C5164" w:rsidRDefault="00EE7194" w:rsidP="00C21526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008FA93E" w14:textId="77777777" w:rsidR="00EE7194" w:rsidRPr="009C5164" w:rsidRDefault="00EE7194" w:rsidP="00C21526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5456CB37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2E760D" w:rsidRPr="009C5164" w14:paraId="52BA1EAE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BEE5F5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88ADD6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1CFAB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308C6AA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401995" w:rsidRPr="009C5164" w14:paraId="42081DE7" w14:textId="77777777" w:rsidTr="002E760D">
        <w:trPr>
          <w:cantSplit/>
        </w:trPr>
        <w:tc>
          <w:tcPr>
            <w:tcW w:w="7946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4E9679EE" w14:textId="77777777" w:rsidR="00401995" w:rsidRPr="009C5164" w:rsidRDefault="00401995" w:rsidP="00203A42">
            <w:pPr>
              <w:pStyle w:val="Tablecell"/>
              <w:rPr>
                <w:b/>
                <w:i/>
                <w:color w:val="FFFFFF" w:themeColor="background1"/>
                <w:sz w:val="16"/>
                <w:szCs w:val="16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INSTALLATION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D07AE8" w14:textId="77777777" w:rsidR="00401995" w:rsidRPr="009C5164" w:rsidRDefault="00401995" w:rsidP="00203A42">
            <w:pPr>
              <w:pStyle w:val="Tablecell"/>
              <w:rPr>
                <w:b/>
                <w:i/>
                <w:color w:val="FFFFFF" w:themeColor="background1"/>
                <w:sz w:val="16"/>
                <w:szCs w:val="16"/>
              </w:rPr>
            </w:pPr>
          </w:p>
        </w:tc>
      </w:tr>
      <w:tr w:rsidR="004E04C9" w:rsidRPr="009C5164" w14:paraId="40744439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C6FF811" w14:textId="11856995" w:rsidR="004E04C9" w:rsidRPr="009C5164" w:rsidRDefault="003E0DFB" w:rsidP="004E04C9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E8C7326" w14:textId="77777777" w:rsidR="004E04C9" w:rsidRPr="009C5164" w:rsidRDefault="003E0DFB" w:rsidP="004E04C9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Are cables of a suitable type?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D2A63E0" w14:textId="77777777" w:rsidR="004E04C9" w:rsidRPr="009C5164" w:rsidRDefault="004E04C9" w:rsidP="004E04C9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0E4677F2" w14:textId="347B60F6" w:rsidR="004E04C9" w:rsidRPr="009C5164" w:rsidRDefault="00374433" w:rsidP="004E04C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25</w:t>
            </w:r>
          </w:p>
        </w:tc>
      </w:tr>
      <w:tr w:rsidR="004E04C9" w:rsidRPr="009C5164" w14:paraId="50FA3F51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76A1938" w14:textId="46302D94" w:rsidR="004E04C9" w:rsidRPr="009C5164" w:rsidRDefault="003E0DFB" w:rsidP="004E04C9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lastRenderedPageBreak/>
              <w:t>C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C56635E" w14:textId="77777777" w:rsidR="004E04C9" w:rsidRPr="009C5164" w:rsidRDefault="003E0DFB" w:rsidP="004E04C9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Are cables with 'enhanced' fire resistance used where required?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92EE7D0" w14:textId="77777777" w:rsidR="004E04C9" w:rsidRPr="009C5164" w:rsidRDefault="003E0DFB" w:rsidP="004E04C9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77FE82A" w14:textId="7A6D7CAB" w:rsidR="004E04C9" w:rsidRPr="009C5164" w:rsidRDefault="00374433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25.4</w:t>
            </w:r>
          </w:p>
        </w:tc>
      </w:tr>
      <w:tr w:rsidR="004E04C9" w:rsidRPr="009C5164" w14:paraId="7140812F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B5BD8C6" w14:textId="4151664D" w:rsidR="004E04C9" w:rsidRPr="009C5164" w:rsidRDefault="003E0DFB" w:rsidP="004E04C9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D97EF4E" w14:textId="77777777" w:rsidR="004E04C9" w:rsidRPr="009C5164" w:rsidRDefault="003E0DFB" w:rsidP="004E04C9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cables adequately protected against mechanical damage?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8C47933" w14:textId="77777777" w:rsidR="004E04C9" w:rsidRPr="009C5164" w:rsidRDefault="004E04C9" w:rsidP="004E04C9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35840FA" w14:textId="77777777" w:rsidR="00B64EA0" w:rsidRPr="009C5164" w:rsidRDefault="00B64EA0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 xml:space="preserve">35.5 / 35.6 </w:t>
            </w:r>
          </w:p>
          <w:p w14:paraId="346A68BA" w14:textId="704F1829" w:rsidR="004E04C9" w:rsidRPr="009C5164" w:rsidRDefault="00B64EA0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35.12 / 35.13 / 35.15</w:t>
            </w:r>
          </w:p>
        </w:tc>
      </w:tr>
      <w:tr w:rsidR="004E04C9" w:rsidRPr="009C5164" w14:paraId="5D9466C5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2A8CB34" w14:textId="6ACE6226" w:rsidR="004E04C9" w:rsidRPr="009C5164" w:rsidRDefault="003E0DFB" w:rsidP="004E04C9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0886FB8" w14:textId="77777777" w:rsidR="004E04C9" w:rsidRPr="009C5164" w:rsidRDefault="003E0DFB" w:rsidP="004E04C9">
            <w:pPr>
              <w:pStyle w:val="Tablecell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Are methods of cable support satisfactory?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D32B9E9" w14:textId="77777777" w:rsidR="004E04C9" w:rsidRPr="009C5164" w:rsidRDefault="004E04C9" w:rsidP="004E04C9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E131835" w14:textId="7148EC38" w:rsidR="004E04C9" w:rsidRPr="009C5164" w:rsidRDefault="00B64EA0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35.2 / 35.3</w:t>
            </w:r>
          </w:p>
        </w:tc>
      </w:tr>
      <w:tr w:rsidR="003E0DFB" w:rsidRPr="009C5164" w14:paraId="78AE7B12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1377247" w14:textId="0A984544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727D80B" w14:textId="77777777" w:rsidR="003E0DFB" w:rsidRPr="009C5164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Is there suitable segregation from other services and other fire alarm cables, where required?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E981E6B" w14:textId="77777777" w:rsidR="003E0DFB" w:rsidRPr="009C5164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B7027AA" w14:textId="0C3C79E9" w:rsidR="003E0DFB" w:rsidRPr="009C5164" w:rsidRDefault="00B64EA0" w:rsidP="003E0DFB">
            <w:pPr>
              <w:pStyle w:val="Tablecell"/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25.8 / 35.8 / 35.9</w:t>
            </w:r>
          </w:p>
        </w:tc>
      </w:tr>
      <w:tr w:rsidR="003E0DFB" w:rsidRPr="009C5164" w14:paraId="59638C53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8B46B55" w14:textId="0EA6061E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6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C867738" w14:textId="77777777" w:rsidR="003E0DFB" w:rsidRPr="009C5164" w:rsidRDefault="003E0DFB" w:rsidP="003E0DFB">
            <w:pPr>
              <w:pStyle w:val="Tablecell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 xml:space="preserve">Are joints in cables terminated correctly? </w:t>
            </w:r>
            <w:r w:rsidRPr="009C5164">
              <w:rPr>
                <w:b/>
                <w:bCs/>
                <w:i/>
                <w:sz w:val="20"/>
                <w:szCs w:val="20"/>
              </w:rPr>
              <w:t>(applies only to joints external to FD&amp;A system components)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D9862ED" w14:textId="77777777" w:rsidR="003E0DFB" w:rsidRPr="009C5164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A181829" w14:textId="5D7456B0" w:rsidR="003E0DFB" w:rsidRPr="009C5164" w:rsidRDefault="009E1923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35.4</w:t>
            </w:r>
          </w:p>
        </w:tc>
      </w:tr>
      <w:tr w:rsidR="003E0DFB" w:rsidRPr="009C5164" w14:paraId="368E4402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B0B252A" w14:textId="12455A29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7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59DB45E" w14:textId="77777777" w:rsidR="003E0DFB" w:rsidRPr="009C5164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all junction boxes suitably labelled?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E1D5A82" w14:textId="77777777" w:rsidR="003E0DFB" w:rsidRPr="009C5164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725F754" w14:textId="0F2CC5AE" w:rsidR="003E0DFB" w:rsidRPr="009C5164" w:rsidRDefault="009E1923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35.4</w:t>
            </w:r>
          </w:p>
        </w:tc>
      </w:tr>
      <w:tr w:rsidR="003E0DFB" w:rsidRPr="009C5164" w14:paraId="6519C857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AD3C930" w14:textId="09A07F49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8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9D9DC59" w14:textId="77777777" w:rsidR="003E0DFB" w:rsidRPr="009C5164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fire alarm cables a single common colour?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E73F17" w14:textId="77777777" w:rsidR="003E0DFB" w:rsidRPr="009C5164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6C1978" w14:textId="36EE1998" w:rsidR="003E0DFB" w:rsidRPr="009C5164" w:rsidRDefault="00B64EA0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25.9</w:t>
            </w:r>
          </w:p>
        </w:tc>
      </w:tr>
      <w:tr w:rsidR="003E0DFB" w:rsidRPr="009C5164" w14:paraId="3D509380" w14:textId="77777777" w:rsidTr="002E0A6B">
        <w:trPr>
          <w:cantSplit/>
          <w:trHeight w:val="6040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2790D7" w14:textId="77777777" w:rsidR="003E0DFB" w:rsidRPr="009C5164" w:rsidRDefault="003E0DFB" w:rsidP="003E0DFB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6DEC5CC6" w14:textId="77777777" w:rsidR="003E0DFB" w:rsidRPr="009C5164" w:rsidRDefault="003E0DFB" w:rsidP="003E0DFB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1FAFFB83" w14:textId="77777777" w:rsidR="003E0DFB" w:rsidRPr="009C5164" w:rsidRDefault="003E0DFB" w:rsidP="003E0DFB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7E7A41F3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2E760D" w:rsidRPr="009C5164" w14:paraId="4F05A032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410D1A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A061CE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00FD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693CBFD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401995" w:rsidRPr="009C5164" w14:paraId="3D58A1B4" w14:textId="77777777" w:rsidTr="002E760D">
        <w:trPr>
          <w:cantSplit/>
        </w:trPr>
        <w:tc>
          <w:tcPr>
            <w:tcW w:w="7946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57377735" w14:textId="77777777" w:rsidR="00401995" w:rsidRPr="009C5164" w:rsidRDefault="00401995" w:rsidP="00200C37">
            <w:pPr>
              <w:pStyle w:val="Tablecell"/>
              <w:keepNext/>
              <w:rPr>
                <w:b/>
                <w:i/>
                <w:color w:val="FFFFFF" w:themeColor="background1"/>
                <w:sz w:val="16"/>
                <w:szCs w:val="16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MAINS POWER SUPPLIES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E500B4" w14:textId="77777777" w:rsidR="00401995" w:rsidRPr="009C5164" w:rsidRDefault="00401995" w:rsidP="00200C37">
            <w:pPr>
              <w:pStyle w:val="Tablecell"/>
              <w:keepNext/>
              <w:keepLines/>
              <w:rPr>
                <w:b/>
                <w:i/>
                <w:sz w:val="16"/>
                <w:szCs w:val="16"/>
              </w:rPr>
            </w:pPr>
          </w:p>
        </w:tc>
      </w:tr>
      <w:tr w:rsidR="003E0DFB" w:rsidRPr="009C5164" w14:paraId="00C61579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C404598" w14:textId="0D61D508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8BA8B79" w14:textId="77777777" w:rsidR="003E0DFB" w:rsidRPr="009C5164" w:rsidRDefault="003E0DFB" w:rsidP="00200C37">
            <w:pPr>
              <w:pStyle w:val="Tablecell"/>
              <w:keepNext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Has a suitable mains supply been provided?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7855DB9" w14:textId="77777777" w:rsidR="003E0DFB" w:rsidRPr="009C5164" w:rsidRDefault="003E0DFB" w:rsidP="00200C37">
            <w:pPr>
              <w:pStyle w:val="Tablecell"/>
              <w:keepNext/>
              <w:keepLines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626967F5" w14:textId="50541D9F" w:rsidR="003E0DFB" w:rsidRPr="009C5164" w:rsidRDefault="009E1923" w:rsidP="00200C37">
            <w:pPr>
              <w:keepNext/>
              <w:keepLines/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24.1</w:t>
            </w:r>
          </w:p>
        </w:tc>
      </w:tr>
      <w:tr w:rsidR="003E0DFB" w:rsidRPr="009C5164" w14:paraId="1F1B6740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A3272E9" w14:textId="77777777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C6F3814" w14:textId="77777777" w:rsidR="003E0DFB" w:rsidRPr="009C5164" w:rsidRDefault="003E0DFB" w:rsidP="00200C37">
            <w:pPr>
              <w:pStyle w:val="Tablecell"/>
              <w:keepNext/>
              <w:keepLines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Specifically: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1C717A2" w14:textId="77777777" w:rsidR="003E0DFB" w:rsidRPr="009C5164" w:rsidRDefault="003E0DFB" w:rsidP="00200C37">
            <w:pPr>
              <w:pStyle w:val="Tablecell"/>
              <w:keepNext/>
              <w:keepLines/>
              <w:ind w:left="1169" w:hanging="993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nil"/>
            </w:tcBorders>
            <w:vAlign w:val="center"/>
          </w:tcPr>
          <w:p w14:paraId="6DE25673" w14:textId="77777777" w:rsidR="003E0DFB" w:rsidRPr="009C5164" w:rsidRDefault="003E0DFB" w:rsidP="00200C37">
            <w:pPr>
              <w:keepNext/>
              <w:keepLines/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E0DFB" w:rsidRPr="009C5164" w14:paraId="4DBDB749" w14:textId="77777777" w:rsidTr="009E1923">
        <w:trPr>
          <w:cantSplit/>
          <w:trHeight w:val="521"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954C442" w14:textId="7D364B0D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3FA1927" w14:textId="77777777" w:rsidR="003E0DFB" w:rsidRPr="009C5164" w:rsidRDefault="003E0DFB" w:rsidP="00200C37">
            <w:pPr>
              <w:pStyle w:val="Tablecell"/>
              <w:keepNext/>
              <w:keepLines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Is the continuity of supply satisfactory?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CA3CCB3" w14:textId="77777777" w:rsidR="003E0DFB" w:rsidRPr="009C5164" w:rsidRDefault="003E0DFB" w:rsidP="00200C37">
            <w:pPr>
              <w:pStyle w:val="Tablecell"/>
              <w:keepNext/>
              <w:keepLines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62F0DF91" w14:textId="72557376" w:rsidR="003E0DFB" w:rsidRPr="009C5164" w:rsidRDefault="009E1923" w:rsidP="00200C37">
            <w:pPr>
              <w:keepNext/>
              <w:keepLines/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 xml:space="preserve">24.1.2 / </w:t>
            </w:r>
            <w:proofErr w:type="gramStart"/>
            <w:r w:rsidRPr="009C5164">
              <w:rPr>
                <w:sz w:val="16"/>
                <w:szCs w:val="16"/>
              </w:rPr>
              <w:t>24.1.3  24</w:t>
            </w:r>
            <w:proofErr w:type="gramEnd"/>
            <w:r w:rsidRPr="009C5164">
              <w:rPr>
                <w:sz w:val="16"/>
                <w:szCs w:val="16"/>
              </w:rPr>
              <w:t>.1.9</w:t>
            </w:r>
          </w:p>
        </w:tc>
      </w:tr>
      <w:tr w:rsidR="003E0DFB" w:rsidRPr="009C5164" w14:paraId="7DAF72D5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22D3DCB" w14:textId="26EA25F0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CA85928" w14:textId="77777777" w:rsidR="003E0DFB" w:rsidRPr="009C5164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Is it a dedicated circuit?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1712728" w14:textId="77777777" w:rsidR="003E0DFB" w:rsidRPr="009C5164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CF7E8EB" w14:textId="3C045824" w:rsidR="003E0DFB" w:rsidRPr="009C5164" w:rsidRDefault="009E1923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24.1.3</w:t>
            </w:r>
          </w:p>
        </w:tc>
      </w:tr>
      <w:tr w:rsidR="003E0DFB" w:rsidRPr="009C5164" w14:paraId="16354C66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ED55DAC" w14:textId="7FBE3788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A7778E8" w14:textId="1F504036" w:rsidR="003E0DFB" w:rsidRPr="009C5164" w:rsidRDefault="005C49A6" w:rsidP="003E0DF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Has means of safe</w:t>
            </w:r>
            <w:r w:rsidR="003E0DFB" w:rsidRPr="009C5164">
              <w:rPr>
                <w:b/>
                <w:bCs/>
                <w:sz w:val="20"/>
                <w:szCs w:val="20"/>
              </w:rPr>
              <w:t xml:space="preserve"> isolation been provided adjacent to all equipment requiring a mains supply?</w:t>
            </w:r>
            <w:r w:rsidR="003E0DFB" w:rsidRPr="009C5164">
              <w:rPr>
                <w:sz w:val="20"/>
                <w:szCs w:val="20"/>
              </w:rPr>
              <w:t xml:space="preserve"> </w:t>
            </w:r>
            <w:r w:rsidR="003E0DFB" w:rsidRPr="009C5164">
              <w:rPr>
                <w:sz w:val="20"/>
                <w:szCs w:val="20"/>
              </w:rPr>
              <w:br/>
            </w:r>
            <w:r w:rsidRPr="009C5164">
              <w:rPr>
                <w:i/>
                <w:sz w:val="20"/>
                <w:szCs w:val="20"/>
              </w:rPr>
              <w:t>(see BS5839-1:20</w:t>
            </w:r>
            <w:r w:rsidR="00D053C6" w:rsidRPr="009C5164">
              <w:rPr>
                <w:i/>
                <w:sz w:val="20"/>
                <w:szCs w:val="20"/>
              </w:rPr>
              <w:t>25</w:t>
            </w:r>
            <w:r w:rsidR="003E0DFB" w:rsidRPr="009C5164">
              <w:rPr>
                <w:i/>
                <w:sz w:val="20"/>
                <w:szCs w:val="20"/>
              </w:rPr>
              <w:t>, 2</w:t>
            </w:r>
            <w:r w:rsidR="00D053C6" w:rsidRPr="009C5164">
              <w:rPr>
                <w:i/>
                <w:sz w:val="20"/>
                <w:szCs w:val="20"/>
              </w:rPr>
              <w:t>4.1.4</w:t>
            </w:r>
            <w:r w:rsidR="003E0DFB" w:rsidRPr="009C5164">
              <w:rPr>
                <w:i/>
                <w:sz w:val="20"/>
                <w:szCs w:val="20"/>
              </w:rPr>
              <w:t xml:space="preserve"> No</w:t>
            </w:r>
            <w:r w:rsidRPr="009C5164">
              <w:rPr>
                <w:i/>
                <w:sz w:val="20"/>
                <w:szCs w:val="20"/>
              </w:rPr>
              <w:t>te 2</w:t>
            </w:r>
            <w:r w:rsidR="003E0DFB" w:rsidRPr="009C5164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4664BEE" w14:textId="77777777" w:rsidR="003E0DFB" w:rsidRPr="009C5164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37B8F4C" w14:textId="7155B758" w:rsidR="003E0DFB" w:rsidRPr="009C5164" w:rsidRDefault="00D053C6" w:rsidP="00B976F8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24.1.4</w:t>
            </w:r>
          </w:p>
        </w:tc>
      </w:tr>
      <w:tr w:rsidR="003E0DFB" w:rsidRPr="009C5164" w14:paraId="1A57BF93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5C0AD37" w14:textId="3F656A52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BC1C763" w14:textId="77777777" w:rsidR="003E0DFB" w:rsidRPr="009C5164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Is labelling satisfactory?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40AE17A" w14:textId="77777777" w:rsidR="003E0DFB" w:rsidRPr="009C5164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078EE38" w14:textId="553DF7DE" w:rsidR="003E0DFB" w:rsidRPr="009C5164" w:rsidRDefault="00D053C6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24.1.7 / 24.1.8</w:t>
            </w:r>
          </w:p>
        </w:tc>
      </w:tr>
      <w:tr w:rsidR="003E0DFB" w:rsidRPr="009C5164" w14:paraId="0C8A024C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35D2D17" w14:textId="30ACA6D4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6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8979829" w14:textId="77777777" w:rsidR="003E0DFB" w:rsidRPr="009C5164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Is the supply independent of any RCD protection?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AB51758" w14:textId="77777777" w:rsidR="003E0DFB" w:rsidRPr="009C5164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04D3228" w14:textId="614934CA" w:rsidR="003E0DFB" w:rsidRPr="009C5164" w:rsidRDefault="00D053C6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24.1.10</w:t>
            </w:r>
          </w:p>
        </w:tc>
      </w:tr>
      <w:tr w:rsidR="003E0DFB" w:rsidRPr="009C5164" w14:paraId="4609A80C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586E851" w14:textId="6A88E117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7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38B2293" w14:textId="77777777" w:rsidR="003E0DFB" w:rsidRPr="009C5164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Is wiring of a suitable type and segregated?  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BBA2F41" w14:textId="77777777" w:rsidR="003E0DFB" w:rsidRPr="009C5164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0B39FE3" w14:textId="69A6240C" w:rsidR="003E0DFB" w:rsidRPr="009C5164" w:rsidRDefault="006D5B0A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25.2 / 35.9</w:t>
            </w:r>
          </w:p>
        </w:tc>
      </w:tr>
      <w:tr w:rsidR="003E0DFB" w:rsidRPr="009C5164" w14:paraId="19F981D7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B80B35D" w14:textId="20301389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8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36E0347" w14:textId="77777777" w:rsidR="003E0DFB" w:rsidRPr="009C5164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Do mains supply cables enter the CIE separately?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E808472" w14:textId="77777777" w:rsidR="003E0DFB" w:rsidRPr="009C5164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365F876" w14:textId="319BDF58" w:rsidR="003E0DFB" w:rsidRPr="009C5164" w:rsidRDefault="006D5B0A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35.9</w:t>
            </w:r>
          </w:p>
        </w:tc>
      </w:tr>
      <w:tr w:rsidR="003E0DFB" w:rsidRPr="009C5164" w14:paraId="66ECFB31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3F6C6B6" w14:textId="6F6A42FD" w:rsidR="003E0DFB" w:rsidRPr="009C5164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</w:t>
            </w:r>
            <w:r w:rsidR="00184C87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9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D31F108" w14:textId="77777777" w:rsidR="003E0DFB" w:rsidRPr="009C5164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Do separate mains supplies to other power supply units remote from the control and indicating equipment meet the above criteria?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8B398" w14:textId="77777777" w:rsidR="003E0DFB" w:rsidRPr="009C5164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0EB972" w14:textId="5B27DAA2" w:rsidR="003E0DFB" w:rsidRPr="009C5164" w:rsidRDefault="006D5B0A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24.1.6</w:t>
            </w:r>
          </w:p>
        </w:tc>
      </w:tr>
      <w:tr w:rsidR="003E0DFB" w:rsidRPr="009C5164" w14:paraId="60490510" w14:textId="77777777" w:rsidTr="002E0A6B">
        <w:trPr>
          <w:cantSplit/>
          <w:trHeight w:val="4867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6D6A29" w14:textId="77777777" w:rsidR="003E0DFB" w:rsidRPr="009C5164" w:rsidRDefault="003E0DFB" w:rsidP="003E0DFB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7C8E6BD3" w14:textId="77777777" w:rsidR="003E0DFB" w:rsidRPr="009C5164" w:rsidRDefault="003E0DFB" w:rsidP="003E0DFB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7ECB820C" w14:textId="77777777" w:rsidR="003E0DFB" w:rsidRPr="009C5164" w:rsidRDefault="003E0DFB" w:rsidP="003E0DFB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0A0884A8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2E760D" w:rsidRPr="009C5164" w14:paraId="63CD9DEF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D5E90B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59ED77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7B6FC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E33C9B3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785BAF" w:rsidRPr="009C5164" w14:paraId="19BB0267" w14:textId="77777777" w:rsidTr="002E760D">
        <w:trPr>
          <w:cantSplit/>
        </w:trPr>
        <w:tc>
          <w:tcPr>
            <w:tcW w:w="7946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6C5416A5" w14:textId="77777777" w:rsidR="00785BAF" w:rsidRPr="009C5164" w:rsidRDefault="00785BAF" w:rsidP="008C38E1">
            <w:pPr>
              <w:pStyle w:val="Tablecell"/>
              <w:keepNext/>
              <w:rPr>
                <w:b/>
                <w:color w:val="FFFFFF" w:themeColor="background1"/>
                <w:sz w:val="28"/>
                <w:szCs w:val="28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CIRCUIT DESIGN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</w:tcPr>
          <w:p w14:paraId="70F59DFE" w14:textId="77777777" w:rsidR="00785BAF" w:rsidRPr="009C5164" w:rsidRDefault="00785BAF" w:rsidP="008C38E1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785BAF" w:rsidRPr="009C5164" w14:paraId="4CCC7B22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657D6E6" w14:textId="78B3230A" w:rsidR="00785BAF" w:rsidRPr="009C5164" w:rsidRDefault="00785BAF" w:rsidP="00785BAF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E</w:t>
            </w:r>
            <w:r w:rsidR="00120EF5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2DC1935" w14:textId="77777777" w:rsidR="00785BAF" w:rsidRPr="009C5164" w:rsidRDefault="00785BAF" w:rsidP="00785BAF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Does the area per loop satisfy the specified standards (addressable systems only)?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0BFF66C" w14:textId="77777777" w:rsidR="00785BAF" w:rsidRPr="009C5164" w:rsidRDefault="00785BAF" w:rsidP="00785BAF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4F5D63DA" w14:textId="5089AF64" w:rsidR="00785BAF" w:rsidRPr="009C5164" w:rsidRDefault="006D5B0A" w:rsidP="00785BAF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11.2.3</w:t>
            </w:r>
          </w:p>
        </w:tc>
      </w:tr>
      <w:tr w:rsidR="00785BAF" w:rsidRPr="009C5164" w14:paraId="54144275" w14:textId="77777777" w:rsidTr="002E760D">
        <w:trPr>
          <w:cantSplit/>
          <w:trHeight w:val="283"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B9CB87E" w14:textId="0B542023" w:rsidR="00785BAF" w:rsidRPr="009C5164" w:rsidRDefault="00785BAF" w:rsidP="00785BAF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E</w:t>
            </w:r>
            <w:r w:rsidR="00120EF5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65E9E41" w14:textId="77777777" w:rsidR="00785BAF" w:rsidRPr="009C5164" w:rsidRDefault="00785BAF" w:rsidP="00785BAF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Is there adequate short circuit isolation (addressable systems only)?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6E9ED58" w14:textId="77777777" w:rsidR="00785BAF" w:rsidRPr="009C5164" w:rsidRDefault="00785BAF" w:rsidP="00785BAF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2743189F" w14:textId="1ECAAFD0" w:rsidR="00785BAF" w:rsidRPr="009C5164" w:rsidRDefault="006D5B0A" w:rsidP="00785BAF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11.2.2</w:t>
            </w:r>
          </w:p>
        </w:tc>
      </w:tr>
      <w:tr w:rsidR="00785BAF" w:rsidRPr="009C5164" w14:paraId="342E8975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8467346" w14:textId="3561889A" w:rsidR="00785BAF" w:rsidRPr="009C5164" w:rsidRDefault="00785BAF" w:rsidP="00785BAF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E</w:t>
            </w:r>
            <w:r w:rsidR="00120EF5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1C10611" w14:textId="77777777" w:rsidR="00785BAF" w:rsidRPr="009C5164" w:rsidRDefault="00785BAF" w:rsidP="00785BAF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Is there adequate tolerance to open circuit faults?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5129882" w14:textId="77777777" w:rsidR="00785BAF" w:rsidRPr="009C5164" w:rsidRDefault="00785BAF" w:rsidP="00785BAF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571A75E" w14:textId="27A27827" w:rsidR="00785BAF" w:rsidRPr="009C5164" w:rsidRDefault="008C0788" w:rsidP="00785BAF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11.2.2</w:t>
            </w:r>
          </w:p>
        </w:tc>
      </w:tr>
      <w:tr w:rsidR="00785BAF" w:rsidRPr="009C5164" w14:paraId="3459D0E8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85C0BD7" w14:textId="79C24406" w:rsidR="00785BAF" w:rsidRPr="009C5164" w:rsidRDefault="00785BAF" w:rsidP="00785BAF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E</w:t>
            </w:r>
            <w:r w:rsidR="00120EF5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E3F3C1A" w14:textId="77777777" w:rsidR="00785BAF" w:rsidRPr="009C5164" w:rsidRDefault="00785BAF" w:rsidP="00785BAF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Are there at least two sounder circuits (or a suitable ring circuit with isolators)?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AF19B2B" w14:textId="77777777" w:rsidR="00785BAF" w:rsidRPr="009C5164" w:rsidRDefault="00785BAF" w:rsidP="00785BAF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C195EE2" w14:textId="406C2B31" w:rsidR="00FB4883" w:rsidRPr="009C5164" w:rsidRDefault="008C0788" w:rsidP="008C0788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11.2.9 / 11.2.10 11.2.11 / 15.1.10</w:t>
            </w:r>
          </w:p>
        </w:tc>
      </w:tr>
      <w:tr w:rsidR="00785BAF" w:rsidRPr="009C5164" w14:paraId="78470975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4B025BA" w14:textId="2CB89058" w:rsidR="00785BAF" w:rsidRPr="009C5164" w:rsidRDefault="00FB4883" w:rsidP="00785BAF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E</w:t>
            </w:r>
            <w:r w:rsidR="00120EF5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4A43B6C" w14:textId="77777777" w:rsidR="00785BAF" w:rsidRPr="009C5164" w:rsidRDefault="00785BAF" w:rsidP="00785BAF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 xml:space="preserve">Are circuits monitored adequately? </w:t>
            </w:r>
            <w:r w:rsidRPr="009C5164">
              <w:rPr>
                <w:b/>
                <w:sz w:val="20"/>
                <w:szCs w:val="20"/>
              </w:rPr>
              <w:br/>
            </w:r>
            <w:r w:rsidRPr="009C5164">
              <w:rPr>
                <w:sz w:val="20"/>
                <w:szCs w:val="20"/>
              </w:rPr>
              <w:t>(e.g. are the correct indications given during fault conditions?)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8529C" w14:textId="77777777" w:rsidR="00785BAF" w:rsidRPr="009C5164" w:rsidRDefault="00785BAF" w:rsidP="00785BAF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D6033D" w14:textId="37391D29" w:rsidR="00785BAF" w:rsidRPr="009C5164" w:rsidRDefault="008C0788" w:rsidP="00785BAF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11.1</w:t>
            </w:r>
          </w:p>
        </w:tc>
      </w:tr>
      <w:tr w:rsidR="00785BAF" w:rsidRPr="009C5164" w14:paraId="0F0DE4E0" w14:textId="77777777" w:rsidTr="002E0A6B">
        <w:trPr>
          <w:cantSplit/>
          <w:trHeight w:val="7227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42C696" w14:textId="77777777" w:rsidR="00785BAF" w:rsidRPr="009C5164" w:rsidRDefault="00785BAF" w:rsidP="00785BA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14C956B7" w14:textId="77777777" w:rsidR="00785BAF" w:rsidRPr="009C5164" w:rsidRDefault="00785BAF" w:rsidP="00785BA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0B106561" w14:textId="77777777" w:rsidR="00785BAF" w:rsidRPr="009C5164" w:rsidRDefault="00785BAF" w:rsidP="00785BAF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041E1344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2E760D" w:rsidRPr="009C5164" w14:paraId="02699913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D5CF01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730EC9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B226A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8341DD6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401995" w:rsidRPr="009C5164" w14:paraId="7FD1E03F" w14:textId="77777777" w:rsidTr="002E760D">
        <w:trPr>
          <w:cantSplit/>
        </w:trPr>
        <w:tc>
          <w:tcPr>
            <w:tcW w:w="7946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2312266A" w14:textId="77777777" w:rsidR="00401995" w:rsidRPr="009C5164" w:rsidRDefault="00401995" w:rsidP="008C38E1">
            <w:pPr>
              <w:pStyle w:val="Tablecell"/>
              <w:keepNext/>
              <w:rPr>
                <w:b/>
                <w:color w:val="FFFFFF" w:themeColor="background1"/>
                <w:sz w:val="16"/>
                <w:szCs w:val="16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ZONING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587D76" w14:textId="77777777" w:rsidR="00401995" w:rsidRPr="009C5164" w:rsidRDefault="00401995" w:rsidP="001D0556">
            <w:pPr>
              <w:pStyle w:val="Tablecell"/>
              <w:rPr>
                <w:b/>
                <w:i/>
                <w:sz w:val="16"/>
                <w:szCs w:val="16"/>
              </w:rPr>
            </w:pPr>
          </w:p>
        </w:tc>
      </w:tr>
      <w:tr w:rsidR="00203A42" w:rsidRPr="009C5164" w14:paraId="3C791093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194BC8F" w14:textId="51AEE2FC" w:rsidR="00203A42" w:rsidRPr="009C5164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F</w:t>
            </w:r>
            <w:r w:rsidR="007F3E3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212948A" w14:textId="77777777" w:rsidR="00203A42" w:rsidRPr="009C5164" w:rsidRDefault="00203A42" w:rsidP="00203A42">
            <w:pPr>
              <w:pStyle w:val="Tablecell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Is the detection/alarm zoning adequate?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DD93CC4" w14:textId="77777777" w:rsidR="00203A42" w:rsidRPr="009C5164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61FCDB61" w14:textId="7B75CFC8" w:rsidR="00203A42" w:rsidRPr="009C5164" w:rsidRDefault="001767B6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12/13</w:t>
            </w:r>
          </w:p>
        </w:tc>
      </w:tr>
      <w:tr w:rsidR="00203A42" w:rsidRPr="009C5164" w14:paraId="634A004F" w14:textId="77777777" w:rsidTr="002E760D">
        <w:trPr>
          <w:cantSplit/>
          <w:trHeight w:val="283"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B7DA64E" w14:textId="3D46C9F8" w:rsidR="00203A42" w:rsidRPr="009C5164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F</w:t>
            </w:r>
            <w:r w:rsidR="007F3E3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E61BC13" w14:textId="77777777" w:rsidR="00203A42" w:rsidRPr="009C5164" w:rsidRDefault="00203A42" w:rsidP="00203A42">
            <w:pPr>
              <w:pStyle w:val="Tablecell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Is a zone plan displayed?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6791885" w14:textId="77777777" w:rsidR="00203A42" w:rsidRPr="009C5164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5EAE6448" w14:textId="52BD1561" w:rsidR="00203A42" w:rsidRPr="009C5164" w:rsidRDefault="001767B6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22.2.5</w:t>
            </w:r>
          </w:p>
        </w:tc>
      </w:tr>
      <w:tr w:rsidR="00203A42" w:rsidRPr="009C5164" w14:paraId="4D9ED2B1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8FAD4F5" w14:textId="5FBF0290" w:rsidR="00203A42" w:rsidRPr="009C5164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F</w:t>
            </w:r>
            <w:r w:rsidR="007F3E3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9C870F4" w14:textId="77777777" w:rsidR="00203A42" w:rsidRPr="009C5164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Specifically, does the area per detection zone comply with specified standards?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9A21216" w14:textId="77777777" w:rsidR="00203A42" w:rsidRPr="009C5164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99CC0D7" w14:textId="5317B7E2" w:rsidR="00203A42" w:rsidRPr="009C5164" w:rsidRDefault="001767B6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12.1(b)(c) / 12.2 12.3(a)</w:t>
            </w:r>
          </w:p>
        </w:tc>
      </w:tr>
      <w:tr w:rsidR="00203A42" w:rsidRPr="009C5164" w14:paraId="04768A4C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105C14A" w14:textId="3DD2357D" w:rsidR="00203A42" w:rsidRPr="009C5164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F</w:t>
            </w:r>
            <w:r w:rsidR="007F3E3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4D530CA" w14:textId="77777777" w:rsidR="00203A42" w:rsidRPr="009C5164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Does the search distance comply with specified standards? (60m maximum, but may not apply to addressable systems)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1BD875A" w14:textId="77777777" w:rsidR="00203A42" w:rsidRPr="009C5164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EFE7CF6" w14:textId="585752C6" w:rsidR="00DB6603" w:rsidRPr="009C5164" w:rsidRDefault="001767B6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12</w:t>
            </w:r>
            <w:r w:rsidR="00203A42" w:rsidRPr="009C5164">
              <w:rPr>
                <w:sz w:val="16"/>
                <w:szCs w:val="16"/>
              </w:rPr>
              <w:t xml:space="preserve">.3(b) </w:t>
            </w:r>
          </w:p>
          <w:p w14:paraId="540CA72F" w14:textId="2DECB406" w:rsidR="00203A42" w:rsidRPr="009C5164" w:rsidRDefault="001767B6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12</w:t>
            </w:r>
            <w:r w:rsidR="00203A42" w:rsidRPr="009C5164">
              <w:rPr>
                <w:sz w:val="16"/>
                <w:szCs w:val="16"/>
              </w:rPr>
              <w:t>.4(b)</w:t>
            </w:r>
          </w:p>
        </w:tc>
      </w:tr>
      <w:tr w:rsidR="00203A42" w:rsidRPr="009C5164" w14:paraId="15E585A9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2A43F61" w14:textId="445ADAD2" w:rsidR="00203A42" w:rsidRPr="009C5164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F</w:t>
            </w:r>
            <w:r w:rsidR="007F3E3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22047CE" w14:textId="77777777" w:rsidR="00203A42" w:rsidRPr="009C5164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MCPs assigned to the relevant accommodation zone?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B6F5BF7" w14:textId="77777777" w:rsidR="00203A42" w:rsidRPr="009C5164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A27DA10" w14:textId="2F3FB48F" w:rsidR="00203A42" w:rsidRPr="009C5164" w:rsidRDefault="00203A42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</w:t>
            </w:r>
            <w:r w:rsidR="001767B6" w:rsidRPr="009C5164">
              <w:rPr>
                <w:sz w:val="16"/>
                <w:szCs w:val="16"/>
              </w:rPr>
              <w:t>2</w:t>
            </w:r>
            <w:r w:rsidRPr="009C5164">
              <w:rPr>
                <w:sz w:val="16"/>
                <w:szCs w:val="16"/>
              </w:rPr>
              <w:t>.1(a)</w:t>
            </w:r>
          </w:p>
        </w:tc>
      </w:tr>
      <w:tr w:rsidR="00203A42" w:rsidRPr="009C5164" w14:paraId="4B697893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14562D0" w14:textId="6C897F08" w:rsidR="00203A42" w:rsidRPr="009C5164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F</w:t>
            </w:r>
            <w:r w:rsidR="007F3E3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6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DEC84CC" w14:textId="77777777" w:rsidR="00203A42" w:rsidRPr="009C5164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staircases and other vertical shafts zoned separately?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5AF91FF" w14:textId="77777777" w:rsidR="00203A42" w:rsidRPr="009C5164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B80E8A2" w14:textId="459237A2" w:rsidR="00203A42" w:rsidRPr="009C5164" w:rsidRDefault="00203A42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12.3(c)</w:t>
            </w:r>
          </w:p>
        </w:tc>
      </w:tr>
      <w:tr w:rsidR="00203A42" w:rsidRPr="009C5164" w14:paraId="2B721C67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84384A2" w14:textId="71DB4074" w:rsidR="00203A42" w:rsidRPr="009C5164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F</w:t>
            </w:r>
            <w:r w:rsidR="007F3E3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7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143FD8A" w14:textId="77777777" w:rsidR="00203A42" w:rsidRPr="009C5164" w:rsidRDefault="00203A42" w:rsidP="00203A42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Do the boundaries of alarm zones comprise fire-resisting construction (not external walls)? (phased evacuation only)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86263EF" w14:textId="77777777" w:rsidR="00203A42" w:rsidRPr="009C5164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1A0A8A2" w14:textId="0200421B" w:rsidR="00203A42" w:rsidRPr="009C5164" w:rsidRDefault="00C01AEE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13.1</w:t>
            </w:r>
          </w:p>
        </w:tc>
      </w:tr>
      <w:tr w:rsidR="00203A42" w:rsidRPr="009C5164" w14:paraId="23B8C037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3B8752E" w14:textId="0344875F" w:rsidR="00203A42" w:rsidRPr="009C5164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F</w:t>
            </w:r>
            <w:r w:rsidR="007F3E3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8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67456C7" w14:textId="77777777" w:rsidR="00203A42" w:rsidRPr="009C5164" w:rsidRDefault="00203A42" w:rsidP="00203A42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Do the boundaries of alarm zones coincide with the boundaries of detection zones?</w:t>
            </w:r>
            <w:r w:rsidRPr="009C5164">
              <w:rPr>
                <w:sz w:val="20"/>
                <w:szCs w:val="20"/>
              </w:rPr>
              <w:br/>
              <w:t>(phased evacuation only)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1EDCE" w14:textId="77777777" w:rsidR="00203A42" w:rsidRPr="009C5164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7CC5B0" w14:textId="0B80ADF3" w:rsidR="00203A42" w:rsidRPr="009C5164" w:rsidRDefault="00C01AEE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13.4</w:t>
            </w:r>
          </w:p>
        </w:tc>
      </w:tr>
      <w:tr w:rsidR="00203A42" w:rsidRPr="009C5164" w14:paraId="61916423" w14:textId="77777777" w:rsidTr="002E0A6B">
        <w:trPr>
          <w:cantSplit/>
          <w:trHeight w:val="5483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B2B834" w14:textId="77777777" w:rsidR="00203A42" w:rsidRPr="009C5164" w:rsidRDefault="00203A42" w:rsidP="00203A42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40515B89" w14:textId="77777777" w:rsidR="00203A42" w:rsidRPr="009C5164" w:rsidRDefault="00203A42" w:rsidP="00203A42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0C317CE7" w14:textId="77777777" w:rsidR="00203A42" w:rsidRPr="009C5164" w:rsidRDefault="00203A42" w:rsidP="00203A42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41D7475C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2E760D" w:rsidRPr="009C5164" w14:paraId="6134EA29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D9680A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793CC0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C41A2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E0E99F4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1D0556" w:rsidRPr="009C5164" w14:paraId="2E0E28D3" w14:textId="77777777" w:rsidTr="002E760D">
        <w:trPr>
          <w:cantSplit/>
          <w:trHeight w:val="544"/>
        </w:trPr>
        <w:tc>
          <w:tcPr>
            <w:tcW w:w="7946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21BB71BA" w14:textId="77777777" w:rsidR="001D0556" w:rsidRPr="009C5164" w:rsidRDefault="00B7764F" w:rsidP="008C38E1">
            <w:pPr>
              <w:pStyle w:val="Tablecell"/>
              <w:keepNext/>
              <w:rPr>
                <w:b/>
                <w:color w:val="FFFFFF" w:themeColor="background1"/>
                <w:sz w:val="24"/>
                <w:szCs w:val="24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MANUAL CALL POINTS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6AC56" w14:textId="77777777" w:rsidR="001D0556" w:rsidRPr="009C5164" w:rsidRDefault="001D0556" w:rsidP="001D0556">
            <w:pPr>
              <w:pStyle w:val="Tablecell"/>
              <w:rPr>
                <w:b/>
                <w:i/>
                <w:sz w:val="16"/>
                <w:szCs w:val="16"/>
              </w:rPr>
            </w:pPr>
          </w:p>
        </w:tc>
      </w:tr>
      <w:tr w:rsidR="006C1556" w:rsidRPr="009C5164" w14:paraId="350982C0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040E85D" w14:textId="78A61782" w:rsidR="006C1556" w:rsidRPr="009C5164" w:rsidRDefault="006C1556" w:rsidP="006C1556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G</w:t>
            </w:r>
            <w:r w:rsidR="003B1B0A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51F1D18" w14:textId="77777777" w:rsidR="006C1556" w:rsidRPr="009C5164" w:rsidRDefault="006C1556" w:rsidP="006C1556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call points single action operation?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5ABC503" w14:textId="77777777" w:rsidR="006C1556" w:rsidRPr="009C5164" w:rsidRDefault="006C1556" w:rsidP="006C155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79B1CCC4" w14:textId="55F4B39F" w:rsidR="006C1556" w:rsidRPr="009C5164" w:rsidRDefault="00C94160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19</w:t>
            </w:r>
            <w:r w:rsidR="00D62E7A" w:rsidRPr="009C5164">
              <w:rPr>
                <w:sz w:val="16"/>
                <w:szCs w:val="16"/>
              </w:rPr>
              <w:t>.1</w:t>
            </w:r>
          </w:p>
        </w:tc>
      </w:tr>
      <w:tr w:rsidR="006C1556" w:rsidRPr="009C5164" w14:paraId="743A087C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8E9C9DB" w14:textId="16E0CA98" w:rsidR="006C1556" w:rsidRPr="009C5164" w:rsidRDefault="006C1556" w:rsidP="006C1556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G</w:t>
            </w:r>
            <w:r w:rsidR="003B1B0A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BF1A2AF" w14:textId="77777777" w:rsidR="006C1556" w:rsidRPr="009C5164" w:rsidRDefault="006C1556" w:rsidP="006C1556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call points fitted with protective covers?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FFB0265" w14:textId="77777777" w:rsidR="006C1556" w:rsidRPr="009C5164" w:rsidRDefault="006C1556" w:rsidP="006C155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2B97A8F8" w14:textId="48B7B230" w:rsidR="006C1556" w:rsidRPr="009C5164" w:rsidRDefault="00D62E7A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19.2</w:t>
            </w:r>
          </w:p>
        </w:tc>
      </w:tr>
      <w:tr w:rsidR="006C1556" w:rsidRPr="009C5164" w14:paraId="4F34E976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646771" w14:textId="48C8E024" w:rsidR="006C1556" w:rsidRPr="009C5164" w:rsidRDefault="006C1556" w:rsidP="006C1556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G</w:t>
            </w:r>
            <w:r w:rsidR="003B1B0A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3E1578F" w14:textId="77777777" w:rsidR="006C1556" w:rsidRPr="009C5164" w:rsidRDefault="006C1556" w:rsidP="006C1556">
            <w:pPr>
              <w:jc w:val="left"/>
              <w:rPr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 xml:space="preserve">Is an “evacuate” signal sounded within 3 seconds of operation of any MCP? 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6E8C604" w14:textId="77777777" w:rsidR="006C1556" w:rsidRPr="009C5164" w:rsidRDefault="006C1556" w:rsidP="006C155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B0162B8" w14:textId="4EB7CEF4" w:rsidR="006C1556" w:rsidRPr="009C5164" w:rsidRDefault="00D62E7A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19.3</w:t>
            </w:r>
          </w:p>
        </w:tc>
      </w:tr>
      <w:tr w:rsidR="006C1556" w:rsidRPr="009C5164" w14:paraId="5083BB94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BED2BAF" w14:textId="5D4BA463" w:rsidR="006C1556" w:rsidRPr="009C5164" w:rsidRDefault="006C1556" w:rsidP="006C1556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G</w:t>
            </w:r>
            <w:r w:rsidR="003B1B0A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4B1ADEC" w14:textId="77777777" w:rsidR="006C1556" w:rsidRPr="009C5164" w:rsidRDefault="006C1556" w:rsidP="006C1556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Is call point location and siting appropriate?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F69E5F0" w14:textId="77777777" w:rsidR="006C1556" w:rsidRPr="009C5164" w:rsidRDefault="006C1556" w:rsidP="006C155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1CA712AA" w14:textId="4BD46453" w:rsidR="006C1556" w:rsidRPr="009C5164" w:rsidRDefault="00EC7551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19.4</w:t>
            </w:r>
          </w:p>
        </w:tc>
      </w:tr>
      <w:tr w:rsidR="006C1556" w:rsidRPr="009C5164" w14:paraId="72703610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8C002F7" w14:textId="39EE459A" w:rsidR="006C1556" w:rsidRPr="009C5164" w:rsidRDefault="006C1556" w:rsidP="006C1556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G</w:t>
            </w:r>
            <w:r w:rsidR="003B1B0A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93EB4A5" w14:textId="77777777" w:rsidR="006C1556" w:rsidRPr="009C5164" w:rsidRDefault="006C1556" w:rsidP="006C1556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Is there adequate provision of call points?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5A4DB88" w14:textId="77777777" w:rsidR="006C1556" w:rsidRPr="009C5164" w:rsidRDefault="00BF20CB" w:rsidP="00BF20C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</w:r>
            <w:r w:rsidR="006C1556" w:rsidRPr="009C5164">
              <w:rPr>
                <w:sz w:val="20"/>
                <w:szCs w:val="20"/>
              </w:rPr>
              <w:t xml:space="preserve">Yes  </w:t>
            </w:r>
            <w:r w:rsidR="006C1556"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556" w:rsidRPr="009C5164">
              <w:rPr>
                <w:sz w:val="20"/>
                <w:szCs w:val="20"/>
              </w:rPr>
              <w:instrText xml:space="preserve"> FORMCHECKBOX </w:instrText>
            </w:r>
            <w:r w:rsidR="006C1556" w:rsidRPr="009C5164">
              <w:rPr>
                <w:sz w:val="20"/>
                <w:szCs w:val="20"/>
              </w:rPr>
            </w:r>
            <w:r w:rsidR="006C1556" w:rsidRPr="009C5164">
              <w:rPr>
                <w:sz w:val="20"/>
                <w:szCs w:val="20"/>
              </w:rPr>
              <w:fldChar w:fldCharType="separate"/>
            </w:r>
            <w:r w:rsidR="006C1556" w:rsidRPr="009C5164">
              <w:rPr>
                <w:sz w:val="20"/>
                <w:szCs w:val="20"/>
              </w:rPr>
              <w:fldChar w:fldCharType="end"/>
            </w:r>
            <w:r w:rsidR="006C1556" w:rsidRPr="009C5164">
              <w:rPr>
                <w:sz w:val="20"/>
                <w:szCs w:val="20"/>
              </w:rPr>
              <w:t xml:space="preserve">    No  </w:t>
            </w:r>
            <w:r w:rsidR="006C1556"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556" w:rsidRPr="009C5164">
              <w:rPr>
                <w:sz w:val="20"/>
                <w:szCs w:val="20"/>
              </w:rPr>
              <w:instrText xml:space="preserve"> FORMCHECKBOX </w:instrText>
            </w:r>
            <w:r w:rsidR="006C1556" w:rsidRPr="009C5164">
              <w:rPr>
                <w:sz w:val="20"/>
                <w:szCs w:val="20"/>
              </w:rPr>
            </w:r>
            <w:r w:rsidR="006C1556" w:rsidRPr="009C5164">
              <w:rPr>
                <w:sz w:val="20"/>
                <w:szCs w:val="20"/>
              </w:rPr>
              <w:fldChar w:fldCharType="separate"/>
            </w:r>
            <w:r w:rsidR="006C1556"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4FCFD020" w14:textId="6CB1CF1C" w:rsidR="006C1556" w:rsidRPr="009C5164" w:rsidRDefault="008253C1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19.5 / 19</w:t>
            </w:r>
            <w:r w:rsidR="00F76FCD" w:rsidRPr="009C5164">
              <w:rPr>
                <w:sz w:val="16"/>
                <w:szCs w:val="16"/>
              </w:rPr>
              <w:t>.6 / 19.7</w:t>
            </w:r>
          </w:p>
        </w:tc>
      </w:tr>
      <w:tr w:rsidR="0043427E" w:rsidRPr="009C5164" w14:paraId="0101F716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5D6F255" w14:textId="04F10468" w:rsidR="0043427E" w:rsidRPr="009C5164" w:rsidRDefault="006C1556" w:rsidP="0043427E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G</w:t>
            </w:r>
            <w:r w:rsidR="003B1B0A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6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D5565CC" w14:textId="77777777" w:rsidR="004D3F8E" w:rsidRPr="009C5164" w:rsidRDefault="0043427E" w:rsidP="0043427E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call points mounted at the appropria</w:t>
            </w:r>
            <w:r w:rsidR="006C1556" w:rsidRPr="009C5164">
              <w:rPr>
                <w:sz w:val="20"/>
                <w:szCs w:val="20"/>
              </w:rPr>
              <w:t xml:space="preserve">te height? </w:t>
            </w:r>
          </w:p>
          <w:p w14:paraId="321B7DB9" w14:textId="002F3D52" w:rsidR="0043427E" w:rsidRPr="009C5164" w:rsidRDefault="006C1556" w:rsidP="0043427E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(1400mm above FFL </w:t>
            </w:r>
            <w:r w:rsidR="00B73D60" w:rsidRPr="009C5164">
              <w:rPr>
                <w:sz w:val="20"/>
                <w:szCs w:val="20"/>
              </w:rPr>
              <w:t>+200mm</w:t>
            </w:r>
            <w:r w:rsidR="004D3F8E" w:rsidRPr="009C5164">
              <w:rPr>
                <w:sz w:val="20"/>
                <w:szCs w:val="20"/>
              </w:rPr>
              <w:t xml:space="preserve"> / -300mm</w:t>
            </w:r>
            <w:r w:rsidR="0043427E" w:rsidRPr="009C5164">
              <w:rPr>
                <w:sz w:val="20"/>
                <w:szCs w:val="20"/>
              </w:rPr>
              <w:t>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3B2E9B0" w14:textId="77777777" w:rsidR="0043427E" w:rsidRPr="009C5164" w:rsidRDefault="0043427E" w:rsidP="0043427E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1BBE9B7" w14:textId="0C977F20" w:rsidR="0043427E" w:rsidRPr="009C5164" w:rsidRDefault="00F76FCD" w:rsidP="0043427E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19.8</w:t>
            </w:r>
          </w:p>
        </w:tc>
      </w:tr>
      <w:tr w:rsidR="006C1556" w:rsidRPr="009C5164" w14:paraId="477B5980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370C628" w14:textId="2D42CCFE" w:rsidR="006C1556" w:rsidRPr="009C5164" w:rsidRDefault="006C1556" w:rsidP="006C1556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G</w:t>
            </w:r>
            <w:r w:rsidR="003B1B0A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7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86ECB17" w14:textId="77777777" w:rsidR="006C1556" w:rsidRPr="009C5164" w:rsidRDefault="006C1556" w:rsidP="006C1556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Are call points sited to </w:t>
            </w:r>
            <w:proofErr w:type="gramStart"/>
            <w:r w:rsidRPr="009C5164">
              <w:rPr>
                <w:sz w:val="20"/>
                <w:szCs w:val="20"/>
              </w:rPr>
              <w:t>take into account</w:t>
            </w:r>
            <w:proofErr w:type="gramEnd"/>
            <w:r w:rsidRPr="009C5164">
              <w:rPr>
                <w:sz w:val="20"/>
                <w:szCs w:val="20"/>
              </w:rPr>
              <w:t xml:space="preserve"> the pot</w:t>
            </w:r>
            <w:r w:rsidR="005E16FD" w:rsidRPr="009C5164">
              <w:rPr>
                <w:sz w:val="20"/>
                <w:szCs w:val="20"/>
              </w:rPr>
              <w:t>ential for accidental damage/operation and/or have they been fitted with suitable guards/covers where required?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D721F80" w14:textId="77777777" w:rsidR="006C1556" w:rsidRPr="009C5164" w:rsidRDefault="006C1556" w:rsidP="006C155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E2F4BCB" w14:textId="0F693558" w:rsidR="006C1556" w:rsidRPr="009C5164" w:rsidRDefault="00B031D6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33.1.2</w:t>
            </w:r>
          </w:p>
        </w:tc>
      </w:tr>
      <w:tr w:rsidR="0043427E" w:rsidRPr="009C5164" w14:paraId="565794AB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2256A86" w14:textId="76BF037D" w:rsidR="0043427E" w:rsidRPr="009C5164" w:rsidRDefault="006C1556" w:rsidP="0043427E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G</w:t>
            </w:r>
            <w:r w:rsidR="003B1B0A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8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0748D84" w14:textId="77777777" w:rsidR="0043427E" w:rsidRPr="009C5164" w:rsidRDefault="0043427E" w:rsidP="0043427E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suitable IP rated call points used in areas exposed to moisture?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265DDF1" w14:textId="77777777" w:rsidR="0043427E" w:rsidRPr="009C5164" w:rsidRDefault="0043427E" w:rsidP="0043427E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90029FD" w14:textId="3D6A887F" w:rsidR="0043427E" w:rsidRPr="009C5164" w:rsidRDefault="006F4D02" w:rsidP="0043427E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33.1.3</w:t>
            </w:r>
          </w:p>
        </w:tc>
      </w:tr>
      <w:tr w:rsidR="0043427E" w:rsidRPr="009C5164" w14:paraId="42288DB8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8EF4214" w14:textId="18F5BCBC" w:rsidR="0043427E" w:rsidRPr="009C5164" w:rsidRDefault="005E16FD" w:rsidP="0043427E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G</w:t>
            </w:r>
            <w:r w:rsidR="003B1B0A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9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DC6F0EE" w14:textId="77777777" w:rsidR="0043427E" w:rsidRPr="009C5164" w:rsidRDefault="0043427E" w:rsidP="0043427E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Are call points sited to </w:t>
            </w:r>
            <w:proofErr w:type="gramStart"/>
            <w:r w:rsidRPr="009C5164">
              <w:rPr>
                <w:sz w:val="20"/>
                <w:szCs w:val="20"/>
              </w:rPr>
              <w:t>take into account</w:t>
            </w:r>
            <w:proofErr w:type="gramEnd"/>
            <w:r w:rsidRPr="009C5164">
              <w:rPr>
                <w:sz w:val="20"/>
                <w:szCs w:val="20"/>
              </w:rPr>
              <w:t xml:space="preserve"> the potential for malicious operation</w:t>
            </w:r>
            <w:r w:rsidR="005E16FD" w:rsidRPr="009C5164">
              <w:rPr>
                <w:sz w:val="20"/>
                <w:szCs w:val="20"/>
              </w:rPr>
              <w:t xml:space="preserve"> in shopping complexes, bars</w:t>
            </w:r>
            <w:r w:rsidR="00BF20CB" w:rsidRPr="009C5164">
              <w:rPr>
                <w:sz w:val="20"/>
                <w:szCs w:val="20"/>
              </w:rPr>
              <w:t>,</w:t>
            </w:r>
            <w:r w:rsidR="005E16FD" w:rsidRPr="009C5164">
              <w:rPr>
                <w:sz w:val="20"/>
                <w:szCs w:val="20"/>
              </w:rPr>
              <w:t xml:space="preserve"> etc</w:t>
            </w:r>
            <w:r w:rsidRPr="009C5164">
              <w:rPr>
                <w:sz w:val="20"/>
                <w:szCs w:val="20"/>
              </w:rPr>
              <w:t>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4159116" w14:textId="77777777" w:rsidR="0043427E" w:rsidRPr="009C5164" w:rsidRDefault="0043427E" w:rsidP="0043427E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A6BBC6D" w14:textId="000F66D7" w:rsidR="0043427E" w:rsidRPr="009C5164" w:rsidRDefault="006F4D02" w:rsidP="0043427E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33.1.4</w:t>
            </w:r>
          </w:p>
        </w:tc>
      </w:tr>
      <w:tr w:rsidR="00765E31" w:rsidRPr="009C5164" w14:paraId="2F1440DD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8D1A9CE" w14:textId="77777777" w:rsidR="00765E31" w:rsidRPr="009C5164" w:rsidRDefault="00F77DDE" w:rsidP="00765E3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G10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E6C1523" w14:textId="77777777" w:rsidR="00765E31" w:rsidRPr="009C5164" w:rsidRDefault="00765E31" w:rsidP="00765E31">
            <w:pPr>
              <w:jc w:val="left"/>
              <w:rPr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Do call points remain operable when a detector is removed?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3739643" w14:textId="77777777" w:rsidR="00765E31" w:rsidRPr="009C5164" w:rsidRDefault="00765E31" w:rsidP="00765E3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4586B2B" w14:textId="31EDBAF3" w:rsidR="00765E31" w:rsidRPr="009C5164" w:rsidRDefault="00D207A6" w:rsidP="00765E3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11.2.5</w:t>
            </w:r>
          </w:p>
        </w:tc>
      </w:tr>
      <w:tr w:rsidR="0043427E" w:rsidRPr="009C5164" w14:paraId="047BFE71" w14:textId="77777777" w:rsidTr="000A5D56">
        <w:trPr>
          <w:cantSplit/>
          <w:trHeight w:val="3580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7093BDF" w14:textId="77777777" w:rsidR="0043427E" w:rsidRPr="009C5164" w:rsidRDefault="0043427E" w:rsidP="0043427E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784AAED4" w14:textId="77777777" w:rsidR="0043427E" w:rsidRPr="009C5164" w:rsidRDefault="0043427E" w:rsidP="0043427E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6421EC88" w14:textId="77777777" w:rsidR="0043427E" w:rsidRPr="009C5164" w:rsidRDefault="0043427E" w:rsidP="0043427E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3F934584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618"/>
        <w:gridCol w:w="3080"/>
        <w:gridCol w:w="1134"/>
        <w:gridCol w:w="14"/>
        <w:gridCol w:w="3100"/>
        <w:gridCol w:w="1692"/>
      </w:tblGrid>
      <w:tr w:rsidR="002E760D" w:rsidRPr="009C5164" w14:paraId="4F84295D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DEBF62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60D1B0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94AE4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C9AF3B5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E33CDC" w:rsidRPr="009C5164" w14:paraId="3F4D5B4C" w14:textId="77777777" w:rsidTr="002E760D">
        <w:trPr>
          <w:cantSplit/>
        </w:trPr>
        <w:tc>
          <w:tcPr>
            <w:tcW w:w="7946" w:type="dxa"/>
            <w:gridSpan w:val="5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23DCF125" w14:textId="77777777" w:rsidR="00E33CDC" w:rsidRPr="009C5164" w:rsidRDefault="00E33CDC" w:rsidP="008C38E1">
            <w:pPr>
              <w:pStyle w:val="Tablecell"/>
              <w:keepNext/>
              <w:rPr>
                <w:b/>
                <w:i/>
                <w:color w:val="FFFFFF" w:themeColor="background1"/>
                <w:sz w:val="24"/>
                <w:szCs w:val="24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AUTOMATIC DETECTORS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1BE5D7" w14:textId="77777777" w:rsidR="00E33CDC" w:rsidRPr="009C5164" w:rsidRDefault="00E33CDC" w:rsidP="008C38E1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E33CDC" w:rsidRPr="009C5164" w14:paraId="115B97A4" w14:textId="77777777" w:rsidTr="002E760D">
        <w:trPr>
          <w:cantSplit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5B4458F" w14:textId="70400E8A" w:rsidR="00E33CDC" w:rsidRPr="009C5164" w:rsidRDefault="00E33CDC" w:rsidP="00E33CD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</w:t>
            </w:r>
            <w:r w:rsidR="00EA1CC1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1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3FDD3559" w14:textId="77777777" w:rsidR="00E33CDC" w:rsidRPr="009C5164" w:rsidRDefault="00E33CDC" w:rsidP="00E33CDC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Are the areas in which automatic fire detection is provided, sufficient for the category of system?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4546C3A" w14:textId="77777777" w:rsidR="00E33CDC" w:rsidRPr="009C5164" w:rsidRDefault="00E33CDC" w:rsidP="00E33CD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55C8BF31" w14:textId="082F670F" w:rsidR="00E33CDC" w:rsidRPr="009C5164" w:rsidRDefault="00D2794C" w:rsidP="00E33CD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7</w:t>
            </w:r>
          </w:p>
        </w:tc>
      </w:tr>
      <w:tr w:rsidR="008C38E1" w:rsidRPr="009C5164" w14:paraId="2F31ED8A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1D52415" w14:textId="647AA995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</w:t>
            </w:r>
            <w:r w:rsidR="00EA1CC1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2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8D5E144" w14:textId="77777777" w:rsidR="008C38E1" w:rsidRPr="009C5164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 xml:space="preserve">Are the types of </w:t>
            </w:r>
            <w:proofErr w:type="gramStart"/>
            <w:r w:rsidRPr="009C5164">
              <w:rPr>
                <w:b/>
                <w:sz w:val="20"/>
                <w:szCs w:val="20"/>
              </w:rPr>
              <w:t>detector</w:t>
            </w:r>
            <w:proofErr w:type="gramEnd"/>
            <w:r w:rsidRPr="009C5164">
              <w:rPr>
                <w:b/>
                <w:sz w:val="20"/>
                <w:szCs w:val="20"/>
              </w:rPr>
              <w:t xml:space="preserve"> used appropriate?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02FCAEA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74886259" w14:textId="0E05E836" w:rsidR="008C38E1" w:rsidRPr="009C5164" w:rsidRDefault="00113DC9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20</w:t>
            </w:r>
          </w:p>
        </w:tc>
      </w:tr>
      <w:tr w:rsidR="008C38E1" w:rsidRPr="009C5164" w14:paraId="3800A2F3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9728EB1" w14:textId="50C8B73C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</w:t>
            </w:r>
            <w:r w:rsidR="00EA1CC1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AD8E1B0" w14:textId="77777777" w:rsidR="008C38E1" w:rsidRPr="009C5164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Is detector spacing appropriate?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D56D80E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7AB76FC" w14:textId="22A42470" w:rsidR="008C38E1" w:rsidRPr="009C5164" w:rsidRDefault="008C41F4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21.2</w:t>
            </w:r>
          </w:p>
        </w:tc>
      </w:tr>
      <w:tr w:rsidR="008C38E1" w:rsidRPr="009C5164" w14:paraId="639EE255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B78125B" w14:textId="3F2A472C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</w:t>
            </w:r>
            <w:r w:rsidR="00EA1CC1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864EAE1" w14:textId="77777777" w:rsidR="008C38E1" w:rsidRPr="009C5164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Are ceiling heights within the limits for the detector type used?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2936797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BFA125B" w14:textId="3176F34B" w:rsidR="008C38E1" w:rsidRPr="009C5164" w:rsidRDefault="00DA618B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21.8</w:t>
            </w:r>
          </w:p>
        </w:tc>
      </w:tr>
      <w:tr w:rsidR="008C38E1" w:rsidRPr="009C5164" w14:paraId="740AB597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15DB656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328EAD0" w14:textId="77777777" w:rsidR="008C38E1" w:rsidRPr="009C5164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Is detector siting appropriate?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3C52B25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E14EE67" w14:textId="7709DB12" w:rsidR="008C38E1" w:rsidRPr="009C5164" w:rsidRDefault="004C384C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21.1</w:t>
            </w:r>
          </w:p>
        </w:tc>
      </w:tr>
      <w:tr w:rsidR="008C38E1" w:rsidRPr="009C5164" w14:paraId="78641660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9E54955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C3B15E0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Specifically, is siting/spacing satisfactory in relation to: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1C2FD9B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nil"/>
            </w:tcBorders>
            <w:vAlign w:val="center"/>
          </w:tcPr>
          <w:p w14:paraId="0087E4E0" w14:textId="77777777" w:rsidR="008C38E1" w:rsidRPr="009C5164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8C38E1" w:rsidRPr="009C5164" w14:paraId="3C78FE57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2BB5923" w14:textId="53F93CAC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</w:t>
            </w:r>
            <w:r w:rsidR="00EA1CC1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5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8576742" w14:textId="77777777" w:rsidR="008C38E1" w:rsidRPr="009C5164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enclosed landings &amp; stairways?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C213D1F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1232A88E" w14:textId="1FFB9BFD" w:rsidR="008C38E1" w:rsidRPr="009C5164" w:rsidRDefault="004C384C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21.1.2</w:t>
            </w:r>
          </w:p>
        </w:tc>
      </w:tr>
      <w:tr w:rsidR="008C38E1" w:rsidRPr="009C5164" w14:paraId="0B5913B7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8C236A3" w14:textId="1B997C96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</w:t>
            </w:r>
            <w:r w:rsidR="00EA1CC1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6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DB6B554" w14:textId="6D8D8757" w:rsidR="008C38E1" w:rsidRPr="009C5164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shaft/riser openings into accommodation areas (except L</w:t>
            </w:r>
            <w:r w:rsidR="00C20950" w:rsidRPr="009C5164">
              <w:rPr>
                <w:sz w:val="20"/>
                <w:szCs w:val="20"/>
              </w:rPr>
              <w:t>4, L</w:t>
            </w:r>
            <w:r w:rsidRPr="009C5164">
              <w:rPr>
                <w:sz w:val="20"/>
                <w:szCs w:val="20"/>
              </w:rPr>
              <w:t>5 &amp; P2)?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5570E24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7C63E83" w14:textId="36393FC5" w:rsidR="008C38E1" w:rsidRPr="009C5164" w:rsidRDefault="00D273F6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21.1.3</w:t>
            </w:r>
          </w:p>
        </w:tc>
      </w:tr>
      <w:tr w:rsidR="008C38E1" w:rsidRPr="009C5164" w14:paraId="1D99A074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3560B26" w14:textId="6A4D41C2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</w:t>
            </w:r>
            <w:r w:rsidR="00EA1CC1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7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6F6AF6F" w14:textId="77777777" w:rsidR="008C38E1" w:rsidRPr="009C5164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voids &gt;800mm?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0B50E45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CF1117B" w14:textId="11D9A094" w:rsidR="008C38E1" w:rsidRPr="009C5164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3011DF" w:rsidRPr="009C5164">
              <w:rPr>
                <w:sz w:val="16"/>
                <w:szCs w:val="16"/>
              </w:rPr>
              <w:t>1.1.4</w:t>
            </w:r>
          </w:p>
          <w:p w14:paraId="0738802B" w14:textId="4123A26C" w:rsidR="008C38E1" w:rsidRPr="009C5164" w:rsidRDefault="002B6B3A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21.2.7</w:t>
            </w:r>
          </w:p>
        </w:tc>
      </w:tr>
      <w:tr w:rsidR="008C38E1" w:rsidRPr="009C5164" w14:paraId="2117B4B2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9AD49C6" w14:textId="30E0A351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</w:t>
            </w:r>
            <w:r w:rsidR="00EA1CC1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8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7F3FD47" w14:textId="77777777" w:rsidR="008C38E1" w:rsidRPr="009C5164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lantern lights &gt;800mm?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6489084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8DCFE62" w14:textId="1F0C8C00" w:rsidR="008C38E1" w:rsidRPr="009C5164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2B6B3A" w:rsidRPr="009C5164">
              <w:rPr>
                <w:sz w:val="16"/>
                <w:szCs w:val="16"/>
              </w:rPr>
              <w:t>1.5</w:t>
            </w:r>
          </w:p>
        </w:tc>
      </w:tr>
      <w:tr w:rsidR="008C38E1" w:rsidRPr="009C5164" w14:paraId="35F0AF05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57BC1E5" w14:textId="34E62D39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</w:t>
            </w:r>
            <w:r w:rsidR="00EA1CC1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9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7CA2EA2" w14:textId="77777777" w:rsidR="008C38E1" w:rsidRPr="009C5164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walls?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26BB86B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98ECA39" w14:textId="5C6E0E80" w:rsidR="008C38E1" w:rsidRPr="009C5164" w:rsidRDefault="00150F80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21.2.8</w:t>
            </w:r>
          </w:p>
        </w:tc>
      </w:tr>
      <w:tr w:rsidR="008C38E1" w:rsidRPr="009C5164" w14:paraId="3F12EDE2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D772323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H10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E8BEB21" w14:textId="77777777" w:rsidR="008C38E1" w:rsidRPr="009C5164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ceiling obstructions?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8C81CBE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0037101" w14:textId="77791727" w:rsidR="008C38E1" w:rsidRPr="009C5164" w:rsidRDefault="00150F80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21.2.9</w:t>
            </w:r>
          </w:p>
        </w:tc>
      </w:tr>
      <w:tr w:rsidR="008C38E1" w:rsidRPr="009C5164" w14:paraId="36101F41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43CCB9F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H11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B5C6868" w14:textId="77777777" w:rsidR="008C38E1" w:rsidRPr="009C5164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partitions &amp; storage racks?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31E28DC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71259EA" w14:textId="1D62D27B" w:rsidR="008C38E1" w:rsidRPr="009C5164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150F80" w:rsidRPr="009C5164">
              <w:rPr>
                <w:sz w:val="16"/>
                <w:szCs w:val="16"/>
              </w:rPr>
              <w:t>1.2.10</w:t>
            </w:r>
          </w:p>
        </w:tc>
      </w:tr>
      <w:tr w:rsidR="008C38E1" w:rsidRPr="009C5164" w14:paraId="5204BC99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38BD1C3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H12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5FAF4D0" w14:textId="46332391" w:rsidR="008C38E1" w:rsidRPr="009C5164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deep beams</w:t>
            </w:r>
            <w:r w:rsidR="00767177" w:rsidRPr="009C5164">
              <w:rPr>
                <w:sz w:val="20"/>
                <w:szCs w:val="20"/>
              </w:rPr>
              <w:t xml:space="preserve"> / </w:t>
            </w:r>
            <w:r w:rsidR="00B70D06" w:rsidRPr="009C5164">
              <w:rPr>
                <w:sz w:val="20"/>
                <w:szCs w:val="20"/>
              </w:rPr>
              <w:t>obstructions close to the ceiling</w:t>
            </w:r>
            <w:r w:rsidRPr="009C5164">
              <w:rPr>
                <w:sz w:val="20"/>
                <w:szCs w:val="20"/>
              </w:rPr>
              <w:t>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78EBAA3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99AC858" w14:textId="5E0FB05F" w:rsidR="008C38E1" w:rsidRPr="009C5164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150F80" w:rsidRPr="009C5164">
              <w:rPr>
                <w:sz w:val="16"/>
                <w:szCs w:val="16"/>
              </w:rPr>
              <w:t>1.2.11</w:t>
            </w:r>
            <w:r w:rsidR="00D2030F" w:rsidRPr="009C5164">
              <w:rPr>
                <w:sz w:val="16"/>
                <w:szCs w:val="16"/>
              </w:rPr>
              <w:t xml:space="preserve"> / </w:t>
            </w:r>
            <w:r w:rsidR="008E69C3" w:rsidRPr="009C5164">
              <w:rPr>
                <w:sz w:val="16"/>
                <w:szCs w:val="16"/>
              </w:rPr>
              <w:t>21</w:t>
            </w:r>
            <w:r w:rsidR="00D2030F" w:rsidRPr="009C5164">
              <w:rPr>
                <w:sz w:val="16"/>
                <w:szCs w:val="16"/>
              </w:rPr>
              <w:t>.2.12</w:t>
            </w:r>
          </w:p>
        </w:tc>
      </w:tr>
      <w:tr w:rsidR="008C38E1" w:rsidRPr="009C5164" w14:paraId="6180382B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AC41140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H13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ED68BA7" w14:textId="77777777" w:rsidR="008C38E1" w:rsidRPr="009C5164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honeycomb ceiling?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7B889D8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D8CE6D4" w14:textId="4DE15EED" w:rsidR="008C38E1" w:rsidRPr="009C5164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D2030F" w:rsidRPr="009C5164">
              <w:rPr>
                <w:sz w:val="16"/>
                <w:szCs w:val="16"/>
              </w:rPr>
              <w:t>1.2.13</w:t>
            </w:r>
          </w:p>
        </w:tc>
      </w:tr>
      <w:tr w:rsidR="008C38E1" w:rsidRPr="009C5164" w14:paraId="0E21C6A0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EF7ABB5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H14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E82E950" w14:textId="77777777" w:rsidR="008C38E1" w:rsidRPr="009C5164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perforated ceilings?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F3D8280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5C41336" w14:textId="33118D0F" w:rsidR="008C38E1" w:rsidRPr="009C5164" w:rsidRDefault="004013EA" w:rsidP="004013EA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21.2.15</w:t>
            </w:r>
            <w:r w:rsidR="007748EE" w:rsidRPr="009C5164">
              <w:rPr>
                <w:sz w:val="16"/>
                <w:szCs w:val="16"/>
              </w:rPr>
              <w:t xml:space="preserve"> / 21.2.16</w:t>
            </w:r>
          </w:p>
        </w:tc>
      </w:tr>
      <w:tr w:rsidR="008C38E1" w:rsidRPr="009C5164" w14:paraId="531B1196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0CDB0F5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H15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E0A6FC3" w14:textId="77777777" w:rsidR="008C38E1" w:rsidRPr="009C5164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air conditioning/ventilation outlets?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16E4DA0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FA4DF65" w14:textId="315C8863" w:rsidR="008C38E1" w:rsidRPr="009C5164" w:rsidRDefault="007748EE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21.2.17</w:t>
            </w:r>
          </w:p>
        </w:tc>
      </w:tr>
      <w:tr w:rsidR="008C38E1" w:rsidRPr="009C5164" w14:paraId="7FB7625C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07E96E9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H16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370464F" w14:textId="77777777" w:rsidR="008C38E1" w:rsidRPr="009C5164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clear space below detector (500mm)?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545FA20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89964A9" w14:textId="206F6DFF" w:rsidR="008C38E1" w:rsidRPr="009C5164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7748EE" w:rsidRPr="009C5164">
              <w:rPr>
                <w:sz w:val="16"/>
                <w:szCs w:val="16"/>
              </w:rPr>
              <w:t>1.2.18</w:t>
            </w:r>
          </w:p>
        </w:tc>
      </w:tr>
      <w:tr w:rsidR="008C38E1" w:rsidRPr="009C5164" w14:paraId="71F39C80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94561C0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H17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35C3E62E" w14:textId="5417C91A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Have optical beam detectors been sited/installed to the r</w:t>
            </w:r>
            <w:r w:rsidR="00621C51" w:rsidRPr="009C5164">
              <w:rPr>
                <w:sz w:val="20"/>
                <w:szCs w:val="20"/>
              </w:rPr>
              <w:t>ecommendations of BS5839-1: 20</w:t>
            </w:r>
            <w:r w:rsidR="007748EE" w:rsidRPr="009C5164">
              <w:rPr>
                <w:sz w:val="20"/>
                <w:szCs w:val="20"/>
              </w:rPr>
              <w:t>25</w:t>
            </w:r>
            <w:r w:rsidRPr="009C5164">
              <w:rPr>
                <w:sz w:val="20"/>
                <w:szCs w:val="20"/>
              </w:rPr>
              <w:t>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7624DF9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1562C70" w14:textId="0F4F8863" w:rsidR="008C38E1" w:rsidRPr="009C5164" w:rsidRDefault="0099247B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21.4</w:t>
            </w:r>
          </w:p>
        </w:tc>
      </w:tr>
      <w:tr w:rsidR="000C58E6" w:rsidRPr="009C5164" w14:paraId="6D2BA887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9B65422" w14:textId="5A59BCBB" w:rsidR="000C58E6" w:rsidRPr="009C5164" w:rsidRDefault="000C58E6" w:rsidP="000C58E6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H18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2C695F7" w14:textId="4A3CD3D2" w:rsidR="000C58E6" w:rsidRPr="009C5164" w:rsidRDefault="000C58E6" w:rsidP="000C58E6">
            <w:pPr>
              <w:jc w:val="left"/>
              <w:rPr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Are detectors sited at, or near, the apex of the roof?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73D0A3" w14:textId="1A96FD7A" w:rsidR="000C58E6" w:rsidRPr="009C5164" w:rsidRDefault="000C58E6" w:rsidP="000C58E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17E7FC" w14:textId="0FCFACE4" w:rsidR="000C58E6" w:rsidRPr="009C5164" w:rsidRDefault="009D0F4E" w:rsidP="000C58E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21.2.3</w:t>
            </w:r>
          </w:p>
        </w:tc>
      </w:tr>
      <w:tr w:rsidR="008C38E1" w:rsidRPr="009C5164" w14:paraId="2B9BDD75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9C7D635" w14:textId="0071E4AE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lastRenderedPageBreak/>
              <w:t>H1</w:t>
            </w:r>
            <w:r w:rsidR="000C58E6" w:rsidRPr="009C5164">
              <w:rPr>
                <w:sz w:val="20"/>
                <w:szCs w:val="20"/>
              </w:rPr>
              <w:t>9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727184E5" w14:textId="77777777" w:rsidR="008C38E1" w:rsidRPr="009C5164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Are the detectors mounted within the appropriate limits below the ceiling?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80436A3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4B0BEFE" w14:textId="2A2F9507" w:rsidR="008C38E1" w:rsidRPr="009C5164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1D3AB4" w:rsidRPr="009C5164">
              <w:rPr>
                <w:sz w:val="16"/>
                <w:szCs w:val="16"/>
              </w:rPr>
              <w:t>1.2.</w:t>
            </w:r>
            <w:r w:rsidR="008065C9" w:rsidRPr="009C5164">
              <w:rPr>
                <w:sz w:val="16"/>
                <w:szCs w:val="16"/>
              </w:rPr>
              <w:t>4</w:t>
            </w:r>
          </w:p>
        </w:tc>
      </w:tr>
      <w:tr w:rsidR="008C38E1" w:rsidRPr="009C5164" w14:paraId="664D7826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58B9A69" w14:textId="203F791D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</w:t>
            </w:r>
            <w:r w:rsidR="000C58E6" w:rsidRPr="009C5164">
              <w:rPr>
                <w:sz w:val="20"/>
                <w:szCs w:val="20"/>
              </w:rPr>
              <w:t>20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7AF7DDF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remote indicator lamps provided where required?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27C91AE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FED867E" w14:textId="6EF34F5B" w:rsidR="008C38E1" w:rsidRPr="009C5164" w:rsidRDefault="001241D2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</w:t>
            </w:r>
            <w:r w:rsidR="008C38E1" w:rsidRPr="009C5164">
              <w:rPr>
                <w:sz w:val="16"/>
                <w:szCs w:val="16"/>
              </w:rPr>
              <w:t>2.5</w:t>
            </w:r>
          </w:p>
        </w:tc>
      </w:tr>
      <w:tr w:rsidR="008C38E1" w:rsidRPr="009C5164" w14:paraId="6FCABB33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507249E" w14:textId="70DAB799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H2</w:t>
            </w:r>
            <w:r w:rsidR="000C58E6" w:rsidRPr="009C5164">
              <w:rPr>
                <w:sz w:val="20"/>
                <w:szCs w:val="20"/>
              </w:rPr>
              <w:t>1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E14A0EF" w14:textId="77777777" w:rsidR="008C38E1" w:rsidRPr="009C5164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 xml:space="preserve">If BS 6266 is specified, are the specific recommendations for detector type, spacing and siting satisfied? 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86EBB01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B08E876" w14:textId="77777777" w:rsidR="008C38E1" w:rsidRPr="009C5164" w:rsidRDefault="00200696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BS 6266</w:t>
            </w:r>
          </w:p>
        </w:tc>
      </w:tr>
      <w:tr w:rsidR="008C38E1" w:rsidRPr="009C5164" w14:paraId="7617265D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F7C868B" w14:textId="6A0CBAD5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H2</w:t>
            </w:r>
            <w:r w:rsidR="000C58E6" w:rsidRPr="009C5164">
              <w:rPr>
                <w:sz w:val="20"/>
                <w:szCs w:val="20"/>
              </w:rPr>
              <w:t>2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7425570" w14:textId="77777777" w:rsidR="008C38E1" w:rsidRPr="009C5164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If BS 7273-1 is specified, are the specific recommendations for detector type, spacing and siting satisfied? (Interfaces for suppression systems)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6D4ACD0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7F67C9B" w14:textId="77777777" w:rsidR="008C38E1" w:rsidRPr="009C5164" w:rsidRDefault="00E119EC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BS 7273-1</w:t>
            </w:r>
          </w:p>
        </w:tc>
      </w:tr>
      <w:tr w:rsidR="00E119EC" w:rsidRPr="009C5164" w14:paraId="16EF0B84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27B8BD" w14:textId="1402B62D" w:rsidR="00E119EC" w:rsidRPr="009C5164" w:rsidRDefault="00E119EC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H2</w:t>
            </w:r>
            <w:r w:rsidR="000C58E6" w:rsidRPr="009C5164">
              <w:rPr>
                <w:sz w:val="20"/>
                <w:szCs w:val="20"/>
              </w:rPr>
              <w:t>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BE72DB6" w14:textId="77777777" w:rsidR="00E119EC" w:rsidRPr="009C5164" w:rsidRDefault="00E119EC" w:rsidP="008C38E1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 xml:space="preserve">If BS 7273-4 is specified are the recommendations satisfied? 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ED16D1F" w14:textId="77777777" w:rsidR="00E119EC" w:rsidRPr="009C5164" w:rsidRDefault="00E119EC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353F51D" w14:textId="77777777" w:rsidR="00E119EC" w:rsidRPr="009C5164" w:rsidRDefault="00E119EC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BS 7273-4</w:t>
            </w:r>
          </w:p>
        </w:tc>
      </w:tr>
      <w:tr w:rsidR="00EA1CC1" w:rsidRPr="009C5164" w14:paraId="3E64EC5E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69B088B" w14:textId="2A2250D9" w:rsidR="00EA1CC1" w:rsidRPr="009C5164" w:rsidRDefault="00EA1CC1" w:rsidP="00EA1CC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H24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4A3AE63" w14:textId="4F7FBAB3" w:rsidR="00EA1CC1" w:rsidRPr="009C5164" w:rsidRDefault="00EA1CC1" w:rsidP="00EA1CC1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 xml:space="preserve">If BS 7273-6 is specified are the recommendations satisfied? 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665E967" w14:textId="4636BD8C" w:rsidR="00EA1CC1" w:rsidRPr="009C5164" w:rsidRDefault="00EA1CC1" w:rsidP="00EA1CC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EB7DB4E" w14:textId="5C136CC1" w:rsidR="00EA1CC1" w:rsidRPr="009C5164" w:rsidRDefault="00EA1CC1" w:rsidP="00EA1CC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BS 7273-6</w:t>
            </w:r>
          </w:p>
        </w:tc>
      </w:tr>
      <w:tr w:rsidR="008C38E1" w:rsidRPr="009C5164" w14:paraId="434180B2" w14:textId="77777777" w:rsidTr="000A5D56">
        <w:trPr>
          <w:cantSplit/>
          <w:trHeight w:val="4714"/>
        </w:trPr>
        <w:tc>
          <w:tcPr>
            <w:tcW w:w="794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40748C" w14:textId="77777777" w:rsidR="008C38E1" w:rsidRPr="009C5164" w:rsidRDefault="008C38E1" w:rsidP="00306F18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29C3D0C3" w14:textId="77777777" w:rsidR="008C38E1" w:rsidRPr="009C5164" w:rsidRDefault="008C38E1" w:rsidP="00306F18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="00F8360C"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582CA1A1" w14:textId="77777777" w:rsidR="008C38E1" w:rsidRPr="009C5164" w:rsidRDefault="008C38E1" w:rsidP="008C38E1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087F421E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618"/>
        <w:gridCol w:w="3080"/>
        <w:gridCol w:w="1134"/>
        <w:gridCol w:w="14"/>
        <w:gridCol w:w="3100"/>
        <w:gridCol w:w="1692"/>
      </w:tblGrid>
      <w:tr w:rsidR="002E760D" w:rsidRPr="009C5164" w14:paraId="6EBCFBC9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181FB7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856667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65CB9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8102736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8C38E1" w:rsidRPr="009C5164" w14:paraId="322D5996" w14:textId="77777777" w:rsidTr="002E760D">
        <w:trPr>
          <w:cantSplit/>
        </w:trPr>
        <w:tc>
          <w:tcPr>
            <w:tcW w:w="7946" w:type="dxa"/>
            <w:gridSpan w:val="5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42F2F306" w14:textId="77777777" w:rsidR="008C38E1" w:rsidRPr="009C5164" w:rsidRDefault="008C38E1" w:rsidP="008C38E1">
            <w:pPr>
              <w:pStyle w:val="Tablecell"/>
              <w:keepNext/>
              <w:rPr>
                <w:b/>
                <w:i/>
                <w:color w:val="FFFFFF" w:themeColor="background1"/>
                <w:sz w:val="24"/>
                <w:szCs w:val="24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AUDIBLE AND VISUAL ALARMS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61F628" w14:textId="77777777" w:rsidR="008C38E1" w:rsidRPr="009C5164" w:rsidRDefault="008C38E1" w:rsidP="00306F18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8C38E1" w:rsidRPr="009C5164" w14:paraId="0B199C39" w14:textId="77777777" w:rsidTr="002E760D">
        <w:trPr>
          <w:cantSplit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0D2AF7B" w14:textId="0CEB0A81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J</w:t>
            </w:r>
            <w:r w:rsidR="00206DF8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1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DA2A8F1" w14:textId="77777777" w:rsidR="008C38E1" w:rsidRPr="009C5164" w:rsidRDefault="008C38E1" w:rsidP="008C38E1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Does the sounder layout appear suitable for the sound levels required?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4382CA5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5A15A2F6" w14:textId="12179CF6" w:rsidR="008C38E1" w:rsidRPr="009C5164" w:rsidRDefault="005C69BB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15.1.1</w:t>
            </w:r>
          </w:p>
        </w:tc>
      </w:tr>
      <w:tr w:rsidR="008C38E1" w:rsidRPr="009C5164" w14:paraId="2468BA52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08AFCEA" w14:textId="2FFEB97A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J</w:t>
            </w:r>
            <w:r w:rsidR="00206DF8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2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1F157E6B" w14:textId="77777777" w:rsidR="008C38E1" w:rsidRPr="009C5164" w:rsidRDefault="008C38E1" w:rsidP="008C38E1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Have sound levels been measured and any shortfalls identified?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69F8772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011BD937" w14:textId="25D56025" w:rsidR="008C38E1" w:rsidRPr="009C5164" w:rsidRDefault="009C3800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37.4</w:t>
            </w:r>
            <w:r w:rsidR="00C80E7B" w:rsidRPr="009C5164">
              <w:rPr>
                <w:sz w:val="16"/>
                <w:szCs w:val="16"/>
              </w:rPr>
              <w:t>(e)</w:t>
            </w:r>
          </w:p>
        </w:tc>
      </w:tr>
      <w:tr w:rsidR="008C38E1" w:rsidRPr="009C5164" w14:paraId="3D4E908C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0C09D20" w14:textId="5A1E432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lastRenderedPageBreak/>
              <w:t>J</w:t>
            </w:r>
            <w:r w:rsidR="00206DF8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858C8F3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the sounders of an appropriate type (e.g. in relation to frequency)?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121FF39" w14:textId="77777777" w:rsidR="008C38E1" w:rsidRPr="009C5164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0490B97" w14:textId="7E7AC605" w:rsidR="008C38E1" w:rsidRPr="009C5164" w:rsidRDefault="00C80E7B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15.1.4 / 15.1.5</w:t>
            </w:r>
          </w:p>
        </w:tc>
      </w:tr>
      <w:tr w:rsidR="008C38E1" w:rsidRPr="009C5164" w14:paraId="6B330D41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A0C2BE5" w14:textId="56031418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J</w:t>
            </w:r>
            <w:r w:rsidR="00206DF8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FFCAC4A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Where music levels &gt;80dB(A), is the music muted when the alarm sounds?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B6A39EB" w14:textId="77777777" w:rsidR="008C38E1" w:rsidRPr="009C5164" w:rsidRDefault="00306F18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53CDE8F" w14:textId="62235D30" w:rsidR="008C38E1" w:rsidRPr="009C5164" w:rsidRDefault="00450BBB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15.1.6</w:t>
            </w:r>
          </w:p>
        </w:tc>
      </w:tr>
      <w:tr w:rsidR="008C38E1" w:rsidRPr="009C5164" w14:paraId="39CCD620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09079BD" w14:textId="4F26D042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J</w:t>
            </w:r>
            <w:r w:rsidR="00206DF8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5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19B1CB4" w14:textId="77777777" w:rsidR="008C38E1" w:rsidRPr="009C5164" w:rsidRDefault="008C38E1" w:rsidP="008C38E1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Can the fire service be summoned without interference from the fire alarm system?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6A90574" w14:textId="77777777" w:rsidR="008C38E1" w:rsidRPr="009C5164" w:rsidRDefault="00306F18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D42E15E" w14:textId="4EDB046C" w:rsidR="008C38E1" w:rsidRPr="009C5164" w:rsidRDefault="002E5CF6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14.4</w:t>
            </w:r>
          </w:p>
        </w:tc>
      </w:tr>
      <w:tr w:rsidR="003D11BC" w:rsidRPr="009C5164" w14:paraId="3F64C64B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ECDBA0A" w14:textId="1F105144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J</w:t>
            </w:r>
            <w:r w:rsidR="00206DF8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6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2566D73E" w14:textId="1ABAE438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Do sound levels in hospitals comply with HTM 05-03 (Part B) or SHTM 82?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55C358B" w14:textId="0ED1F484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D7F1565" w14:textId="6E0E9867" w:rsidR="003D11BC" w:rsidRPr="009C5164" w:rsidRDefault="00FE2E96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15.3.1</w:t>
            </w:r>
          </w:p>
        </w:tc>
      </w:tr>
      <w:tr w:rsidR="00D147A3" w:rsidRPr="009C5164" w14:paraId="3E5271AB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2AE9627" w14:textId="500A56A6" w:rsidR="00D147A3" w:rsidRPr="009C5164" w:rsidRDefault="00D147A3" w:rsidP="00D147A3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J</w:t>
            </w:r>
            <w:r w:rsidR="00206DF8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7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EC30BBD" w14:textId="1E295D4A" w:rsidR="00D147A3" w:rsidRPr="009C5164" w:rsidRDefault="00D147A3" w:rsidP="00D147A3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Have visual alarms been provided where required?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BA64CFF" w14:textId="33ECA74A" w:rsidR="00D147A3" w:rsidRPr="009C5164" w:rsidRDefault="00D147A3" w:rsidP="00D147A3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5E49C71" w14:textId="3CB18E74" w:rsidR="00D147A3" w:rsidRPr="009C5164" w:rsidRDefault="00ED6080" w:rsidP="00D147A3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16.1</w:t>
            </w:r>
          </w:p>
        </w:tc>
      </w:tr>
      <w:tr w:rsidR="003D11BC" w:rsidRPr="009C5164" w14:paraId="4697DB29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23F5096" w14:textId="37AAF9F1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J</w:t>
            </w:r>
            <w:r w:rsidR="00206DF8" w:rsidRPr="009C5164">
              <w:rPr>
                <w:sz w:val="20"/>
                <w:szCs w:val="20"/>
              </w:rPr>
              <w:t>0</w:t>
            </w:r>
            <w:r w:rsidR="00D147A3" w:rsidRPr="009C5164">
              <w:rPr>
                <w:sz w:val="20"/>
                <w:szCs w:val="20"/>
              </w:rPr>
              <w:t>8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2033E7E" w14:textId="6B4F1FF2" w:rsidR="003D11BC" w:rsidRPr="009C5164" w:rsidRDefault="00FC26C6" w:rsidP="003D11BC">
            <w:pPr>
              <w:jc w:val="left"/>
              <w:rPr>
                <w:sz w:val="20"/>
                <w:szCs w:val="20"/>
              </w:rPr>
            </w:pPr>
            <w:r w:rsidRPr="00FC26C6">
              <w:rPr>
                <w:sz w:val="20"/>
                <w:szCs w:val="20"/>
              </w:rPr>
              <w:t>Does the provision of fire alarm warnings for people with impaired hearing meet the recommendations of clause 16</w:t>
            </w:r>
            <w:r w:rsidR="003D11BC" w:rsidRPr="009C5164">
              <w:rPr>
                <w:sz w:val="20"/>
                <w:szCs w:val="20"/>
              </w:rPr>
              <w:t>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18143DC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371548D5" w14:textId="5C19BB0F" w:rsidR="003D11BC" w:rsidRPr="009C5164" w:rsidRDefault="00074026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17.1.1</w:t>
            </w:r>
          </w:p>
        </w:tc>
      </w:tr>
      <w:tr w:rsidR="00F869EA" w:rsidRPr="009C5164" w14:paraId="5F8CEB48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78B1124" w14:textId="35437203" w:rsidR="00F869EA" w:rsidRPr="009C5164" w:rsidRDefault="00F869EA" w:rsidP="00F869EA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J</w:t>
            </w:r>
            <w:r w:rsidR="00206DF8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9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D1D4121" w14:textId="27D57ADE" w:rsidR="00F869EA" w:rsidRPr="009C5164" w:rsidRDefault="00F869EA" w:rsidP="00F869EA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Are visual alarm devices compliant with BS EN54-23 and sited accordingly?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5891E3" w14:textId="43D75344" w:rsidR="00F869EA" w:rsidRPr="009C5164" w:rsidRDefault="00F869EA" w:rsidP="00F869EA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A22F85" w14:textId="7B601CAE" w:rsidR="00F869EA" w:rsidRPr="009C5164" w:rsidRDefault="00F869EA" w:rsidP="00F869EA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</w:t>
            </w:r>
            <w:r w:rsidR="00543FAA" w:rsidRPr="009C5164">
              <w:rPr>
                <w:sz w:val="16"/>
                <w:szCs w:val="16"/>
              </w:rPr>
              <w:t>0.16</w:t>
            </w:r>
          </w:p>
          <w:p w14:paraId="6EE197E4" w14:textId="6915E2CB" w:rsidR="00F869EA" w:rsidRPr="009C5164" w:rsidRDefault="004621AB" w:rsidP="00F869EA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16.4 / 16.5</w:t>
            </w:r>
          </w:p>
        </w:tc>
      </w:tr>
      <w:tr w:rsidR="003D11BC" w:rsidRPr="009C5164" w14:paraId="138D465B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0FB8D3C" w14:textId="4FF18AA6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J</w:t>
            </w:r>
            <w:r w:rsidR="00F869EA" w:rsidRPr="009C5164">
              <w:rPr>
                <w:sz w:val="20"/>
                <w:szCs w:val="20"/>
              </w:rPr>
              <w:t>10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D65F450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the visual alarms adequate in terms of colour and siting?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B5A7FC6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9E4A4A6" w14:textId="423BB90B" w:rsidR="003D11BC" w:rsidRPr="009C5164" w:rsidRDefault="00883399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16.2 / 16.3</w:t>
            </w:r>
          </w:p>
        </w:tc>
      </w:tr>
      <w:tr w:rsidR="003D11BC" w:rsidRPr="009C5164" w14:paraId="552B4AFD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DD0C091" w14:textId="1CC57CB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J</w:t>
            </w:r>
            <w:r w:rsidR="00F869EA" w:rsidRPr="009C5164">
              <w:rPr>
                <w:sz w:val="20"/>
                <w:szCs w:val="20"/>
              </w:rPr>
              <w:t>11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3C78344C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Is an external sounder/visual alarm provided if required?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A7B153C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EEA7F88" w14:textId="7C275962" w:rsidR="003D11BC" w:rsidRPr="009C5164" w:rsidRDefault="00D12203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15.1.7</w:t>
            </w:r>
          </w:p>
        </w:tc>
      </w:tr>
      <w:tr w:rsidR="003D11BC" w:rsidRPr="009C5164" w14:paraId="70794320" w14:textId="77777777" w:rsidTr="002E760D">
        <w:trPr>
          <w:cantSplit/>
          <w:trHeight w:val="2551"/>
        </w:trPr>
        <w:tc>
          <w:tcPr>
            <w:tcW w:w="794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48AF3D" w14:textId="77777777" w:rsidR="003D11BC" w:rsidRPr="009C5164" w:rsidRDefault="003D11BC" w:rsidP="003D11BC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44775ECC" w14:textId="77777777" w:rsidR="003D11BC" w:rsidRPr="009C5164" w:rsidRDefault="003D11BC" w:rsidP="003D11BC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327C9552" w14:textId="77777777" w:rsidR="003D11BC" w:rsidRPr="009C5164" w:rsidRDefault="003D11BC" w:rsidP="003D11BC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1AB0ED8F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618"/>
        <w:gridCol w:w="3080"/>
        <w:gridCol w:w="1134"/>
        <w:gridCol w:w="14"/>
        <w:gridCol w:w="3100"/>
        <w:gridCol w:w="1692"/>
      </w:tblGrid>
      <w:tr w:rsidR="002E760D" w:rsidRPr="009C5164" w14:paraId="7CD5A157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965939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E9A41D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9E686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61D4B12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3D11BC" w:rsidRPr="009C5164" w14:paraId="20EBD682" w14:textId="77777777" w:rsidTr="002E760D">
        <w:trPr>
          <w:cantSplit/>
        </w:trPr>
        <w:tc>
          <w:tcPr>
            <w:tcW w:w="7946" w:type="dxa"/>
            <w:gridSpan w:val="5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771128BE" w14:textId="77777777" w:rsidR="003D11BC" w:rsidRPr="009C5164" w:rsidRDefault="003D11BC" w:rsidP="003D11BC">
            <w:pPr>
              <w:pStyle w:val="Tablecell"/>
              <w:keepNext/>
              <w:rPr>
                <w:b/>
                <w:color w:val="FFFFFF" w:themeColor="background1"/>
                <w:sz w:val="24"/>
                <w:szCs w:val="24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CONTROL AND INDICATING EQUIPMENT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55069E" w14:textId="77777777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9C5164" w14:paraId="2E7D94F0" w14:textId="77777777" w:rsidTr="002E760D">
        <w:trPr>
          <w:cantSplit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290FD6A" w14:textId="0F78101D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</w:t>
            </w:r>
            <w:r w:rsidR="00DA125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1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F568A39" w14:textId="77777777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 xml:space="preserve">Is compliance with EN54-2 and EN54-4 claimed? </w:t>
            </w:r>
            <w:r w:rsidRPr="009C5164">
              <w:rPr>
                <w:b/>
                <w:bCs/>
                <w:strike/>
                <w:sz w:val="20"/>
                <w:szCs w:val="20"/>
              </w:rPr>
              <w:t>(or equivalent part to BS 5839)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60187D3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53C45855" w14:textId="740D32D6" w:rsidR="003D11BC" w:rsidRPr="009C5164" w:rsidRDefault="000F20D4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10.14 / 10.17</w:t>
            </w:r>
          </w:p>
        </w:tc>
      </w:tr>
      <w:tr w:rsidR="003D11BC" w:rsidRPr="009C5164" w14:paraId="4E9FE695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2C78FC9" w14:textId="0C0EE3F5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</w:t>
            </w:r>
            <w:r w:rsidR="00DA125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2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CE3C844" w14:textId="77777777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 xml:space="preserve">Are functional requirements of EN54 satisfied? </w:t>
            </w:r>
            <w:r w:rsidRPr="009C5164">
              <w:rPr>
                <w:b/>
                <w:bCs/>
                <w:strike/>
                <w:sz w:val="20"/>
                <w:szCs w:val="20"/>
              </w:rPr>
              <w:t>(or equivalent part to BS 5839)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986C606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3267AE8B" w14:textId="0B87D7DD" w:rsidR="003D11BC" w:rsidRPr="009C5164" w:rsidRDefault="00DE4239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37.4(h)</w:t>
            </w:r>
          </w:p>
        </w:tc>
      </w:tr>
      <w:tr w:rsidR="003D11BC" w:rsidRPr="009C5164" w14:paraId="5812B947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75DC508" w14:textId="324BE30E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</w:t>
            </w:r>
            <w:r w:rsidR="00DA125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35CBB1F" w14:textId="77777777" w:rsidR="003D11BC" w:rsidRPr="009C5164" w:rsidRDefault="003D11BC" w:rsidP="003D11BC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Is the siting appropriate?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783475C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776A9E5" w14:textId="77777777" w:rsidR="00CD64EB" w:rsidRPr="009C5164" w:rsidRDefault="002C1932" w:rsidP="00CD64E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22.1.1</w:t>
            </w:r>
            <w:r w:rsidR="003D50B5" w:rsidRPr="009C5164">
              <w:rPr>
                <w:sz w:val="16"/>
                <w:szCs w:val="16"/>
              </w:rPr>
              <w:t xml:space="preserve"> / 22.1.2</w:t>
            </w:r>
            <w:r w:rsidR="00CD64EB" w:rsidRPr="009C5164">
              <w:rPr>
                <w:sz w:val="16"/>
                <w:szCs w:val="16"/>
              </w:rPr>
              <w:t xml:space="preserve"> </w:t>
            </w:r>
          </w:p>
          <w:p w14:paraId="178157D1" w14:textId="10CF3025" w:rsidR="003D11BC" w:rsidRPr="009C5164" w:rsidRDefault="00CD64EB" w:rsidP="00CD64E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22.1.7</w:t>
            </w:r>
          </w:p>
        </w:tc>
      </w:tr>
      <w:tr w:rsidR="003D11BC" w:rsidRPr="009C5164" w14:paraId="2606DD60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15AB627" w14:textId="24525AA4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lastRenderedPageBreak/>
              <w:t>K</w:t>
            </w:r>
            <w:r w:rsidR="00DA125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00ADC71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Is the area in which equipment sited protected by automatic detection (if required)?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BB7D8EE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70A024C" w14:textId="33A3DAC7" w:rsidR="003D11BC" w:rsidRPr="009C5164" w:rsidRDefault="0089195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 xml:space="preserve">22.1.5 / </w:t>
            </w:r>
            <w:r w:rsidR="00C42B25" w:rsidRPr="009C5164">
              <w:rPr>
                <w:sz w:val="16"/>
                <w:szCs w:val="16"/>
              </w:rPr>
              <w:t>22.1.6</w:t>
            </w:r>
          </w:p>
        </w:tc>
      </w:tr>
      <w:tr w:rsidR="003D11BC" w:rsidRPr="009C5164" w14:paraId="15F4F4EC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0677574" w14:textId="066C1528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</w:t>
            </w:r>
            <w:r w:rsidR="00DA125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5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C11CB37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Is internal workmanship satisfactory?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1ADE25B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6D1B40B" w14:textId="77777777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9C5164" w14:paraId="23320AAF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64BCED" w14:textId="7B744F42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</w:t>
            </w:r>
            <w:r w:rsidR="00DA125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6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0B0BCF8" w14:textId="77777777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Are batteries for standby power supplies of a suitable type?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74E4D16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1F01A68" w14:textId="54B95D86" w:rsidR="003D11BC" w:rsidRPr="009C5164" w:rsidRDefault="00882EC2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24.3.2</w:t>
            </w:r>
          </w:p>
        </w:tc>
      </w:tr>
      <w:tr w:rsidR="003D11BC" w:rsidRPr="009C5164" w14:paraId="4ED4A94D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1D09BA3" w14:textId="38118BDE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</w:t>
            </w:r>
            <w:r w:rsidR="00DA125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7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AEFA1AB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batteries marked with date of installation and can dates be read without disturbing the batteries?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619F4B6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CCDD0EC" w14:textId="6CBDEED0" w:rsidR="003D11BC" w:rsidRPr="009C5164" w:rsidRDefault="0083605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24.3.3</w:t>
            </w:r>
          </w:p>
        </w:tc>
      </w:tr>
      <w:tr w:rsidR="003D11BC" w:rsidRPr="009C5164" w14:paraId="527115E4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F6FD852" w14:textId="142F84EA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</w:t>
            </w:r>
            <w:r w:rsidR="00DA125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8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0CAAA78" w14:textId="77777777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Have the quiescent &amp; alarm currents been verified at commissioning?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9FA678E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66381A3" w14:textId="0FFD9346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</w:t>
            </w:r>
            <w:r w:rsidR="00B37A48" w:rsidRPr="009C5164">
              <w:rPr>
                <w:sz w:val="16"/>
                <w:szCs w:val="16"/>
              </w:rPr>
              <w:t>7.4(u)</w:t>
            </w:r>
          </w:p>
        </w:tc>
      </w:tr>
      <w:tr w:rsidR="003D11BC" w:rsidRPr="009C5164" w14:paraId="629938A6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761B733" w14:textId="7E0AC07F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</w:t>
            </w:r>
            <w:r w:rsidR="00DA1252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9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ABE0488" w14:textId="77777777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Have the quiescent &amp; alarm currents been verified for additional PSUs?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6C0A98D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8355F63" w14:textId="4F1C34CB" w:rsidR="003D11BC" w:rsidRPr="009C5164" w:rsidRDefault="00B37A48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37.4(u)</w:t>
            </w:r>
          </w:p>
        </w:tc>
      </w:tr>
      <w:tr w:rsidR="003D11BC" w:rsidRPr="009C5164" w14:paraId="0BABA87F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B1F106C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K10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1C5CA16" w14:textId="77777777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Is the battery capacity, as installed, adequate?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BE69970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589949A8" w14:textId="48DBA50C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941BBA" w:rsidRPr="009C5164">
              <w:rPr>
                <w:sz w:val="16"/>
                <w:szCs w:val="16"/>
              </w:rPr>
              <w:t>4.3.5</w:t>
            </w:r>
          </w:p>
        </w:tc>
      </w:tr>
      <w:tr w:rsidR="003D11BC" w:rsidRPr="009C5164" w14:paraId="5F0E0CB6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36BCA48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K11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93C0432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Is the wiring to any separate power supply equipment/battery enclosures of a suitable type?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E79DC6A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40997B6" w14:textId="2C69F1F4" w:rsidR="003D11BC" w:rsidRPr="009C5164" w:rsidRDefault="00443734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25.2</w:t>
            </w:r>
          </w:p>
        </w:tc>
      </w:tr>
      <w:tr w:rsidR="003D11BC" w:rsidRPr="009C5164" w14:paraId="6FCB26A5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90A9C07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K12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7108052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the connections to power supply equipment in separate housings duplicated?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F17CA70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EBE262B" w14:textId="4243FAA9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</w:t>
            </w:r>
            <w:r w:rsidR="003E50B1" w:rsidRPr="009C5164">
              <w:rPr>
                <w:sz w:val="16"/>
                <w:szCs w:val="16"/>
              </w:rPr>
              <w:t>1.2.13</w:t>
            </w:r>
          </w:p>
        </w:tc>
      </w:tr>
      <w:tr w:rsidR="003D11BC" w:rsidRPr="009C5164" w14:paraId="142FCF44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F967EC7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K13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B8A756E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Are PSU/batteries in separate enclosures from the CIE fused at the remote end?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9C7CE54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14376C3" w14:textId="1B4251C1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</w:t>
            </w:r>
            <w:r w:rsidR="00DB5805" w:rsidRPr="009C5164">
              <w:rPr>
                <w:sz w:val="16"/>
                <w:szCs w:val="16"/>
              </w:rPr>
              <w:t>1.12.14</w:t>
            </w:r>
          </w:p>
        </w:tc>
      </w:tr>
      <w:tr w:rsidR="003D11BC" w:rsidRPr="009C5164" w14:paraId="1EDC84F5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92F0E91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K14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D4E8BC1" w14:textId="77777777" w:rsidR="003D11BC" w:rsidRPr="009C5164" w:rsidRDefault="003D11BC" w:rsidP="003D11BC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Do batteries connected in parallel give the correct fault indications?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95460B6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50F1670" w14:textId="3E29D104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</w:t>
            </w:r>
            <w:r w:rsidR="0041705A" w:rsidRPr="009C5164">
              <w:rPr>
                <w:sz w:val="16"/>
                <w:szCs w:val="16"/>
              </w:rPr>
              <w:t>1.1.4</w:t>
            </w:r>
          </w:p>
        </w:tc>
      </w:tr>
      <w:tr w:rsidR="003D11BC" w:rsidRPr="009C5164" w14:paraId="4541886A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CE55C4F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K15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6130A1B" w14:textId="77777777" w:rsidR="003D11BC" w:rsidRPr="009C5164" w:rsidRDefault="003D11BC" w:rsidP="003D11BC">
            <w:pPr>
              <w:jc w:val="left"/>
              <w:rPr>
                <w:b/>
                <w:sz w:val="20"/>
                <w:szCs w:val="20"/>
              </w:rPr>
            </w:pPr>
            <w:r w:rsidRPr="009C5164">
              <w:rPr>
                <w:b/>
                <w:sz w:val="20"/>
                <w:szCs w:val="20"/>
              </w:rPr>
              <w:t>Is the rating of the charger sufficient to recharge the batteries within 24 hours?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78B9F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341620" w14:textId="13D852D0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895CC3" w:rsidRPr="009C5164">
              <w:rPr>
                <w:sz w:val="16"/>
                <w:szCs w:val="16"/>
              </w:rPr>
              <w:t>4.3.4</w:t>
            </w:r>
          </w:p>
        </w:tc>
      </w:tr>
      <w:tr w:rsidR="003D11BC" w:rsidRPr="009C5164" w14:paraId="0D3FEFB9" w14:textId="77777777" w:rsidTr="006B41BD">
        <w:trPr>
          <w:cantSplit/>
          <w:trHeight w:val="2324"/>
        </w:trPr>
        <w:tc>
          <w:tcPr>
            <w:tcW w:w="794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1B2C96" w14:textId="77777777" w:rsidR="003D11BC" w:rsidRPr="009C5164" w:rsidRDefault="003D11BC" w:rsidP="003D11BC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738A6DC6" w14:textId="77777777" w:rsidR="003D11BC" w:rsidRPr="009C5164" w:rsidRDefault="003D11BC" w:rsidP="003D11BC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20A24BBA" w14:textId="77777777" w:rsidR="003D11BC" w:rsidRPr="009C5164" w:rsidRDefault="003D11BC" w:rsidP="003D11BC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2AE8CC73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618"/>
        <w:gridCol w:w="3080"/>
        <w:gridCol w:w="1134"/>
        <w:gridCol w:w="14"/>
        <w:gridCol w:w="3100"/>
        <w:gridCol w:w="1692"/>
      </w:tblGrid>
      <w:tr w:rsidR="002E760D" w:rsidRPr="009C5164" w14:paraId="15C91C69" w14:textId="77777777" w:rsidTr="006B41B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F81A9D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21D3C6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62B7F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57F7570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3D11BC" w:rsidRPr="009C5164" w14:paraId="3E75C621" w14:textId="77777777" w:rsidTr="006B41BD">
        <w:trPr>
          <w:cantSplit/>
        </w:trPr>
        <w:tc>
          <w:tcPr>
            <w:tcW w:w="7946" w:type="dxa"/>
            <w:gridSpan w:val="5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68DC34D1" w14:textId="77777777" w:rsidR="003D11BC" w:rsidRPr="009C5164" w:rsidRDefault="003D11BC" w:rsidP="003D11BC">
            <w:pPr>
              <w:pStyle w:val="Tablecell"/>
              <w:keepNext/>
              <w:rPr>
                <w:b/>
                <w:color w:val="FFFFFF" w:themeColor="background1"/>
                <w:sz w:val="24"/>
                <w:szCs w:val="24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REMOTE TRANSMISSION OF ALARMS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E320FF" w14:textId="77777777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9C5164" w14:paraId="3E8350CC" w14:textId="77777777" w:rsidTr="006B41BD">
        <w:trPr>
          <w:cantSplit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73EC49E" w14:textId="2315D386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L</w:t>
            </w:r>
            <w:r w:rsidR="00AD5B6D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1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4E09B910" w14:textId="77777777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Is the FD&amp;A system provided with an ATS?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60D8895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3E06A16F" w14:textId="77777777" w:rsidR="00A5339A" w:rsidRPr="009C5164" w:rsidRDefault="00D92E10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 xml:space="preserve">14.6 / </w:t>
            </w:r>
            <w:r w:rsidR="00156528" w:rsidRPr="009C5164">
              <w:rPr>
                <w:sz w:val="16"/>
                <w:szCs w:val="16"/>
              </w:rPr>
              <w:t>14.7</w:t>
            </w:r>
          </w:p>
          <w:p w14:paraId="69802D25" w14:textId="0ABBA386" w:rsidR="001658D0" w:rsidRPr="009C5164" w:rsidRDefault="00156528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 xml:space="preserve"> 14.8 / </w:t>
            </w:r>
            <w:r w:rsidR="00A5339A" w:rsidRPr="009C5164">
              <w:rPr>
                <w:sz w:val="16"/>
                <w:szCs w:val="16"/>
              </w:rPr>
              <w:t>14.9</w:t>
            </w:r>
          </w:p>
          <w:p w14:paraId="464775E9" w14:textId="61257DE7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9C5164" w14:paraId="0E83CFAD" w14:textId="77777777" w:rsidTr="006B41B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EBF8431" w14:textId="17606EEF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L</w:t>
            </w:r>
            <w:r w:rsidR="00AD5B6D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2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243F1CBA" w14:textId="0928F7F0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Is the</w:t>
            </w:r>
            <w:r w:rsidR="00465FB8" w:rsidRPr="009C5164">
              <w:rPr>
                <w:sz w:val="20"/>
                <w:szCs w:val="20"/>
              </w:rPr>
              <w:t xml:space="preserve"> ATS</w:t>
            </w:r>
            <w:r w:rsidR="000229A3" w:rsidRPr="009C5164">
              <w:rPr>
                <w:sz w:val="20"/>
                <w:szCs w:val="20"/>
              </w:rPr>
              <w:t xml:space="preserve"> protected by AFD </w:t>
            </w:r>
            <w:r w:rsidR="00400652" w:rsidRPr="009C5164">
              <w:rPr>
                <w:sz w:val="20"/>
                <w:szCs w:val="20"/>
              </w:rPr>
              <w:t xml:space="preserve">or automatic extinguishing and are cables routed </w:t>
            </w:r>
            <w:r w:rsidR="00DA450A" w:rsidRPr="009C5164">
              <w:rPr>
                <w:sz w:val="20"/>
                <w:szCs w:val="20"/>
              </w:rPr>
              <w:t>in accordance with clause 14.12?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43DC5A4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70D3F5A6" w14:textId="4EC74739" w:rsidR="003D11BC" w:rsidRPr="009C5164" w:rsidRDefault="00952D4B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14.12</w:t>
            </w:r>
          </w:p>
        </w:tc>
      </w:tr>
      <w:tr w:rsidR="003D11BC" w:rsidRPr="009C5164" w14:paraId="26F9D625" w14:textId="77777777" w:rsidTr="002E0A6B">
        <w:trPr>
          <w:cantSplit/>
          <w:trHeight w:val="579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C2E8C0" w14:textId="698C839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L</w:t>
            </w:r>
            <w:r w:rsidR="00AD5B6D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5D6803D6" w14:textId="77777777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If “Cat P” is a fault signal transmitted in addition to fire signals, where required?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A680CC5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4BECE37" w14:textId="5D8FE044" w:rsidR="003D11BC" w:rsidRPr="009C5164" w:rsidRDefault="00B616BF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24.3.5(d2)</w:t>
            </w:r>
          </w:p>
        </w:tc>
      </w:tr>
      <w:tr w:rsidR="003D11BC" w:rsidRPr="009C5164" w14:paraId="15E4C1FC" w14:textId="77777777" w:rsidTr="006B41B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9990BD4" w14:textId="4EA11D9C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L</w:t>
            </w:r>
            <w:r w:rsidR="00AD5B6D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5F679B4E" w14:textId="77777777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For Cat P systems, if no fault signal is transmitted, is the battery standby capacity sufficient to maintain the system for at least 24 hours longer that the unoccupied area (max 72 hours)?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4BDF0A1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5C51C8B" w14:textId="2A457C05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165076" w:rsidRPr="009C5164">
              <w:rPr>
                <w:sz w:val="16"/>
                <w:szCs w:val="16"/>
              </w:rPr>
              <w:t>4.3.5</w:t>
            </w:r>
            <w:r w:rsidR="00394493" w:rsidRPr="009C5164">
              <w:rPr>
                <w:sz w:val="16"/>
                <w:szCs w:val="16"/>
              </w:rPr>
              <w:t>(c)</w:t>
            </w:r>
          </w:p>
        </w:tc>
      </w:tr>
      <w:tr w:rsidR="003D11BC" w:rsidRPr="009C5164" w14:paraId="05324E08" w14:textId="77777777" w:rsidTr="006B41B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3F2B0F3" w14:textId="15F9B6C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L</w:t>
            </w:r>
            <w:r w:rsidR="00AD5B6D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5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107B09EF" w14:textId="77777777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Is the wiring to/from the transmitter of a satisfactory type and monitored?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B38DD61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F91BDFD" w14:textId="1E508BF4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</w:t>
            </w:r>
            <w:r w:rsidR="00D31AA0" w:rsidRPr="009C5164">
              <w:rPr>
                <w:sz w:val="16"/>
                <w:szCs w:val="16"/>
              </w:rPr>
              <w:t>4.14</w:t>
            </w:r>
          </w:p>
        </w:tc>
      </w:tr>
      <w:tr w:rsidR="003D11BC" w:rsidRPr="009C5164" w14:paraId="59E9C4E0" w14:textId="77777777" w:rsidTr="006B41B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5E84871" w14:textId="27E5A040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L</w:t>
            </w:r>
            <w:r w:rsidR="00AD5B6D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6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6B301873" w14:textId="7C8C2DAC" w:rsidR="003D11BC" w:rsidRPr="009C5164" w:rsidRDefault="00FC26C6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FC26C6">
              <w:rPr>
                <w:b/>
                <w:bCs/>
                <w:sz w:val="20"/>
                <w:szCs w:val="20"/>
              </w:rPr>
              <w:t>If a dedicated fire ATS is provided, does the 230Vac supply and the standby supply to the ATS meet the requirements of clause 24</w:t>
            </w:r>
            <w:r w:rsidR="003D11BC" w:rsidRPr="009C5164">
              <w:rPr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F26E84B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2AA4A1C" w14:textId="04060826" w:rsidR="003D11BC" w:rsidRPr="009C5164" w:rsidRDefault="00A83EFF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14.15</w:t>
            </w:r>
          </w:p>
        </w:tc>
      </w:tr>
      <w:tr w:rsidR="003D11BC" w:rsidRPr="009C5164" w14:paraId="0E3E9E4A" w14:textId="77777777" w:rsidTr="006B41B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832A1C3" w14:textId="2F417451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L</w:t>
            </w:r>
            <w:r w:rsidR="00AD5B6D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7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4974A542" w14:textId="77777777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Is the ATS PSU monitored for the required fault conditions by the CIE?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AF4B2B7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878D2E0" w14:textId="1D0B535C" w:rsidR="003D11BC" w:rsidRPr="009C5164" w:rsidRDefault="003C1E67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11.1</w:t>
            </w:r>
          </w:p>
        </w:tc>
      </w:tr>
      <w:tr w:rsidR="003D11BC" w:rsidRPr="009C5164" w14:paraId="32A4238E" w14:textId="77777777" w:rsidTr="006B41B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34B383B" w14:textId="7D1822AF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L</w:t>
            </w:r>
            <w:r w:rsidR="00AD5B6D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8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47B8DD84" w14:textId="77777777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If fire alarm signals are transmitted via the intruder ATS, is the standby battery capacity of the intruder ATS sufficient for the category of system?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A16DFA1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A8DF2AF" w14:textId="29A6688A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</w:t>
            </w:r>
            <w:r w:rsidR="009F5C94" w:rsidRPr="009C5164">
              <w:rPr>
                <w:sz w:val="16"/>
                <w:szCs w:val="16"/>
              </w:rPr>
              <w:t>4.16</w:t>
            </w:r>
          </w:p>
        </w:tc>
      </w:tr>
      <w:tr w:rsidR="003D11BC" w:rsidRPr="009C5164" w14:paraId="48A66F84" w14:textId="77777777" w:rsidTr="006B41B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DF4BB5A" w14:textId="21F79CEC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L</w:t>
            </w:r>
            <w:r w:rsidR="00AD5B6D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9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0C45173" w14:textId="46948454" w:rsidR="003D11BC" w:rsidRPr="009C5164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Is the ARC used to monitor fire signals</w:t>
            </w:r>
            <w:r w:rsidR="0022453E" w:rsidRPr="009C5164">
              <w:rPr>
                <w:b/>
                <w:bCs/>
                <w:sz w:val="20"/>
                <w:szCs w:val="20"/>
              </w:rPr>
              <w:t xml:space="preserve"> </w:t>
            </w:r>
            <w:r w:rsidRPr="009C5164">
              <w:rPr>
                <w:b/>
                <w:bCs/>
                <w:sz w:val="20"/>
                <w:szCs w:val="20"/>
              </w:rPr>
              <w:t>certificated to</w:t>
            </w:r>
            <w:r w:rsidR="0022453E" w:rsidRPr="009C5164">
              <w:rPr>
                <w:b/>
                <w:bCs/>
                <w:sz w:val="20"/>
                <w:szCs w:val="20"/>
              </w:rPr>
              <w:t xml:space="preserve"> </w:t>
            </w:r>
            <w:r w:rsidRPr="009C5164">
              <w:rPr>
                <w:b/>
                <w:bCs/>
                <w:sz w:val="20"/>
                <w:szCs w:val="20"/>
              </w:rPr>
              <w:t>BS</w:t>
            </w:r>
            <w:r w:rsidR="0022453E" w:rsidRPr="009C5164">
              <w:rPr>
                <w:b/>
                <w:bCs/>
                <w:sz w:val="20"/>
                <w:szCs w:val="20"/>
              </w:rPr>
              <w:t> </w:t>
            </w:r>
            <w:r w:rsidRPr="009C5164">
              <w:rPr>
                <w:b/>
                <w:bCs/>
                <w:sz w:val="20"/>
                <w:szCs w:val="20"/>
              </w:rPr>
              <w:t>5979</w:t>
            </w:r>
            <w:r w:rsidR="0022453E" w:rsidRPr="009C5164">
              <w:rPr>
                <w:b/>
                <w:bCs/>
                <w:sz w:val="20"/>
                <w:szCs w:val="20"/>
              </w:rPr>
              <w:t xml:space="preserve"> / BS EN 5</w:t>
            </w:r>
            <w:r w:rsidR="00F8248A" w:rsidRPr="009C5164">
              <w:rPr>
                <w:b/>
                <w:bCs/>
                <w:sz w:val="20"/>
                <w:szCs w:val="20"/>
              </w:rPr>
              <w:t>0</w:t>
            </w:r>
            <w:r w:rsidR="0022453E" w:rsidRPr="009C5164">
              <w:rPr>
                <w:b/>
                <w:bCs/>
                <w:sz w:val="20"/>
                <w:szCs w:val="20"/>
              </w:rPr>
              <w:t xml:space="preserve">518 </w:t>
            </w:r>
            <w:r w:rsidR="005E4760" w:rsidRPr="009C5164">
              <w:rPr>
                <w:b/>
                <w:bCs/>
                <w:sz w:val="20"/>
                <w:szCs w:val="20"/>
              </w:rPr>
              <w:t xml:space="preserve">/ </w:t>
            </w:r>
            <w:r w:rsidRPr="009C5164">
              <w:rPr>
                <w:b/>
                <w:bCs/>
                <w:sz w:val="20"/>
                <w:szCs w:val="20"/>
              </w:rPr>
              <w:t>BS</w:t>
            </w:r>
            <w:r w:rsidR="0022453E" w:rsidRPr="009C5164">
              <w:rPr>
                <w:b/>
                <w:bCs/>
                <w:sz w:val="20"/>
                <w:szCs w:val="20"/>
              </w:rPr>
              <w:t> </w:t>
            </w:r>
            <w:r w:rsidRPr="009C5164">
              <w:rPr>
                <w:b/>
                <w:bCs/>
                <w:sz w:val="20"/>
                <w:szCs w:val="20"/>
              </w:rPr>
              <w:t>8591</w:t>
            </w:r>
            <w:r w:rsidR="0022453E" w:rsidRPr="009C5164">
              <w:rPr>
                <w:b/>
                <w:bCs/>
                <w:sz w:val="20"/>
                <w:szCs w:val="20"/>
              </w:rPr>
              <w:t>/BS 9518</w:t>
            </w:r>
            <w:r w:rsidRPr="009C5164">
              <w:rPr>
                <w:b/>
                <w:bCs/>
                <w:sz w:val="20"/>
                <w:szCs w:val="20"/>
              </w:rPr>
              <w:t xml:space="preserve"> and does it have monitoring of fire signals within its scope?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575E1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380F0E" w14:textId="1A381672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1</w:t>
            </w:r>
            <w:r w:rsidR="00CB7DEB" w:rsidRPr="009C5164">
              <w:rPr>
                <w:sz w:val="16"/>
                <w:szCs w:val="16"/>
              </w:rPr>
              <w:t>4.11</w:t>
            </w:r>
          </w:p>
        </w:tc>
      </w:tr>
      <w:tr w:rsidR="003D11BC" w:rsidRPr="009C5164" w14:paraId="2307DF9F" w14:textId="77777777" w:rsidTr="00086F78">
        <w:trPr>
          <w:cantSplit/>
          <w:trHeight w:val="3428"/>
        </w:trPr>
        <w:tc>
          <w:tcPr>
            <w:tcW w:w="7946" w:type="dxa"/>
            <w:gridSpan w:val="5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3410F64B" w14:textId="77777777" w:rsidR="003D11BC" w:rsidRPr="009C5164" w:rsidRDefault="003D11BC" w:rsidP="003D11BC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lastRenderedPageBreak/>
              <w:t>Comments:</w:t>
            </w:r>
          </w:p>
          <w:p w14:paraId="09C55ED6" w14:textId="77777777" w:rsidR="003D11BC" w:rsidRPr="009C5164" w:rsidRDefault="003D11BC" w:rsidP="003D11BC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73D3E512" w14:textId="77777777" w:rsidR="003D11BC" w:rsidRPr="009C5164" w:rsidRDefault="003D11BC" w:rsidP="003D11BC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2893D142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612"/>
        <w:gridCol w:w="3086"/>
        <w:gridCol w:w="964"/>
        <w:gridCol w:w="170"/>
        <w:gridCol w:w="3114"/>
        <w:gridCol w:w="1692"/>
      </w:tblGrid>
      <w:tr w:rsidR="002E760D" w:rsidRPr="009C5164" w14:paraId="3D1594C9" w14:textId="77777777" w:rsidTr="006B41B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CFA1F9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85B4DC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828DF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5C4E1C2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3D11BC" w:rsidRPr="009C5164" w14:paraId="1775E32A" w14:textId="77777777" w:rsidTr="006B41BD">
        <w:tc>
          <w:tcPr>
            <w:tcW w:w="7946" w:type="dxa"/>
            <w:gridSpan w:val="5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001AA8D0" w14:textId="77777777" w:rsidR="003D11BC" w:rsidRPr="009C5164" w:rsidRDefault="003D11BC" w:rsidP="003D11BC">
            <w:pPr>
              <w:pStyle w:val="Tablecell"/>
              <w:keepNext/>
              <w:rPr>
                <w:b/>
                <w:color w:val="FFFFFF" w:themeColor="background1"/>
                <w:sz w:val="24"/>
                <w:szCs w:val="24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ANCILLARY SERVICES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CAE312" w14:textId="77777777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9C5164" w14:paraId="63CCDB83" w14:textId="77777777" w:rsidTr="006B41BD">
        <w:trPr>
          <w:trHeight w:val="283"/>
        </w:trPr>
        <w:tc>
          <w:tcPr>
            <w:tcW w:w="61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09877E4" w14:textId="334BBB43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M</w:t>
            </w:r>
            <w:r w:rsidR="00AD5B6D" w:rsidRPr="009C5164">
              <w:rPr>
                <w:sz w:val="20"/>
                <w:szCs w:val="20"/>
              </w:rPr>
              <w:t>0</w:t>
            </w:r>
            <w:r w:rsidRPr="009C5164">
              <w:rPr>
                <w:sz w:val="20"/>
                <w:szCs w:val="20"/>
              </w:rPr>
              <w:t>1</w:t>
            </w:r>
          </w:p>
        </w:tc>
        <w:tc>
          <w:tcPr>
            <w:tcW w:w="4050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43C2341" w14:textId="77777777" w:rsidR="003D11BC" w:rsidRPr="009C5164" w:rsidRDefault="003D11BC" w:rsidP="003D11BC">
            <w:pPr>
              <w:jc w:val="left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Confirm that power is not supplied from the fire alarm system in the quiescent state?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212DDB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E92212" w14:textId="2763FE5B" w:rsidR="003D11BC" w:rsidRPr="009C5164" w:rsidRDefault="002C172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8.4</w:t>
            </w:r>
          </w:p>
        </w:tc>
      </w:tr>
      <w:tr w:rsidR="006B41BD" w:rsidRPr="009C5164" w14:paraId="65672952" w14:textId="77777777" w:rsidTr="003C5215">
        <w:trPr>
          <w:cantSplit/>
          <w:trHeight w:val="4079"/>
        </w:trPr>
        <w:tc>
          <w:tcPr>
            <w:tcW w:w="7946" w:type="dxa"/>
            <w:gridSpan w:val="5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044BFF3D" w14:textId="77777777" w:rsidR="006B41BD" w:rsidRPr="009C5164" w:rsidRDefault="006B41BD" w:rsidP="00F45BF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728B8353" w14:textId="77777777" w:rsidR="006B41BD" w:rsidRPr="009C5164" w:rsidRDefault="006B41BD" w:rsidP="00F45BF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6D3A01E2" w14:textId="77777777" w:rsidR="006B41BD" w:rsidRPr="009C5164" w:rsidRDefault="006B41BD" w:rsidP="00F45BFF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55D582B9" w14:textId="77777777" w:rsidR="006B41BD" w:rsidRPr="009C5164" w:rsidRDefault="006B41BD"/>
    <w:tbl>
      <w:tblPr>
        <w:tblStyle w:val="TableGrid"/>
        <w:tblW w:w="9638" w:type="dxa"/>
        <w:tblInd w:w="-10" w:type="dxa"/>
        <w:tblLook w:val="04A0" w:firstRow="1" w:lastRow="0" w:firstColumn="1" w:lastColumn="0" w:noHBand="0" w:noVBand="1"/>
      </w:tblPr>
      <w:tblGrid>
        <w:gridCol w:w="723"/>
        <w:gridCol w:w="3939"/>
        <w:gridCol w:w="3284"/>
        <w:gridCol w:w="1692"/>
      </w:tblGrid>
      <w:tr w:rsidR="003D11BC" w:rsidRPr="009C5164" w14:paraId="241422B0" w14:textId="77777777" w:rsidTr="006B41BD">
        <w:trPr>
          <w:trHeight w:val="283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E79" w:themeFill="accent1" w:themeFillShade="80"/>
            <w:vAlign w:val="center"/>
          </w:tcPr>
          <w:p w14:paraId="5D1EBDDD" w14:textId="77777777" w:rsidR="003D11BC" w:rsidRPr="009C5164" w:rsidRDefault="003D11BC" w:rsidP="003D11BC">
            <w:pPr>
              <w:pStyle w:val="Tablecell"/>
              <w:keepNext/>
              <w:rPr>
                <w:b/>
                <w:color w:val="FFFFFF" w:themeColor="background1"/>
                <w:sz w:val="24"/>
                <w:szCs w:val="24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LIMITATION OF FALSE ALARMS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66C157" w14:textId="77777777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9C5164" w14:paraId="723D86C9" w14:textId="77777777" w:rsidTr="006B41BD">
        <w:trPr>
          <w:trHeight w:val="283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3838BFC" w14:textId="64766259" w:rsidR="003D11BC" w:rsidRPr="009C5164" w:rsidRDefault="00F752F1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N0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 xml:space="preserve">1 </w:t>
            </w:r>
          </w:p>
        </w:tc>
        <w:tc>
          <w:tcPr>
            <w:tcW w:w="3939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89E186A" w14:textId="77777777" w:rsidR="003D11BC" w:rsidRPr="009C5164" w:rsidRDefault="003D11BC" w:rsidP="003D11BC">
            <w:pPr>
              <w:pStyle w:val="Tablecell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C5164">
              <w:rPr>
                <w:b/>
                <w:bCs/>
                <w:color w:val="000000" w:themeColor="text1"/>
                <w:sz w:val="20"/>
                <w:szCs w:val="20"/>
              </w:rPr>
              <w:t>Has the correct type of detector been specified in each location to minimise the potential for false activations?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B7A7E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38F1F55" w14:textId="77777777" w:rsidR="00C12F47" w:rsidRPr="009C5164" w:rsidRDefault="00FA71C9" w:rsidP="00AD3A6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 xml:space="preserve">33.2.1 / </w:t>
            </w:r>
            <w:r w:rsidR="000B0586" w:rsidRPr="009C5164">
              <w:rPr>
                <w:sz w:val="16"/>
                <w:szCs w:val="16"/>
              </w:rPr>
              <w:t>33.2.2</w:t>
            </w:r>
            <w:r w:rsidR="00DF7BFC" w:rsidRPr="009C5164">
              <w:rPr>
                <w:sz w:val="16"/>
                <w:szCs w:val="16"/>
              </w:rPr>
              <w:t xml:space="preserve"> /</w:t>
            </w:r>
            <w:r w:rsidR="00C5665B" w:rsidRPr="009C5164">
              <w:rPr>
                <w:sz w:val="16"/>
                <w:szCs w:val="16"/>
              </w:rPr>
              <w:t xml:space="preserve"> 33.2.3</w:t>
            </w:r>
            <w:r w:rsidR="00AD3A65" w:rsidRPr="009C5164">
              <w:rPr>
                <w:sz w:val="16"/>
                <w:szCs w:val="16"/>
              </w:rPr>
              <w:t xml:space="preserve"> /</w:t>
            </w:r>
            <w:r w:rsidR="00DF7BFC" w:rsidRPr="009C5164">
              <w:rPr>
                <w:sz w:val="16"/>
                <w:szCs w:val="16"/>
              </w:rPr>
              <w:t xml:space="preserve"> </w:t>
            </w:r>
            <w:r w:rsidR="00AD3A65" w:rsidRPr="009C5164">
              <w:rPr>
                <w:sz w:val="16"/>
                <w:szCs w:val="16"/>
              </w:rPr>
              <w:t xml:space="preserve">33.2.4 </w:t>
            </w:r>
          </w:p>
          <w:p w14:paraId="6D370166" w14:textId="179051DB" w:rsidR="003D11BC" w:rsidRPr="009C5164" w:rsidRDefault="00C90746" w:rsidP="00AD3A6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33.2.5</w:t>
            </w:r>
            <w:r w:rsidR="00FD606E" w:rsidRPr="009C5164">
              <w:rPr>
                <w:sz w:val="16"/>
                <w:szCs w:val="16"/>
              </w:rPr>
              <w:t xml:space="preserve"> / 33.2</w:t>
            </w:r>
            <w:r w:rsidR="005E5F0E" w:rsidRPr="009C5164">
              <w:rPr>
                <w:sz w:val="16"/>
                <w:szCs w:val="16"/>
              </w:rPr>
              <w:t>.9</w:t>
            </w:r>
          </w:p>
        </w:tc>
      </w:tr>
      <w:tr w:rsidR="003D11BC" w:rsidRPr="009C5164" w14:paraId="6B907AB6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D68BA0A" w14:textId="6DE3D3CB" w:rsidR="003D11BC" w:rsidRPr="009C5164" w:rsidRDefault="00F752F1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N0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5B5F68F" w14:textId="77777777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Have optical beams detectors been installed and sited correctly to minimise the potential for false activations?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0BF7D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D7EFBD8" w14:textId="33881557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</w:t>
            </w:r>
            <w:r w:rsidR="00B93ABF" w:rsidRPr="009C5164">
              <w:rPr>
                <w:sz w:val="16"/>
                <w:szCs w:val="16"/>
              </w:rPr>
              <w:t>3.2.7 / 33.2.8</w:t>
            </w:r>
          </w:p>
        </w:tc>
      </w:tr>
      <w:tr w:rsidR="003D11BC" w:rsidRPr="009C5164" w14:paraId="075D9E31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0C091E1" w14:textId="46A78E16" w:rsidR="003D11BC" w:rsidRPr="009C5164" w:rsidRDefault="00F752F1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lastRenderedPageBreak/>
              <w:t>N0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6A91EA9" w14:textId="77777777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Are ASD systems configured for the correct level of sensitivity?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9FC87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729BDA8" w14:textId="0E4F4DA9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</w:t>
            </w:r>
            <w:r w:rsidR="00DE39D2" w:rsidRPr="009C5164">
              <w:rPr>
                <w:sz w:val="16"/>
                <w:szCs w:val="16"/>
              </w:rPr>
              <w:t>3.2.6</w:t>
            </w:r>
          </w:p>
        </w:tc>
      </w:tr>
      <w:tr w:rsidR="003D11BC" w:rsidRPr="009C5164" w14:paraId="668BDC88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D8A6E35" w14:textId="3432A877" w:rsidR="003D11BC" w:rsidRPr="009C5164" w:rsidRDefault="00F752F1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N0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2B2A7C5" w14:textId="77777777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Are carbon monoxide detectors sited to minimise the potential for false activations?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AF31B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CAD11AD" w14:textId="06B22F14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</w:t>
            </w:r>
            <w:r w:rsidR="00DE39D2" w:rsidRPr="009C5164">
              <w:rPr>
                <w:sz w:val="16"/>
                <w:szCs w:val="16"/>
              </w:rPr>
              <w:t>3.2.10 / 33.2.11</w:t>
            </w:r>
          </w:p>
        </w:tc>
      </w:tr>
      <w:tr w:rsidR="003D11BC" w:rsidRPr="009C5164" w14:paraId="02130CDB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1E984093" w14:textId="66AFBEC4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N0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1F201D8" w14:textId="77777777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Are flame detectors sited to minimise the potential for false activations?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DAF62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57E1C5D" w14:textId="740F9587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</w:t>
            </w:r>
            <w:r w:rsidR="00DE39D2" w:rsidRPr="009C5164">
              <w:rPr>
                <w:sz w:val="16"/>
                <w:szCs w:val="16"/>
              </w:rPr>
              <w:t>3.2.12</w:t>
            </w:r>
          </w:p>
        </w:tc>
      </w:tr>
      <w:tr w:rsidR="003D11BC" w:rsidRPr="009C5164" w14:paraId="38F1B2EE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FE0E4C8" w14:textId="25F1919B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N0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1B5A17A" w14:textId="77777777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Is system type appropriate to limit false alarms?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0A77B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425CB37" w14:textId="1AE78A0A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</w:t>
            </w:r>
            <w:r w:rsidR="005E5F0E" w:rsidRPr="009C5164">
              <w:rPr>
                <w:sz w:val="16"/>
                <w:szCs w:val="16"/>
              </w:rPr>
              <w:t>3.3</w:t>
            </w:r>
          </w:p>
        </w:tc>
      </w:tr>
      <w:tr w:rsidR="003D11BC" w:rsidRPr="009C5164" w14:paraId="0C66DD3D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B6A25E9" w14:textId="38C2D912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N0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23D2022" w14:textId="77777777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Are suitable filtering measures applied?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66C94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7803464" w14:textId="2B427516" w:rsidR="003D11BC" w:rsidRPr="009C5164" w:rsidRDefault="008B3E97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33.6</w:t>
            </w:r>
          </w:p>
        </w:tc>
      </w:tr>
      <w:tr w:rsidR="003D11BC" w:rsidRPr="009C5164" w14:paraId="1EFB0A66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614218D7" w14:textId="698BD4E6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N0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FBFEC56" w14:textId="77777777" w:rsidR="003D11BC" w:rsidRPr="009C5164" w:rsidRDefault="003D11BC" w:rsidP="003D11BC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C5164">
              <w:rPr>
                <w:b/>
                <w:bCs/>
                <w:color w:val="000000" w:themeColor="text1"/>
                <w:sz w:val="20"/>
                <w:szCs w:val="20"/>
              </w:rPr>
              <w:t>Filtering has not been applied to call points, heat detectors or sprinkler systems.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A7F3A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94FA1B3" w14:textId="1834E163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</w:t>
            </w:r>
            <w:r w:rsidR="008B3E97" w:rsidRPr="009C5164">
              <w:rPr>
                <w:sz w:val="16"/>
                <w:szCs w:val="16"/>
              </w:rPr>
              <w:t>3.6.2</w:t>
            </w:r>
          </w:p>
        </w:tc>
      </w:tr>
      <w:tr w:rsidR="003D11BC" w:rsidRPr="009C5164" w14:paraId="09BEFAD4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1FCAB1A4" w14:textId="5183313C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N0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E0D981A" w14:textId="77777777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Is the change of state in time related systems an automatic function?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0E7C7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41877F7" w14:textId="65E8DAAE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</w:t>
            </w:r>
            <w:r w:rsidR="00CE76F4" w:rsidRPr="009C5164">
              <w:rPr>
                <w:sz w:val="16"/>
                <w:szCs w:val="16"/>
              </w:rPr>
              <w:t>3.6.3</w:t>
            </w:r>
          </w:p>
        </w:tc>
      </w:tr>
      <w:tr w:rsidR="003D11BC" w:rsidRPr="009C5164" w14:paraId="37F72A50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7EA93E0D" w14:textId="65B8CC71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N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DBE6AEA" w14:textId="77777777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Have measures been taken to prevent false activations being initiated by automatic sprinkler systems?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865F4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0C1E67" w14:textId="1248A2C9" w:rsidR="003D11BC" w:rsidRPr="009C5164" w:rsidRDefault="00524B49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33.6.6</w:t>
            </w:r>
          </w:p>
        </w:tc>
      </w:tr>
      <w:tr w:rsidR="006B41BD" w:rsidRPr="009C5164" w14:paraId="4F8F50B3" w14:textId="77777777" w:rsidTr="00086F78">
        <w:trPr>
          <w:cantSplit/>
          <w:trHeight w:val="4280"/>
        </w:trPr>
        <w:tc>
          <w:tcPr>
            <w:tcW w:w="7946" w:type="dxa"/>
            <w:gridSpan w:val="3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578B8D59" w14:textId="77777777" w:rsidR="006B41BD" w:rsidRPr="009C5164" w:rsidRDefault="006B41BD" w:rsidP="00F45BF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1FBA8306" w14:textId="77777777" w:rsidR="006B41BD" w:rsidRPr="009C5164" w:rsidRDefault="006B41BD" w:rsidP="00F45BF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5141420A" w14:textId="77777777" w:rsidR="006B41BD" w:rsidRPr="009C5164" w:rsidRDefault="006B41BD" w:rsidP="00F45BFF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2AE8F46E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723"/>
        <w:gridCol w:w="2975"/>
        <w:gridCol w:w="964"/>
        <w:gridCol w:w="170"/>
        <w:gridCol w:w="3114"/>
        <w:gridCol w:w="1692"/>
      </w:tblGrid>
      <w:tr w:rsidR="002E760D" w:rsidRPr="009C5164" w14:paraId="5D50D27D" w14:textId="77777777" w:rsidTr="006B41B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F5FAB3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9F7D99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1FE84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6AE070B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3D11BC" w:rsidRPr="009C5164" w14:paraId="3CA60A82" w14:textId="77777777" w:rsidTr="006B41BD">
        <w:trPr>
          <w:trHeight w:val="283"/>
        </w:trPr>
        <w:tc>
          <w:tcPr>
            <w:tcW w:w="79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E79" w:themeFill="accent1" w:themeFillShade="80"/>
            <w:vAlign w:val="center"/>
          </w:tcPr>
          <w:p w14:paraId="201F1130" w14:textId="77777777" w:rsidR="003D11BC" w:rsidRPr="009C5164" w:rsidRDefault="003D11BC" w:rsidP="003D11BC">
            <w:pPr>
              <w:pStyle w:val="Tablecell"/>
              <w:keepNext/>
              <w:rPr>
                <w:b/>
                <w:color w:val="FFFFFF" w:themeColor="background1"/>
                <w:sz w:val="24"/>
                <w:szCs w:val="24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RADIO LINKED FIRE DETECTION SYSTEMS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E314E9" w14:textId="77777777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9C5164" w14:paraId="545DEE46" w14:textId="77777777" w:rsidTr="006B41BD">
        <w:trPr>
          <w:trHeight w:val="283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48EDEB3A" w14:textId="772F25CD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P0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 xml:space="preserve">1 </w:t>
            </w:r>
          </w:p>
        </w:tc>
        <w:tc>
          <w:tcPr>
            <w:tcW w:w="3939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A65ED47" w14:textId="77777777" w:rsidR="003D11BC" w:rsidRPr="009C5164" w:rsidRDefault="003D11BC" w:rsidP="003D11BC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C5164">
              <w:rPr>
                <w:b/>
                <w:bCs/>
                <w:color w:val="000000" w:themeColor="text1"/>
                <w:sz w:val="20"/>
                <w:szCs w:val="20"/>
              </w:rPr>
              <w:t>Has a comprehensive radio survey taken place PRIOR to the installation commencing?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CBB7F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1C1D6E6" w14:textId="29B74C99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7E34BE" w:rsidRPr="009C5164">
              <w:rPr>
                <w:sz w:val="16"/>
                <w:szCs w:val="16"/>
              </w:rPr>
              <w:t>6.7</w:t>
            </w:r>
          </w:p>
        </w:tc>
      </w:tr>
      <w:tr w:rsidR="003D11BC" w:rsidRPr="009C5164" w14:paraId="26D4DCDD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28AE087" w14:textId="77F0D6EC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P0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4D46081" w14:textId="77777777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Have records of signal strength readings and background noise levels taken at time of survey been retained for future reference?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6F6F4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EBCAA0E" w14:textId="0E8F3EB4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1C098A" w:rsidRPr="009C5164">
              <w:rPr>
                <w:sz w:val="16"/>
                <w:szCs w:val="16"/>
              </w:rPr>
              <w:t>6.9</w:t>
            </w:r>
          </w:p>
        </w:tc>
      </w:tr>
      <w:tr w:rsidR="003D11BC" w:rsidRPr="009C5164" w14:paraId="6824CD8C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4F29D4D7" w14:textId="5C04CD71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lastRenderedPageBreak/>
              <w:t>P0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2D70BAF" w14:textId="77777777" w:rsidR="003D11BC" w:rsidRPr="009C5164" w:rsidRDefault="003D11BC" w:rsidP="003D11BC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C5164">
              <w:rPr>
                <w:b/>
                <w:bCs/>
                <w:color w:val="000000" w:themeColor="text1"/>
                <w:sz w:val="20"/>
                <w:szCs w:val="20"/>
              </w:rPr>
              <w:t>Do components comply with BS EN 54</w:t>
            </w:r>
            <w:r w:rsidRPr="009C5164">
              <w:rPr>
                <w:b/>
                <w:bCs/>
                <w:color w:val="000000" w:themeColor="text1"/>
                <w:sz w:val="20"/>
                <w:szCs w:val="20"/>
              </w:rPr>
              <w:noBreakHyphen/>
              <w:t>25?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7E84D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1C7C6DD" w14:textId="69C1E5E8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C81630" w:rsidRPr="009C5164">
              <w:rPr>
                <w:sz w:val="16"/>
                <w:szCs w:val="16"/>
              </w:rPr>
              <w:t>6.1</w:t>
            </w:r>
          </w:p>
        </w:tc>
      </w:tr>
      <w:tr w:rsidR="003D11BC" w:rsidRPr="009C5164" w14:paraId="1BC2F592" w14:textId="77777777" w:rsidTr="001E6D70">
        <w:trPr>
          <w:trHeight w:val="1897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66EE55B7" w14:textId="320345A0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P0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05B46DD" w14:textId="77777777" w:rsidR="003D11BC" w:rsidRPr="009C5164" w:rsidRDefault="003D11BC" w:rsidP="003D11BC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C5164">
              <w:rPr>
                <w:b/>
                <w:bCs/>
                <w:color w:val="000000" w:themeColor="text1"/>
                <w:sz w:val="20"/>
                <w:szCs w:val="20"/>
              </w:rPr>
              <w:t>Are all radio linked components supplied from at least two independent power supplies?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A7004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3681A3B" w14:textId="1F3A285E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7E34BE" w:rsidRPr="009C5164">
              <w:rPr>
                <w:sz w:val="16"/>
                <w:szCs w:val="16"/>
              </w:rPr>
              <w:t>6.2</w:t>
            </w:r>
          </w:p>
        </w:tc>
      </w:tr>
      <w:tr w:rsidR="003D11BC" w:rsidRPr="009C5164" w14:paraId="1AD397E2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15394FE" w14:textId="1879DC6D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P0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E879B88" w14:textId="6DD5B3DB" w:rsidR="003D11BC" w:rsidRPr="009C5164" w:rsidRDefault="003D11BC" w:rsidP="003D11BC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C5164">
              <w:rPr>
                <w:b/>
                <w:bCs/>
                <w:color w:val="000000" w:themeColor="text1"/>
                <w:sz w:val="20"/>
                <w:szCs w:val="20"/>
              </w:rPr>
              <w:t>Do power supplies for radio CIE meet the recommendations of clause 2</w:t>
            </w:r>
            <w:r w:rsidR="00B87C14" w:rsidRPr="009C5164">
              <w:rPr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164">
              <w:rPr>
                <w:b/>
                <w:bCs/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68047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E5415C3" w14:textId="1926F66E" w:rsidR="003D11BC" w:rsidRPr="009C5164" w:rsidRDefault="00444EDB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24</w:t>
            </w:r>
          </w:p>
        </w:tc>
      </w:tr>
      <w:tr w:rsidR="003D11BC" w:rsidRPr="009C5164" w14:paraId="0D5E1ECE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42767BDD" w14:textId="068823DF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P0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67AA10E" w14:textId="77777777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Are antennae cables monitored for open and short circuit conditions?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172C6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61CE3DB" w14:textId="3D86F5DF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4336D4" w:rsidRPr="009C5164">
              <w:rPr>
                <w:sz w:val="16"/>
                <w:szCs w:val="16"/>
              </w:rPr>
              <w:t>6.3</w:t>
            </w:r>
          </w:p>
        </w:tc>
      </w:tr>
      <w:tr w:rsidR="003D11BC" w:rsidRPr="009C5164" w14:paraId="013293D2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6ED07AEE" w14:textId="1AE0D460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P0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F090235" w14:textId="33A319B1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Do antennae cables external to components meet the recommendations of clause 2</w:t>
            </w:r>
            <w:r w:rsidR="00875E33" w:rsidRPr="009C5164">
              <w:rPr>
                <w:color w:val="000000" w:themeColor="text1"/>
                <w:sz w:val="20"/>
                <w:szCs w:val="20"/>
              </w:rPr>
              <w:t>6.4</w:t>
            </w:r>
            <w:r w:rsidRPr="009C5164">
              <w:rPr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68DF0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B9FEC21" w14:textId="60376A05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4336D4" w:rsidRPr="009C5164">
              <w:rPr>
                <w:sz w:val="16"/>
                <w:szCs w:val="16"/>
              </w:rPr>
              <w:t>6.4</w:t>
            </w:r>
          </w:p>
        </w:tc>
      </w:tr>
      <w:tr w:rsidR="003D11BC" w:rsidRPr="009C5164" w14:paraId="1A1F2375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0C5D8D00" w14:textId="62CBDF37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P0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BF6E4D5" w14:textId="77777777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Does the activated detector continue to give a visual indication for at least 20 minutes after the activation (unless the CIE has been reset)?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5AEAF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9FB5600" w14:textId="296DE168" w:rsidR="003D11BC" w:rsidRPr="009C5164" w:rsidRDefault="007B5840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26.6</w:t>
            </w:r>
          </w:p>
        </w:tc>
      </w:tr>
      <w:tr w:rsidR="003D11BC" w:rsidRPr="009C5164" w14:paraId="02B36D8D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79FF0BC" w14:textId="618EAF11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P0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DE31CBD" w14:textId="77777777" w:rsidR="003D11BC" w:rsidRPr="009C5164" w:rsidRDefault="003D11BC" w:rsidP="003D11BC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C5164">
              <w:rPr>
                <w:b/>
                <w:bCs/>
                <w:color w:val="000000" w:themeColor="text1"/>
                <w:sz w:val="20"/>
                <w:szCs w:val="20"/>
              </w:rPr>
              <w:t xml:space="preserve">Do commissioning records include information relating to the system coding and details of the received signal levels for ALL radio devices and the background noise level? 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23A3A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810AC6C" w14:textId="0748F98C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7B5840" w:rsidRPr="009C5164">
              <w:rPr>
                <w:sz w:val="16"/>
                <w:szCs w:val="16"/>
              </w:rPr>
              <w:t>6.10</w:t>
            </w:r>
          </w:p>
        </w:tc>
      </w:tr>
      <w:tr w:rsidR="003D11BC" w:rsidRPr="009C5164" w14:paraId="6A350767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87E642F" w14:textId="3D5999B7" w:rsidR="003D11BC" w:rsidRPr="009C5164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P</w:t>
            </w:r>
            <w:r w:rsidR="003D11BC" w:rsidRPr="009C5164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3D62E20" w14:textId="3739DAEB" w:rsidR="003D11BC" w:rsidRPr="009C5164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 xml:space="preserve">Are records of signal levels kept on site with the system </w:t>
            </w:r>
            <w:r w:rsidR="00BD22B2" w:rsidRPr="009C5164">
              <w:rPr>
                <w:color w:val="000000" w:themeColor="text1"/>
                <w:sz w:val="20"/>
                <w:szCs w:val="20"/>
              </w:rPr>
              <w:t>records</w:t>
            </w:r>
            <w:r w:rsidRPr="009C5164">
              <w:rPr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4644F" w14:textId="77777777" w:rsidR="003D11BC" w:rsidRPr="009C5164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78E6A4" w14:textId="3E317958" w:rsidR="003D11BC" w:rsidRPr="009C5164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2</w:t>
            </w:r>
            <w:r w:rsidR="0030433C" w:rsidRPr="009C5164">
              <w:rPr>
                <w:sz w:val="16"/>
                <w:szCs w:val="16"/>
              </w:rPr>
              <w:t>6.1</w:t>
            </w:r>
            <w:r w:rsidR="00F4376F" w:rsidRPr="009C5164">
              <w:rPr>
                <w:sz w:val="16"/>
                <w:szCs w:val="16"/>
              </w:rPr>
              <w:t>2</w:t>
            </w:r>
          </w:p>
        </w:tc>
      </w:tr>
      <w:tr w:rsidR="006B41BD" w:rsidRPr="009C5164" w14:paraId="6341D582" w14:textId="77777777" w:rsidTr="00BC62DB">
        <w:trPr>
          <w:cantSplit/>
          <w:trHeight w:val="1028"/>
        </w:trPr>
        <w:tc>
          <w:tcPr>
            <w:tcW w:w="7946" w:type="dxa"/>
            <w:gridSpan w:val="5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7FA37D0E" w14:textId="77777777" w:rsidR="006B41BD" w:rsidRPr="009C5164" w:rsidRDefault="006B41BD" w:rsidP="00F45BF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3E017986" w14:textId="77777777" w:rsidR="006B41BD" w:rsidRPr="009C5164" w:rsidRDefault="006B41BD" w:rsidP="00F45BF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599FD1D6" w14:textId="77777777" w:rsidR="006B41BD" w:rsidRPr="009C5164" w:rsidRDefault="006B41BD" w:rsidP="00F45BFF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4448FF1E" w14:textId="77777777" w:rsidR="002E760D" w:rsidRPr="009C5164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723"/>
        <w:gridCol w:w="2975"/>
        <w:gridCol w:w="964"/>
        <w:gridCol w:w="170"/>
        <w:gridCol w:w="3114"/>
        <w:gridCol w:w="1692"/>
      </w:tblGrid>
      <w:tr w:rsidR="002E760D" w:rsidRPr="009C5164" w14:paraId="2F7E13D0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70094D" w14:textId="77777777" w:rsidR="002E760D" w:rsidRPr="009C5164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21A763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67B1" w14:textId="77777777" w:rsidR="002E760D" w:rsidRPr="009C5164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5D9CC44" w14:textId="77777777" w:rsidR="002E760D" w:rsidRPr="009C5164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9C5164">
              <w:rPr>
                <w:b/>
                <w:i/>
                <w:sz w:val="16"/>
                <w:szCs w:val="16"/>
              </w:rPr>
              <w:t>Relevant standard &amp; clause</w:t>
            </w:r>
            <w:r w:rsidRPr="009C5164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B44DC3" w:rsidRPr="009C5164" w14:paraId="4EABC70B" w14:textId="77777777" w:rsidTr="002E760D">
        <w:trPr>
          <w:trHeight w:val="283"/>
        </w:trPr>
        <w:tc>
          <w:tcPr>
            <w:tcW w:w="79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E79" w:themeFill="accent1" w:themeFillShade="80"/>
            <w:vAlign w:val="center"/>
          </w:tcPr>
          <w:p w14:paraId="59A8C637" w14:textId="047E7E92" w:rsidR="00B44DC3" w:rsidRPr="009C5164" w:rsidRDefault="00B44DC3" w:rsidP="00B44DC3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b/>
                <w:color w:val="FFFFFF" w:themeColor="background1"/>
                <w:sz w:val="24"/>
                <w:szCs w:val="24"/>
              </w:rPr>
              <w:t>WORKMANSHIP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AC9115C" w14:textId="77777777" w:rsidR="00B44DC3" w:rsidRPr="009C5164" w:rsidRDefault="00B44DC3" w:rsidP="00B44DC3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A85A80" w:rsidRPr="009C5164" w14:paraId="565A5633" w14:textId="77777777" w:rsidTr="002E760D">
        <w:trPr>
          <w:trHeight w:val="130"/>
        </w:trPr>
        <w:tc>
          <w:tcPr>
            <w:tcW w:w="723" w:type="dxa"/>
            <w:vMerge w:val="restar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7BC6833" w14:textId="57138782" w:rsidR="00A85A80" w:rsidRPr="009C5164" w:rsidRDefault="00F605BA" w:rsidP="00A85A80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Q01</w:t>
            </w:r>
          </w:p>
        </w:tc>
        <w:tc>
          <w:tcPr>
            <w:tcW w:w="3939" w:type="dxa"/>
            <w:gridSpan w:val="2"/>
            <w:vMerge w:val="restar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1F62A33" w14:textId="352723BF" w:rsidR="00A85A80" w:rsidRPr="009C5164" w:rsidRDefault="00A85A80" w:rsidP="00A85A80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What is the standard of workmanship?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BBD8672" w14:textId="7534A1F7" w:rsidR="00A85A80" w:rsidRPr="009C5164" w:rsidRDefault="00A85A80" w:rsidP="00A85A80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Good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   Satisfactory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vMerge w:val="restart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10DBABCB" w14:textId="3103F843" w:rsidR="00A85A80" w:rsidRPr="009C5164" w:rsidRDefault="00A85A80" w:rsidP="00A85A80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A85A80" w:rsidRPr="009C5164" w14:paraId="4EDCB06D" w14:textId="77777777" w:rsidTr="002E760D">
        <w:trPr>
          <w:trHeight w:val="130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6C95641D" w14:textId="77777777" w:rsidR="00A85A80" w:rsidRPr="009C5164" w:rsidRDefault="00A85A80" w:rsidP="00A85A80">
            <w:pPr>
              <w:pStyle w:val="Tablecell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939" w:type="dxa"/>
            <w:gridSpan w:val="2"/>
            <w:vMerge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A2EADF0" w14:textId="77777777" w:rsidR="00A85A80" w:rsidRPr="009C5164" w:rsidRDefault="00A85A80" w:rsidP="00A85A80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BD39E57" w14:textId="7F368307" w:rsidR="00A85A80" w:rsidRPr="009C5164" w:rsidRDefault="00A85A80" w:rsidP="00A85A80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Unsatisfactory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</w:t>
            </w:r>
            <w:r w:rsidRPr="009C5164">
              <w:rPr>
                <w:b/>
                <w:sz w:val="20"/>
                <w:szCs w:val="20"/>
              </w:rPr>
              <w:t>Poor</w:t>
            </w:r>
            <w:r w:rsidRPr="009C5164">
              <w:rPr>
                <w:sz w:val="20"/>
                <w:szCs w:val="20"/>
              </w:rPr>
              <w:t xml:space="preserve">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06E3463" w14:textId="77777777" w:rsidR="00A85A80" w:rsidRPr="009C5164" w:rsidRDefault="00A85A80" w:rsidP="00A85A80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A85A80" w:rsidRPr="009C5164" w14:paraId="7F0D12F8" w14:textId="77777777" w:rsidTr="002E760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525A83CA" w14:textId="3B616ADC" w:rsidR="00A85A80" w:rsidRPr="009C5164" w:rsidRDefault="00F605BA" w:rsidP="00A85A80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Q02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757EB073" w14:textId="7ECBFBB7" w:rsidR="00A85A80" w:rsidRPr="009C5164" w:rsidRDefault="00A85A80" w:rsidP="00A85A80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>Does the system conform to BS 7671 (as far as can be ascertained)?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42457" w14:textId="4685383B" w:rsidR="00A85A80" w:rsidRPr="009C5164" w:rsidRDefault="00DA5906" w:rsidP="00DA590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932DB20" w14:textId="3E4F08CC" w:rsidR="00A85A80" w:rsidRPr="009C5164" w:rsidRDefault="00E52FE0" w:rsidP="003B5A98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35.1</w:t>
            </w:r>
          </w:p>
        </w:tc>
      </w:tr>
      <w:tr w:rsidR="00A85A80" w:rsidRPr="009C5164" w14:paraId="60285600" w14:textId="77777777" w:rsidTr="002E760D">
        <w:trPr>
          <w:trHeight w:val="283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7F87850" w14:textId="7B52C54C" w:rsidR="00A85A80" w:rsidRPr="009C5164" w:rsidRDefault="00F605BA" w:rsidP="00A85A80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Q03</w:t>
            </w:r>
          </w:p>
        </w:tc>
        <w:tc>
          <w:tcPr>
            <w:tcW w:w="3939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BFBFBF" w:themeFill="background1" w:themeFillShade="BF"/>
          </w:tcPr>
          <w:p w14:paraId="522C6BE7" w14:textId="72848C9F" w:rsidR="00A85A80" w:rsidRPr="009C5164" w:rsidRDefault="00A85A80" w:rsidP="00A85A80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 xml:space="preserve">Are cables securely fixed at the correct intervals with fire resistant fixings and </w:t>
            </w:r>
            <w:r w:rsidRPr="009C5164">
              <w:rPr>
                <w:b/>
                <w:bCs/>
                <w:sz w:val="20"/>
                <w:szCs w:val="20"/>
              </w:rPr>
              <w:lastRenderedPageBreak/>
              <w:t>are they supported above suspended ceilings?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46AC4" w14:textId="1FC4693F" w:rsidR="00A85A80" w:rsidRPr="009C5164" w:rsidRDefault="00DA5906" w:rsidP="00A85A80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lastRenderedPageBreak/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EF09F9F" w14:textId="3DE69BB3" w:rsidR="00A85A80" w:rsidRPr="009C5164" w:rsidRDefault="00EE046C" w:rsidP="00A85A80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>35.2</w:t>
            </w:r>
          </w:p>
        </w:tc>
      </w:tr>
      <w:tr w:rsidR="00A85A80" w:rsidRPr="009C5164" w14:paraId="62600BEE" w14:textId="77777777" w:rsidTr="002E760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5F16EF1C" w14:textId="3403BAE7" w:rsidR="00A85A80" w:rsidRPr="009C5164" w:rsidRDefault="004901F3" w:rsidP="00A85A80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 w:rsidRPr="009C5164">
              <w:rPr>
                <w:color w:val="000000" w:themeColor="text1"/>
                <w:sz w:val="20"/>
                <w:szCs w:val="20"/>
              </w:rPr>
              <w:t>Q04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BFBFBF" w:themeFill="background1" w:themeFillShade="BF"/>
          </w:tcPr>
          <w:p w14:paraId="0DE0017B" w14:textId="62139463" w:rsidR="00A85A80" w:rsidRPr="009C5164" w:rsidRDefault="00A85A80" w:rsidP="00A85A80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C5164">
              <w:rPr>
                <w:b/>
                <w:bCs/>
                <w:sz w:val="20"/>
                <w:szCs w:val="20"/>
              </w:rPr>
              <w:t>Are cable holes fire stopped?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58C45" w14:textId="64695BA2" w:rsidR="00A85A80" w:rsidRPr="009C5164" w:rsidRDefault="003B5A98" w:rsidP="00A85A80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t xml:space="preserve"> N/A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ab/>
              <w:t xml:space="preserve">Yes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  <w:r w:rsidRPr="009C5164">
              <w:rPr>
                <w:sz w:val="20"/>
                <w:szCs w:val="20"/>
              </w:rPr>
              <w:t xml:space="preserve">    No  </w:t>
            </w:r>
            <w:r w:rsidRPr="009C5164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FORMCHECKBOX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B0322F0" w14:textId="5B6CB6AA" w:rsidR="00A85A80" w:rsidRPr="009C5164" w:rsidRDefault="0013203E" w:rsidP="00A85A80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C5164">
              <w:rPr>
                <w:sz w:val="16"/>
                <w:szCs w:val="16"/>
              </w:rPr>
              <w:t xml:space="preserve">35.16 / </w:t>
            </w:r>
            <w:r w:rsidR="00A93E3B" w:rsidRPr="009C5164">
              <w:rPr>
                <w:sz w:val="16"/>
                <w:szCs w:val="16"/>
              </w:rPr>
              <w:t>35.17</w:t>
            </w:r>
          </w:p>
        </w:tc>
      </w:tr>
      <w:tr w:rsidR="00FA5482" w14:paraId="3D1EE57C" w14:textId="77777777" w:rsidTr="003C5215">
        <w:trPr>
          <w:trHeight w:val="4882"/>
        </w:trPr>
        <w:tc>
          <w:tcPr>
            <w:tcW w:w="7946" w:type="dxa"/>
            <w:gridSpan w:val="5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F76585" w14:textId="77777777" w:rsidR="00FA5482" w:rsidRPr="009C5164" w:rsidRDefault="00FA5482" w:rsidP="00FA5482">
            <w:pPr>
              <w:jc w:val="left"/>
              <w:rPr>
                <w:bCs/>
                <w:sz w:val="20"/>
                <w:szCs w:val="20"/>
              </w:rPr>
            </w:pPr>
            <w:r w:rsidRPr="009C5164">
              <w:rPr>
                <w:bCs/>
                <w:sz w:val="20"/>
                <w:szCs w:val="20"/>
              </w:rPr>
              <w:t>Comments:</w:t>
            </w:r>
          </w:p>
          <w:p w14:paraId="1563DE0B" w14:textId="4DFE6693" w:rsidR="00FA5482" w:rsidRDefault="00FA5482" w:rsidP="00F752F1">
            <w:pPr>
              <w:pStyle w:val="Tablecell"/>
              <w:ind w:left="1169" w:hanging="1169"/>
              <w:rPr>
                <w:sz w:val="20"/>
                <w:szCs w:val="20"/>
              </w:rPr>
            </w:pPr>
            <w:r w:rsidRPr="009C5164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164">
              <w:rPr>
                <w:sz w:val="20"/>
                <w:szCs w:val="20"/>
              </w:rPr>
              <w:instrText xml:space="preserve"> FORMTEXT </w:instrText>
            </w:r>
            <w:r w:rsidRPr="009C5164">
              <w:rPr>
                <w:sz w:val="20"/>
                <w:szCs w:val="20"/>
              </w:rPr>
            </w:r>
            <w:r w:rsidRPr="009C5164">
              <w:rPr>
                <w:sz w:val="20"/>
                <w:szCs w:val="20"/>
              </w:rPr>
              <w:fldChar w:fldCharType="separate"/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noProof/>
                <w:sz w:val="20"/>
                <w:szCs w:val="20"/>
              </w:rPr>
              <w:t> </w:t>
            </w:r>
            <w:r w:rsidRPr="009C5164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334A1BF2" w14:textId="77777777" w:rsidR="00FA5482" w:rsidRPr="00DB6603" w:rsidRDefault="00FA5482" w:rsidP="00FA5482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</w:tbl>
    <w:p w14:paraId="0F69F4DB" w14:textId="77777777" w:rsidR="004E04C9" w:rsidRDefault="004E04C9" w:rsidP="006B41BD"/>
    <w:sectPr w:rsidR="004E04C9" w:rsidSect="00200C37"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134" w:right="1134" w:bottom="1134" w:left="1134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213EB" w14:textId="77777777" w:rsidR="00DA17AA" w:rsidRDefault="00DA17AA" w:rsidP="00DB4BCC">
      <w:r>
        <w:separator/>
      </w:r>
    </w:p>
  </w:endnote>
  <w:endnote w:type="continuationSeparator" w:id="0">
    <w:p w14:paraId="5F49CA49" w14:textId="77777777" w:rsidR="00DA17AA" w:rsidRDefault="00DA17AA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BAA0F" w14:textId="77777777" w:rsidR="00BA0F87" w:rsidRDefault="00FC26C6" w:rsidP="00BA0F87">
    <w:pPr>
      <w:pStyle w:val="Footer2"/>
      <w:tabs>
        <w:tab w:val="right" w:pos="15309"/>
      </w:tabs>
      <w:spacing w:after="0"/>
      <w:jc w:val="left"/>
      <w:rPr>
        <w:noProof/>
        <w:sz w:val="20"/>
        <w:szCs w:val="20"/>
      </w:rPr>
    </w:pPr>
    <w:sdt>
      <w:sdtPr>
        <w:rPr>
          <w:i/>
          <w:sz w:val="20"/>
          <w:szCs w:val="20"/>
        </w:rPr>
        <w:id w:val="-1319574382"/>
        <w:showingPlcHdr/>
      </w:sdtPr>
      <w:sdtEndPr/>
      <w:sdtContent>
        <w:r w:rsidR="00BA0F87" w:rsidRPr="003200A4">
          <w:rPr>
            <w:rStyle w:val="PlaceholderText"/>
            <w:highlight w:val="yellow"/>
          </w:rPr>
          <w:t>Click here to add doc. ref. no.</w:t>
        </w:r>
      </w:sdtContent>
    </w:sdt>
    <w:r w:rsidR="00BA0F87">
      <w:rPr>
        <w:i/>
        <w:sz w:val="20"/>
        <w:szCs w:val="20"/>
      </w:rPr>
      <w:tab/>
    </w:r>
    <w:r w:rsidR="00BA0F87" w:rsidRPr="0015490E">
      <w:rPr>
        <w:sz w:val="20"/>
        <w:szCs w:val="20"/>
      </w:rPr>
      <w:t xml:space="preserve">Page </w:t>
    </w:r>
    <w:r w:rsidR="00BA0F87" w:rsidRPr="0015490E">
      <w:rPr>
        <w:sz w:val="20"/>
        <w:szCs w:val="20"/>
      </w:rPr>
      <w:fldChar w:fldCharType="begin"/>
    </w:r>
    <w:r w:rsidR="00BA0F87" w:rsidRPr="0015490E">
      <w:rPr>
        <w:sz w:val="20"/>
        <w:szCs w:val="20"/>
      </w:rPr>
      <w:instrText xml:space="preserve"> PAGE  \* Arabic  \* MERGEFORMAT </w:instrText>
    </w:r>
    <w:r w:rsidR="00BA0F87" w:rsidRPr="0015490E">
      <w:rPr>
        <w:sz w:val="20"/>
        <w:szCs w:val="20"/>
      </w:rPr>
      <w:fldChar w:fldCharType="separate"/>
    </w:r>
    <w:r w:rsidR="00BA0F87">
      <w:rPr>
        <w:sz w:val="20"/>
        <w:szCs w:val="20"/>
      </w:rPr>
      <w:t>1</w:t>
    </w:r>
    <w:r w:rsidR="00BA0F87" w:rsidRPr="0015490E">
      <w:rPr>
        <w:sz w:val="20"/>
        <w:szCs w:val="20"/>
      </w:rPr>
      <w:fldChar w:fldCharType="end"/>
    </w:r>
    <w:r w:rsidR="00BA0F87" w:rsidRPr="0015490E">
      <w:rPr>
        <w:sz w:val="20"/>
        <w:szCs w:val="20"/>
      </w:rPr>
      <w:t xml:space="preserve"> of </w:t>
    </w:r>
    <w:r w:rsidR="00BA0F87" w:rsidRPr="0015490E">
      <w:rPr>
        <w:sz w:val="20"/>
        <w:szCs w:val="20"/>
      </w:rPr>
      <w:fldChar w:fldCharType="begin"/>
    </w:r>
    <w:r w:rsidR="00BA0F87" w:rsidRPr="0015490E">
      <w:rPr>
        <w:sz w:val="20"/>
        <w:szCs w:val="20"/>
      </w:rPr>
      <w:instrText xml:space="preserve"> NUMPAGES  \* Arabic  \* MERGEFORMAT </w:instrText>
    </w:r>
    <w:r w:rsidR="00BA0F87" w:rsidRPr="0015490E">
      <w:rPr>
        <w:sz w:val="20"/>
        <w:szCs w:val="20"/>
      </w:rPr>
      <w:fldChar w:fldCharType="separate"/>
    </w:r>
    <w:r w:rsidR="00BA0F87">
      <w:rPr>
        <w:sz w:val="20"/>
        <w:szCs w:val="20"/>
      </w:rPr>
      <w:t>20</w:t>
    </w:r>
    <w:r w:rsidR="00BA0F87" w:rsidRPr="0015490E">
      <w:rPr>
        <w:noProof/>
        <w:sz w:val="20"/>
        <w:szCs w:val="20"/>
      </w:rPr>
      <w:fldChar w:fldCharType="end"/>
    </w:r>
  </w:p>
  <w:p w14:paraId="41DCBFD2" w14:textId="2F666E28" w:rsidR="00067A1E" w:rsidRPr="00BA0F87" w:rsidRDefault="00FC26C6" w:rsidP="00BA0F87">
    <w:pPr>
      <w:pStyle w:val="Footer2"/>
      <w:tabs>
        <w:tab w:val="right" w:pos="9638"/>
        <w:tab w:val="right" w:pos="15309"/>
      </w:tabs>
      <w:spacing w:after="0"/>
      <w:jc w:val="left"/>
      <w:rPr>
        <w:noProof/>
        <w:sz w:val="20"/>
        <w:szCs w:val="20"/>
      </w:rPr>
    </w:pPr>
    <w:sdt>
      <w:sdtPr>
        <w:rPr>
          <w:i/>
          <w:sz w:val="20"/>
          <w:szCs w:val="20"/>
        </w:rPr>
        <w:id w:val="727568225"/>
        <w:showingPlcHdr/>
      </w:sdtPr>
      <w:sdtEndPr/>
      <w:sdtContent>
        <w:r w:rsidR="00BA0F87" w:rsidRPr="003200A4">
          <w:rPr>
            <w:rStyle w:val="PlaceholderText"/>
            <w:highlight w:val="yellow"/>
          </w:rPr>
          <w:t xml:space="preserve">Click here to add doc. date </w:t>
        </w:r>
        <w:r w:rsidR="00BA0F87">
          <w:rPr>
            <w:rStyle w:val="PlaceholderText"/>
            <w:highlight w:val="yellow"/>
          </w:rPr>
          <w:t>and/</w:t>
        </w:r>
        <w:r w:rsidR="00BA0F87" w:rsidRPr="003200A4">
          <w:rPr>
            <w:rStyle w:val="PlaceholderText"/>
            <w:highlight w:val="yellow"/>
          </w:rPr>
          <w:t>or version no.</w:t>
        </w:r>
      </w:sdtContent>
    </w:sdt>
    <w:r w:rsidR="00BA0F87">
      <w:rPr>
        <w:i/>
        <w:sz w:val="20"/>
        <w:szCs w:val="20"/>
      </w:rPr>
      <w:tab/>
    </w:r>
    <w:r w:rsidR="00BA0F87" w:rsidRPr="008A1E3F">
      <w:rPr>
        <w:i/>
        <w:sz w:val="14"/>
        <w:szCs w:val="14"/>
      </w:rPr>
      <w:t xml:space="preserve">NSI ref: </w:t>
    </w:r>
    <w:r w:rsidR="00BA0F87">
      <w:rPr>
        <w:i/>
        <w:sz w:val="14"/>
        <w:szCs w:val="14"/>
      </w:rPr>
      <w:t>FSF 350B Issue 1</w:t>
    </w:r>
    <w:r>
      <w:rPr>
        <w:i/>
        <w:sz w:val="14"/>
        <w:szCs w:val="14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F37F5" w14:textId="77777777" w:rsidR="00BA0F87" w:rsidRDefault="00FC26C6" w:rsidP="00BA0F87">
    <w:pPr>
      <w:pStyle w:val="Footer2"/>
      <w:tabs>
        <w:tab w:val="right" w:pos="15309"/>
      </w:tabs>
      <w:spacing w:after="0"/>
      <w:jc w:val="left"/>
      <w:rPr>
        <w:noProof/>
        <w:sz w:val="20"/>
        <w:szCs w:val="20"/>
      </w:rPr>
    </w:pPr>
    <w:sdt>
      <w:sdtPr>
        <w:rPr>
          <w:i/>
          <w:sz w:val="20"/>
          <w:szCs w:val="20"/>
        </w:rPr>
        <w:id w:val="-576122398"/>
        <w:showingPlcHdr/>
      </w:sdtPr>
      <w:sdtEndPr/>
      <w:sdtContent>
        <w:r w:rsidR="00BA0F87" w:rsidRPr="003200A4">
          <w:rPr>
            <w:rStyle w:val="PlaceholderText"/>
            <w:highlight w:val="yellow"/>
          </w:rPr>
          <w:t>Click here to add doc. ref. no.</w:t>
        </w:r>
      </w:sdtContent>
    </w:sdt>
    <w:r w:rsidR="00BA0F87">
      <w:rPr>
        <w:i/>
        <w:sz w:val="20"/>
        <w:szCs w:val="20"/>
      </w:rPr>
      <w:tab/>
    </w:r>
    <w:r w:rsidR="00BA0F87" w:rsidRPr="0015490E">
      <w:rPr>
        <w:sz w:val="20"/>
        <w:szCs w:val="20"/>
      </w:rPr>
      <w:t xml:space="preserve">Page </w:t>
    </w:r>
    <w:r w:rsidR="00BA0F87" w:rsidRPr="0015490E">
      <w:rPr>
        <w:sz w:val="20"/>
        <w:szCs w:val="20"/>
      </w:rPr>
      <w:fldChar w:fldCharType="begin"/>
    </w:r>
    <w:r w:rsidR="00BA0F87" w:rsidRPr="0015490E">
      <w:rPr>
        <w:sz w:val="20"/>
        <w:szCs w:val="20"/>
      </w:rPr>
      <w:instrText xml:space="preserve"> PAGE  \* Arabic  \* MERGEFORMAT </w:instrText>
    </w:r>
    <w:r w:rsidR="00BA0F87" w:rsidRPr="0015490E">
      <w:rPr>
        <w:sz w:val="20"/>
        <w:szCs w:val="20"/>
      </w:rPr>
      <w:fldChar w:fldCharType="separate"/>
    </w:r>
    <w:r w:rsidR="00BA0F87">
      <w:rPr>
        <w:sz w:val="20"/>
        <w:szCs w:val="20"/>
      </w:rPr>
      <w:t>1</w:t>
    </w:r>
    <w:r w:rsidR="00BA0F87" w:rsidRPr="0015490E">
      <w:rPr>
        <w:sz w:val="20"/>
        <w:szCs w:val="20"/>
      </w:rPr>
      <w:fldChar w:fldCharType="end"/>
    </w:r>
    <w:r w:rsidR="00BA0F87" w:rsidRPr="0015490E">
      <w:rPr>
        <w:sz w:val="20"/>
        <w:szCs w:val="20"/>
      </w:rPr>
      <w:t xml:space="preserve"> of </w:t>
    </w:r>
    <w:r w:rsidR="00BA0F87" w:rsidRPr="0015490E">
      <w:rPr>
        <w:sz w:val="20"/>
        <w:szCs w:val="20"/>
      </w:rPr>
      <w:fldChar w:fldCharType="begin"/>
    </w:r>
    <w:r w:rsidR="00BA0F87" w:rsidRPr="0015490E">
      <w:rPr>
        <w:sz w:val="20"/>
        <w:szCs w:val="20"/>
      </w:rPr>
      <w:instrText xml:space="preserve"> NUMPAGES  \* Arabic  \* MERGEFORMAT </w:instrText>
    </w:r>
    <w:r w:rsidR="00BA0F87" w:rsidRPr="0015490E">
      <w:rPr>
        <w:sz w:val="20"/>
        <w:szCs w:val="20"/>
      </w:rPr>
      <w:fldChar w:fldCharType="separate"/>
    </w:r>
    <w:r w:rsidR="00BA0F87">
      <w:rPr>
        <w:sz w:val="20"/>
        <w:szCs w:val="20"/>
      </w:rPr>
      <w:t>20</w:t>
    </w:r>
    <w:r w:rsidR="00BA0F87" w:rsidRPr="0015490E">
      <w:rPr>
        <w:noProof/>
        <w:sz w:val="20"/>
        <w:szCs w:val="20"/>
      </w:rPr>
      <w:fldChar w:fldCharType="end"/>
    </w:r>
  </w:p>
  <w:p w14:paraId="1B456161" w14:textId="2C87F8F8" w:rsidR="003200A4" w:rsidRPr="00BA0F87" w:rsidRDefault="00FC26C6" w:rsidP="00BA0F87">
    <w:pPr>
      <w:pStyle w:val="Footer2"/>
      <w:tabs>
        <w:tab w:val="right" w:pos="9638"/>
        <w:tab w:val="right" w:pos="15309"/>
      </w:tabs>
      <w:spacing w:after="0"/>
      <w:jc w:val="left"/>
      <w:rPr>
        <w:noProof/>
        <w:sz w:val="20"/>
        <w:szCs w:val="20"/>
      </w:rPr>
    </w:pPr>
    <w:sdt>
      <w:sdtPr>
        <w:rPr>
          <w:i/>
          <w:sz w:val="20"/>
          <w:szCs w:val="20"/>
        </w:rPr>
        <w:id w:val="-1397351002"/>
        <w:showingPlcHdr/>
      </w:sdtPr>
      <w:sdtEndPr/>
      <w:sdtContent>
        <w:r w:rsidR="00BA0F87" w:rsidRPr="003200A4">
          <w:rPr>
            <w:rStyle w:val="PlaceholderText"/>
            <w:highlight w:val="yellow"/>
          </w:rPr>
          <w:t xml:space="preserve">Click here to add doc. date </w:t>
        </w:r>
        <w:r w:rsidR="00BA0F87">
          <w:rPr>
            <w:rStyle w:val="PlaceholderText"/>
            <w:highlight w:val="yellow"/>
          </w:rPr>
          <w:t>and/</w:t>
        </w:r>
        <w:r w:rsidR="00BA0F87" w:rsidRPr="003200A4">
          <w:rPr>
            <w:rStyle w:val="PlaceholderText"/>
            <w:highlight w:val="yellow"/>
          </w:rPr>
          <w:t>or version no.</w:t>
        </w:r>
      </w:sdtContent>
    </w:sdt>
    <w:r w:rsidR="00BA0F87">
      <w:rPr>
        <w:i/>
        <w:sz w:val="20"/>
        <w:szCs w:val="20"/>
      </w:rPr>
      <w:tab/>
    </w:r>
    <w:r w:rsidR="00BA0F87" w:rsidRPr="008A1E3F">
      <w:rPr>
        <w:i/>
        <w:sz w:val="14"/>
        <w:szCs w:val="14"/>
      </w:rPr>
      <w:t xml:space="preserve">NSI ref: </w:t>
    </w:r>
    <w:r w:rsidR="00BA0F87">
      <w:rPr>
        <w:i/>
        <w:sz w:val="14"/>
        <w:szCs w:val="14"/>
      </w:rPr>
      <w:t>FSF 350B Issue 1</w:t>
    </w:r>
    <w:r>
      <w:rPr>
        <w:i/>
        <w:sz w:val="14"/>
        <w:szCs w:val="1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DCEE71" w14:textId="77777777" w:rsidR="00DA17AA" w:rsidRDefault="00DA17AA" w:rsidP="00DB4BCC">
      <w:r>
        <w:separator/>
      </w:r>
    </w:p>
  </w:footnote>
  <w:footnote w:type="continuationSeparator" w:id="0">
    <w:p w14:paraId="6E178271" w14:textId="77777777" w:rsidR="00DA17AA" w:rsidRDefault="00DA17AA" w:rsidP="00DB4B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2C365" w14:textId="77777777" w:rsidR="003200A4" w:rsidRPr="004C635C" w:rsidRDefault="003200A4" w:rsidP="00D80346">
    <w:pPr>
      <w:pStyle w:val="Header"/>
      <w:tabs>
        <w:tab w:val="clear" w:pos="4513"/>
        <w:tab w:val="clear" w:pos="9026"/>
      </w:tabs>
      <w:rPr>
        <w:i/>
      </w:rPr>
    </w:pPr>
  </w:p>
  <w:p w14:paraId="1BCEB437" w14:textId="32BBB048" w:rsidR="003200A4" w:rsidRPr="004C635C" w:rsidRDefault="00BE2A01" w:rsidP="00D80346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>
      <w:rPr>
        <w:i/>
        <w:sz w:val="24"/>
        <w:szCs w:val="24"/>
      </w:rPr>
      <w:t>BS 5839-1:20</w:t>
    </w:r>
    <w:r w:rsidR="00C94E4F">
      <w:rPr>
        <w:i/>
        <w:sz w:val="24"/>
        <w:szCs w:val="24"/>
      </w:rPr>
      <w:t>25</w:t>
    </w:r>
    <w:r>
      <w:rPr>
        <w:i/>
        <w:sz w:val="24"/>
        <w:szCs w:val="24"/>
      </w:rPr>
      <w:t xml:space="preserve"> - </w:t>
    </w:r>
    <w:r w:rsidR="003200A4">
      <w:rPr>
        <w:i/>
        <w:sz w:val="24"/>
        <w:szCs w:val="24"/>
      </w:rPr>
      <w:t xml:space="preserve">Fire </w:t>
    </w:r>
    <w:r w:rsidR="00BA0F87">
      <w:rPr>
        <w:i/>
        <w:sz w:val="24"/>
        <w:szCs w:val="24"/>
      </w:rPr>
      <w:t>detection &amp; fire alarm systems compliance checklist</w:t>
    </w:r>
  </w:p>
  <w:p w14:paraId="63E45022" w14:textId="77777777" w:rsidR="003200A4" w:rsidRPr="004C635C" w:rsidRDefault="003200A4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  <w:p w14:paraId="48E3245C" w14:textId="77777777" w:rsidR="003200A4" w:rsidRPr="004C635C" w:rsidRDefault="003200A4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2"/>
      <w:gridCol w:w="7506"/>
    </w:tblGrid>
    <w:tr w:rsidR="00BA0F87" w14:paraId="62EAA65D" w14:textId="77777777" w:rsidTr="0029483C">
      <w:sdt>
        <w:sdtPr>
          <w:rPr>
            <w:rFonts w:ascii="Segoe UI" w:hAnsi="Segoe UI" w:cs="Segoe UI"/>
            <w:b/>
            <w:bCs/>
            <w:noProof/>
            <w:sz w:val="16"/>
            <w:szCs w:val="16"/>
            <w:lang w:eastAsia="en-GB"/>
          </w:rPr>
          <w:alias w:val="Click to add company logo"/>
          <w:tag w:val="Add company logo"/>
          <w:id w:val="2070069447"/>
          <w:showingPlcHdr/>
          <w:picture/>
        </w:sdtPr>
        <w:sdtEndPr/>
        <w:sdtContent>
          <w:tc>
            <w:tcPr>
              <w:tcW w:w="2122" w:type="dxa"/>
            </w:tcPr>
            <w:p w14:paraId="34DB291D" w14:textId="77777777" w:rsidR="00BA0F87" w:rsidRDefault="00BA0F87" w:rsidP="00BA0F87">
              <w:pPr>
                <w:pStyle w:val="Default"/>
                <w:spacing w:before="60" w:after="60"/>
                <w:ind w:right="-187"/>
                <w:rPr>
                  <w:rFonts w:ascii="Segoe UI" w:hAnsi="Segoe UI" w:cs="Segoe UI"/>
                  <w:b/>
                  <w:bCs/>
                  <w:noProof/>
                  <w:sz w:val="16"/>
                  <w:szCs w:val="16"/>
                  <w:lang w:eastAsia="en-GB"/>
                </w:rPr>
              </w:pPr>
              <w:r>
                <w:rPr>
                  <w:rFonts w:ascii="Segoe UI" w:hAnsi="Segoe UI" w:cs="Segoe UI"/>
                  <w:b/>
                  <w:bCs/>
                  <w:noProof/>
                  <w:sz w:val="16"/>
                  <w:szCs w:val="16"/>
                  <w:lang w:eastAsia="en-GB"/>
                </w:rPr>
                <w:drawing>
                  <wp:inline distT="0" distB="0" distL="0" distR="0" wp14:anchorId="3093EEDF" wp14:editId="363FBF46">
                    <wp:extent cx="720000" cy="720000"/>
                    <wp:effectExtent l="0" t="0" r="4445" b="4445"/>
                    <wp:docPr id="1" name="Picture 1" descr="A white square with a blue border&#10;&#10;Description automatically generated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Picture 1" descr="A white square with a blue border&#10;&#10;Description automatically generated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20000" cy="7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</w:p>
          </w:tc>
        </w:sdtContent>
      </w:sdt>
      <w:sdt>
        <w:sdtPr>
          <w:rPr>
            <w:rFonts w:ascii="Segoe UI" w:hAnsi="Segoe UI" w:cs="Segoe UI"/>
            <w:sz w:val="18"/>
            <w:szCs w:val="18"/>
          </w:rPr>
          <w:id w:val="2127268070"/>
          <w:showingPlcHdr/>
        </w:sdtPr>
        <w:sdtEndPr/>
        <w:sdtContent>
          <w:tc>
            <w:tcPr>
              <w:tcW w:w="7506" w:type="dxa"/>
            </w:tcPr>
            <w:p w14:paraId="56C51CB1" w14:textId="77777777" w:rsidR="00BA0F87" w:rsidRPr="003200A4" w:rsidRDefault="00BA0F87" w:rsidP="00BA0F87">
              <w:pPr>
                <w:pStyle w:val="Default"/>
                <w:ind w:right="-187"/>
                <w:rPr>
                  <w:rFonts w:ascii="Segoe UI" w:hAnsi="Segoe UI" w:cs="Segoe UI"/>
                  <w:sz w:val="18"/>
                  <w:szCs w:val="18"/>
                </w:rPr>
              </w:pPr>
              <w:r w:rsidRPr="003200A4">
                <w:rPr>
                  <w:rStyle w:val="PlaceholderText"/>
                  <w:rFonts w:ascii="Segoe UI" w:hAnsi="Segoe UI" w:cs="Segoe UI"/>
                  <w:sz w:val="22"/>
                  <w:szCs w:val="22"/>
                  <w:highlight w:val="yellow"/>
                </w:rPr>
                <w:t>Click here add your company details</w:t>
              </w:r>
            </w:p>
          </w:tc>
        </w:sdtContent>
      </w:sdt>
    </w:tr>
  </w:tbl>
  <w:p w14:paraId="5EFD257C" w14:textId="77777777" w:rsidR="00BA0F87" w:rsidRPr="006F6423" w:rsidRDefault="00BA0F87" w:rsidP="00BA0F87">
    <w:pPr>
      <w:pStyle w:val="Header"/>
    </w:pPr>
  </w:p>
  <w:p w14:paraId="40E85791" w14:textId="77777777" w:rsidR="003200A4" w:rsidRPr="00BA0F87" w:rsidRDefault="003200A4" w:rsidP="00BA0F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52A3DD3"/>
    <w:multiLevelType w:val="hybridMultilevel"/>
    <w:tmpl w:val="2B3ABA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4CFD4CBF"/>
    <w:multiLevelType w:val="hybridMultilevel"/>
    <w:tmpl w:val="0E8C58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7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2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768429507">
    <w:abstractNumId w:val="24"/>
  </w:num>
  <w:num w:numId="2" w16cid:durableId="810558815">
    <w:abstractNumId w:val="3"/>
  </w:num>
  <w:num w:numId="3" w16cid:durableId="1539514516">
    <w:abstractNumId w:val="2"/>
  </w:num>
  <w:num w:numId="4" w16cid:durableId="579024560">
    <w:abstractNumId w:val="12"/>
  </w:num>
  <w:num w:numId="5" w16cid:durableId="1874809826">
    <w:abstractNumId w:val="18"/>
  </w:num>
  <w:num w:numId="6" w16cid:durableId="3363600">
    <w:abstractNumId w:val="19"/>
  </w:num>
  <w:num w:numId="7" w16cid:durableId="1629891072">
    <w:abstractNumId w:val="9"/>
  </w:num>
  <w:num w:numId="8" w16cid:durableId="2101221455">
    <w:abstractNumId w:val="11"/>
  </w:num>
  <w:num w:numId="9" w16cid:durableId="1178303332">
    <w:abstractNumId w:val="0"/>
  </w:num>
  <w:num w:numId="10" w16cid:durableId="1270773296">
    <w:abstractNumId w:val="23"/>
  </w:num>
  <w:num w:numId="11" w16cid:durableId="138037077">
    <w:abstractNumId w:val="20"/>
  </w:num>
  <w:num w:numId="12" w16cid:durableId="457844457">
    <w:abstractNumId w:val="13"/>
  </w:num>
  <w:num w:numId="13" w16cid:durableId="1240754692">
    <w:abstractNumId w:val="20"/>
    <w:lvlOverride w:ilvl="0">
      <w:startOverride w:val="1"/>
    </w:lvlOverride>
  </w:num>
  <w:num w:numId="14" w16cid:durableId="1971784310">
    <w:abstractNumId w:val="20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 w16cid:durableId="1013075197">
    <w:abstractNumId w:val="14"/>
  </w:num>
  <w:num w:numId="16" w16cid:durableId="1670281184">
    <w:abstractNumId w:val="17"/>
  </w:num>
  <w:num w:numId="17" w16cid:durableId="1569459005">
    <w:abstractNumId w:val="1"/>
  </w:num>
  <w:num w:numId="18" w16cid:durableId="891119605">
    <w:abstractNumId w:val="8"/>
  </w:num>
  <w:num w:numId="19" w16cid:durableId="540364874">
    <w:abstractNumId w:val="22"/>
  </w:num>
  <w:num w:numId="20" w16cid:durableId="1400135917">
    <w:abstractNumId w:val="10"/>
  </w:num>
  <w:num w:numId="21" w16cid:durableId="1879854711">
    <w:abstractNumId w:val="5"/>
  </w:num>
  <w:num w:numId="22" w16cid:durableId="1113672477">
    <w:abstractNumId w:val="4"/>
  </w:num>
  <w:num w:numId="23" w16cid:durableId="1736774896">
    <w:abstractNumId w:val="7"/>
  </w:num>
  <w:num w:numId="24" w16cid:durableId="1292713921">
    <w:abstractNumId w:val="16"/>
  </w:num>
  <w:num w:numId="25" w16cid:durableId="1907760958">
    <w:abstractNumId w:val="21"/>
  </w:num>
  <w:num w:numId="26" w16cid:durableId="2050452449">
    <w:abstractNumId w:val="25"/>
  </w:num>
  <w:num w:numId="27" w16cid:durableId="853691188">
    <w:abstractNumId w:val="6"/>
  </w:num>
  <w:num w:numId="28" w16cid:durableId="127082078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533"/>
    <w:rsid w:val="000066D0"/>
    <w:rsid w:val="00007642"/>
    <w:rsid w:val="000079ED"/>
    <w:rsid w:val="0001433E"/>
    <w:rsid w:val="000202DB"/>
    <w:rsid w:val="00020F2A"/>
    <w:rsid w:val="000229A3"/>
    <w:rsid w:val="00025794"/>
    <w:rsid w:val="00027BDB"/>
    <w:rsid w:val="0003633D"/>
    <w:rsid w:val="000407CF"/>
    <w:rsid w:val="00042B56"/>
    <w:rsid w:val="00052F41"/>
    <w:rsid w:val="0005556A"/>
    <w:rsid w:val="00062CA5"/>
    <w:rsid w:val="0006517D"/>
    <w:rsid w:val="0006538A"/>
    <w:rsid w:val="00067A1E"/>
    <w:rsid w:val="00074026"/>
    <w:rsid w:val="0008585A"/>
    <w:rsid w:val="00086F78"/>
    <w:rsid w:val="00090254"/>
    <w:rsid w:val="000A5D56"/>
    <w:rsid w:val="000A74A1"/>
    <w:rsid w:val="000B0586"/>
    <w:rsid w:val="000C58E6"/>
    <w:rsid w:val="000C5C1F"/>
    <w:rsid w:val="000C6CA8"/>
    <w:rsid w:val="000D03AA"/>
    <w:rsid w:val="000D5FC6"/>
    <w:rsid w:val="000E1905"/>
    <w:rsid w:val="000F1261"/>
    <w:rsid w:val="000F20D4"/>
    <w:rsid w:val="00100DED"/>
    <w:rsid w:val="001075B8"/>
    <w:rsid w:val="0011016F"/>
    <w:rsid w:val="001132BB"/>
    <w:rsid w:val="00113DC9"/>
    <w:rsid w:val="00120EF5"/>
    <w:rsid w:val="001241D2"/>
    <w:rsid w:val="0013203E"/>
    <w:rsid w:val="0013617B"/>
    <w:rsid w:val="00150F80"/>
    <w:rsid w:val="00154370"/>
    <w:rsid w:val="00156528"/>
    <w:rsid w:val="0016180D"/>
    <w:rsid w:val="00165076"/>
    <w:rsid w:val="001658D0"/>
    <w:rsid w:val="001767B6"/>
    <w:rsid w:val="00181FD5"/>
    <w:rsid w:val="00184C87"/>
    <w:rsid w:val="00186C1A"/>
    <w:rsid w:val="0019388D"/>
    <w:rsid w:val="00196C4A"/>
    <w:rsid w:val="001B4168"/>
    <w:rsid w:val="001C098A"/>
    <w:rsid w:val="001C289C"/>
    <w:rsid w:val="001D0556"/>
    <w:rsid w:val="001D0B1B"/>
    <w:rsid w:val="001D389E"/>
    <w:rsid w:val="001D3AB4"/>
    <w:rsid w:val="001D4EE4"/>
    <w:rsid w:val="001E3B1A"/>
    <w:rsid w:val="001E6D70"/>
    <w:rsid w:val="001E7D21"/>
    <w:rsid w:val="001F39D0"/>
    <w:rsid w:val="001F4094"/>
    <w:rsid w:val="001F5F0A"/>
    <w:rsid w:val="001F7939"/>
    <w:rsid w:val="00200696"/>
    <w:rsid w:val="00200C37"/>
    <w:rsid w:val="00203A42"/>
    <w:rsid w:val="00203A82"/>
    <w:rsid w:val="00206DF8"/>
    <w:rsid w:val="0021361B"/>
    <w:rsid w:val="0021696B"/>
    <w:rsid w:val="0022453E"/>
    <w:rsid w:val="002358E3"/>
    <w:rsid w:val="00236C35"/>
    <w:rsid w:val="0023753E"/>
    <w:rsid w:val="00243772"/>
    <w:rsid w:val="00254CE7"/>
    <w:rsid w:val="00266121"/>
    <w:rsid w:val="00282177"/>
    <w:rsid w:val="0028691C"/>
    <w:rsid w:val="0029033F"/>
    <w:rsid w:val="002973E0"/>
    <w:rsid w:val="002A21ED"/>
    <w:rsid w:val="002B686A"/>
    <w:rsid w:val="002B6B3A"/>
    <w:rsid w:val="002C052C"/>
    <w:rsid w:val="002C172C"/>
    <w:rsid w:val="002C1932"/>
    <w:rsid w:val="002C4FF0"/>
    <w:rsid w:val="002D34E1"/>
    <w:rsid w:val="002E0A6B"/>
    <w:rsid w:val="002E5CF6"/>
    <w:rsid w:val="002E733F"/>
    <w:rsid w:val="002E760D"/>
    <w:rsid w:val="002F2484"/>
    <w:rsid w:val="003011DF"/>
    <w:rsid w:val="0030246F"/>
    <w:rsid w:val="0030433C"/>
    <w:rsid w:val="00306F18"/>
    <w:rsid w:val="0031620F"/>
    <w:rsid w:val="003200A4"/>
    <w:rsid w:val="003275C0"/>
    <w:rsid w:val="00335A63"/>
    <w:rsid w:val="003375EE"/>
    <w:rsid w:val="00345072"/>
    <w:rsid w:val="0034711B"/>
    <w:rsid w:val="00362580"/>
    <w:rsid w:val="00367A65"/>
    <w:rsid w:val="00374433"/>
    <w:rsid w:val="00376C84"/>
    <w:rsid w:val="00384748"/>
    <w:rsid w:val="00384A2A"/>
    <w:rsid w:val="00384FCA"/>
    <w:rsid w:val="00394493"/>
    <w:rsid w:val="00394A73"/>
    <w:rsid w:val="003A5655"/>
    <w:rsid w:val="003B1B0A"/>
    <w:rsid w:val="003B5A98"/>
    <w:rsid w:val="003B6B9B"/>
    <w:rsid w:val="003C1E67"/>
    <w:rsid w:val="003C316A"/>
    <w:rsid w:val="003C462E"/>
    <w:rsid w:val="003C5215"/>
    <w:rsid w:val="003C5431"/>
    <w:rsid w:val="003D11BC"/>
    <w:rsid w:val="003D50B5"/>
    <w:rsid w:val="003D5D19"/>
    <w:rsid w:val="003E0ACB"/>
    <w:rsid w:val="003E0DFB"/>
    <w:rsid w:val="003E50B1"/>
    <w:rsid w:val="003E703A"/>
    <w:rsid w:val="00400652"/>
    <w:rsid w:val="004013EA"/>
    <w:rsid w:val="00401995"/>
    <w:rsid w:val="00407B78"/>
    <w:rsid w:val="00410159"/>
    <w:rsid w:val="00413008"/>
    <w:rsid w:val="00414A32"/>
    <w:rsid w:val="0041705A"/>
    <w:rsid w:val="004218CA"/>
    <w:rsid w:val="004304FC"/>
    <w:rsid w:val="00430E8E"/>
    <w:rsid w:val="004318AB"/>
    <w:rsid w:val="004336D4"/>
    <w:rsid w:val="0043427E"/>
    <w:rsid w:val="004347F4"/>
    <w:rsid w:val="00434BE3"/>
    <w:rsid w:val="0043542B"/>
    <w:rsid w:val="00435D61"/>
    <w:rsid w:val="004408F2"/>
    <w:rsid w:val="004435A1"/>
    <w:rsid w:val="00443734"/>
    <w:rsid w:val="00444EDB"/>
    <w:rsid w:val="00450BBB"/>
    <w:rsid w:val="004621AB"/>
    <w:rsid w:val="00465FB8"/>
    <w:rsid w:val="0046669E"/>
    <w:rsid w:val="00471C5D"/>
    <w:rsid w:val="004901F3"/>
    <w:rsid w:val="004949DC"/>
    <w:rsid w:val="00496CD6"/>
    <w:rsid w:val="004A6225"/>
    <w:rsid w:val="004B5BE3"/>
    <w:rsid w:val="004B5E1A"/>
    <w:rsid w:val="004C320F"/>
    <w:rsid w:val="004C384C"/>
    <w:rsid w:val="004C5E21"/>
    <w:rsid w:val="004C635C"/>
    <w:rsid w:val="004D20B0"/>
    <w:rsid w:val="004D31D3"/>
    <w:rsid w:val="004D3F8E"/>
    <w:rsid w:val="004D693C"/>
    <w:rsid w:val="004E04C9"/>
    <w:rsid w:val="004E3A19"/>
    <w:rsid w:val="004E71A0"/>
    <w:rsid w:val="004F45E5"/>
    <w:rsid w:val="00503C2D"/>
    <w:rsid w:val="00524B49"/>
    <w:rsid w:val="00530AB7"/>
    <w:rsid w:val="00533CA0"/>
    <w:rsid w:val="0053429B"/>
    <w:rsid w:val="00535D1A"/>
    <w:rsid w:val="00541533"/>
    <w:rsid w:val="00543FAA"/>
    <w:rsid w:val="005527BE"/>
    <w:rsid w:val="005711F0"/>
    <w:rsid w:val="00572FC3"/>
    <w:rsid w:val="005879E9"/>
    <w:rsid w:val="005A7F39"/>
    <w:rsid w:val="005B0E4F"/>
    <w:rsid w:val="005B112A"/>
    <w:rsid w:val="005B699D"/>
    <w:rsid w:val="005C2A68"/>
    <w:rsid w:val="005C3D93"/>
    <w:rsid w:val="005C49A6"/>
    <w:rsid w:val="005C69BB"/>
    <w:rsid w:val="005C74F3"/>
    <w:rsid w:val="005D625E"/>
    <w:rsid w:val="005D75E0"/>
    <w:rsid w:val="005E16FD"/>
    <w:rsid w:val="005E4760"/>
    <w:rsid w:val="005E5F0E"/>
    <w:rsid w:val="005F1804"/>
    <w:rsid w:val="005F2BF0"/>
    <w:rsid w:val="00601D44"/>
    <w:rsid w:val="00602526"/>
    <w:rsid w:val="0060753B"/>
    <w:rsid w:val="006166A1"/>
    <w:rsid w:val="00621C51"/>
    <w:rsid w:val="00635103"/>
    <w:rsid w:val="00636D56"/>
    <w:rsid w:val="0064528D"/>
    <w:rsid w:val="0065747D"/>
    <w:rsid w:val="00666398"/>
    <w:rsid w:val="0066762D"/>
    <w:rsid w:val="0069090F"/>
    <w:rsid w:val="006A334D"/>
    <w:rsid w:val="006B0D9B"/>
    <w:rsid w:val="006B41BD"/>
    <w:rsid w:val="006C1556"/>
    <w:rsid w:val="006D5B0A"/>
    <w:rsid w:val="006D5FCD"/>
    <w:rsid w:val="006D64D9"/>
    <w:rsid w:val="006E0B14"/>
    <w:rsid w:val="006E3106"/>
    <w:rsid w:val="006F1940"/>
    <w:rsid w:val="006F2789"/>
    <w:rsid w:val="006F4D02"/>
    <w:rsid w:val="00702530"/>
    <w:rsid w:val="00706714"/>
    <w:rsid w:val="00711CAB"/>
    <w:rsid w:val="00712167"/>
    <w:rsid w:val="00714780"/>
    <w:rsid w:val="00720668"/>
    <w:rsid w:val="0073004D"/>
    <w:rsid w:val="00734474"/>
    <w:rsid w:val="00737459"/>
    <w:rsid w:val="00742734"/>
    <w:rsid w:val="007533C1"/>
    <w:rsid w:val="007604CB"/>
    <w:rsid w:val="00762A43"/>
    <w:rsid w:val="00765E31"/>
    <w:rsid w:val="00767177"/>
    <w:rsid w:val="007748EE"/>
    <w:rsid w:val="007750E1"/>
    <w:rsid w:val="00775F72"/>
    <w:rsid w:val="00780747"/>
    <w:rsid w:val="0078275D"/>
    <w:rsid w:val="00785BAF"/>
    <w:rsid w:val="00793D50"/>
    <w:rsid w:val="007970DB"/>
    <w:rsid w:val="0079799D"/>
    <w:rsid w:val="007A30D7"/>
    <w:rsid w:val="007A34A2"/>
    <w:rsid w:val="007B5840"/>
    <w:rsid w:val="007C4AA1"/>
    <w:rsid w:val="007C6481"/>
    <w:rsid w:val="007D1C9E"/>
    <w:rsid w:val="007D499D"/>
    <w:rsid w:val="007D7A48"/>
    <w:rsid w:val="007E34BE"/>
    <w:rsid w:val="007E4396"/>
    <w:rsid w:val="007E46C0"/>
    <w:rsid w:val="007E502D"/>
    <w:rsid w:val="007F0417"/>
    <w:rsid w:val="007F3E2A"/>
    <w:rsid w:val="007F3E32"/>
    <w:rsid w:val="007F6797"/>
    <w:rsid w:val="00800DDB"/>
    <w:rsid w:val="0080442C"/>
    <w:rsid w:val="00805240"/>
    <w:rsid w:val="008065C9"/>
    <w:rsid w:val="00815B40"/>
    <w:rsid w:val="00821369"/>
    <w:rsid w:val="00822075"/>
    <w:rsid w:val="008253C1"/>
    <w:rsid w:val="0083605C"/>
    <w:rsid w:val="00847596"/>
    <w:rsid w:val="00850517"/>
    <w:rsid w:val="0085485D"/>
    <w:rsid w:val="00867026"/>
    <w:rsid w:val="00870879"/>
    <w:rsid w:val="00875E33"/>
    <w:rsid w:val="00881B7C"/>
    <w:rsid w:val="00882EC2"/>
    <w:rsid w:val="00883399"/>
    <w:rsid w:val="0089195C"/>
    <w:rsid w:val="00891DB9"/>
    <w:rsid w:val="00895CC3"/>
    <w:rsid w:val="008A00F8"/>
    <w:rsid w:val="008A0F65"/>
    <w:rsid w:val="008A1E3F"/>
    <w:rsid w:val="008A4B24"/>
    <w:rsid w:val="008B3E97"/>
    <w:rsid w:val="008B6A3D"/>
    <w:rsid w:val="008B7DF4"/>
    <w:rsid w:val="008C0788"/>
    <w:rsid w:val="008C0D5A"/>
    <w:rsid w:val="008C38E1"/>
    <w:rsid w:val="008C41F4"/>
    <w:rsid w:val="008C4897"/>
    <w:rsid w:val="008D19F7"/>
    <w:rsid w:val="008D4113"/>
    <w:rsid w:val="008E05E0"/>
    <w:rsid w:val="008E69C3"/>
    <w:rsid w:val="008F1612"/>
    <w:rsid w:val="008F565E"/>
    <w:rsid w:val="008F6D2C"/>
    <w:rsid w:val="008F6FCC"/>
    <w:rsid w:val="00902F86"/>
    <w:rsid w:val="00904E36"/>
    <w:rsid w:val="00905BBB"/>
    <w:rsid w:val="0091331B"/>
    <w:rsid w:val="009221CD"/>
    <w:rsid w:val="00922983"/>
    <w:rsid w:val="0094128A"/>
    <w:rsid w:val="00941BBA"/>
    <w:rsid w:val="00942E6F"/>
    <w:rsid w:val="00952D4B"/>
    <w:rsid w:val="0097120B"/>
    <w:rsid w:val="009744E8"/>
    <w:rsid w:val="00981738"/>
    <w:rsid w:val="00983364"/>
    <w:rsid w:val="00983F37"/>
    <w:rsid w:val="0099082D"/>
    <w:rsid w:val="0099247B"/>
    <w:rsid w:val="00995FD9"/>
    <w:rsid w:val="009C3800"/>
    <w:rsid w:val="009C5164"/>
    <w:rsid w:val="009D0F4E"/>
    <w:rsid w:val="009E1923"/>
    <w:rsid w:val="009E2699"/>
    <w:rsid w:val="009E4B3C"/>
    <w:rsid w:val="009F3258"/>
    <w:rsid w:val="009F52B5"/>
    <w:rsid w:val="009F5C94"/>
    <w:rsid w:val="00A04685"/>
    <w:rsid w:val="00A15268"/>
    <w:rsid w:val="00A26276"/>
    <w:rsid w:val="00A3138F"/>
    <w:rsid w:val="00A33475"/>
    <w:rsid w:val="00A34B35"/>
    <w:rsid w:val="00A458B0"/>
    <w:rsid w:val="00A51175"/>
    <w:rsid w:val="00A51492"/>
    <w:rsid w:val="00A5339A"/>
    <w:rsid w:val="00A55762"/>
    <w:rsid w:val="00A56708"/>
    <w:rsid w:val="00A83EFF"/>
    <w:rsid w:val="00A85A80"/>
    <w:rsid w:val="00A91533"/>
    <w:rsid w:val="00A93E3B"/>
    <w:rsid w:val="00AA1A28"/>
    <w:rsid w:val="00AB0ABF"/>
    <w:rsid w:val="00AB1F60"/>
    <w:rsid w:val="00AD2889"/>
    <w:rsid w:val="00AD3A65"/>
    <w:rsid w:val="00AD4232"/>
    <w:rsid w:val="00AD5B6D"/>
    <w:rsid w:val="00AE59ED"/>
    <w:rsid w:val="00AF3210"/>
    <w:rsid w:val="00AF4032"/>
    <w:rsid w:val="00AF4E33"/>
    <w:rsid w:val="00B031D6"/>
    <w:rsid w:val="00B1012B"/>
    <w:rsid w:val="00B157A7"/>
    <w:rsid w:val="00B23E1D"/>
    <w:rsid w:val="00B25253"/>
    <w:rsid w:val="00B268D7"/>
    <w:rsid w:val="00B37A48"/>
    <w:rsid w:val="00B44DC3"/>
    <w:rsid w:val="00B50B0A"/>
    <w:rsid w:val="00B616BF"/>
    <w:rsid w:val="00B64EA0"/>
    <w:rsid w:val="00B70D06"/>
    <w:rsid w:val="00B73D60"/>
    <w:rsid w:val="00B7764F"/>
    <w:rsid w:val="00B83AC8"/>
    <w:rsid w:val="00B87C14"/>
    <w:rsid w:val="00B929A6"/>
    <w:rsid w:val="00B93ABF"/>
    <w:rsid w:val="00B976F8"/>
    <w:rsid w:val="00BA0F87"/>
    <w:rsid w:val="00BB0BD2"/>
    <w:rsid w:val="00BC08CF"/>
    <w:rsid w:val="00BC0974"/>
    <w:rsid w:val="00BC62DB"/>
    <w:rsid w:val="00BC65F3"/>
    <w:rsid w:val="00BD22B2"/>
    <w:rsid w:val="00BE2A01"/>
    <w:rsid w:val="00BF20CB"/>
    <w:rsid w:val="00C01AEE"/>
    <w:rsid w:val="00C04F9C"/>
    <w:rsid w:val="00C12F47"/>
    <w:rsid w:val="00C1759E"/>
    <w:rsid w:val="00C20950"/>
    <w:rsid w:val="00C21526"/>
    <w:rsid w:val="00C26749"/>
    <w:rsid w:val="00C375EB"/>
    <w:rsid w:val="00C42B25"/>
    <w:rsid w:val="00C45AF1"/>
    <w:rsid w:val="00C5665B"/>
    <w:rsid w:val="00C80E7B"/>
    <w:rsid w:val="00C81630"/>
    <w:rsid w:val="00C90746"/>
    <w:rsid w:val="00C94160"/>
    <w:rsid w:val="00C94E4F"/>
    <w:rsid w:val="00CA4984"/>
    <w:rsid w:val="00CB14ED"/>
    <w:rsid w:val="00CB3999"/>
    <w:rsid w:val="00CB7DEB"/>
    <w:rsid w:val="00CC0347"/>
    <w:rsid w:val="00CC6DBB"/>
    <w:rsid w:val="00CC70A8"/>
    <w:rsid w:val="00CD4C38"/>
    <w:rsid w:val="00CD64EB"/>
    <w:rsid w:val="00CE0C46"/>
    <w:rsid w:val="00CE5D42"/>
    <w:rsid w:val="00CE76F4"/>
    <w:rsid w:val="00D053C6"/>
    <w:rsid w:val="00D12203"/>
    <w:rsid w:val="00D147A3"/>
    <w:rsid w:val="00D2030F"/>
    <w:rsid w:val="00D207A6"/>
    <w:rsid w:val="00D24D0C"/>
    <w:rsid w:val="00D267F5"/>
    <w:rsid w:val="00D273F6"/>
    <w:rsid w:val="00D2794C"/>
    <w:rsid w:val="00D31AA0"/>
    <w:rsid w:val="00D3311A"/>
    <w:rsid w:val="00D347A5"/>
    <w:rsid w:val="00D34A94"/>
    <w:rsid w:val="00D3749E"/>
    <w:rsid w:val="00D43651"/>
    <w:rsid w:val="00D62E7A"/>
    <w:rsid w:val="00D67609"/>
    <w:rsid w:val="00D80346"/>
    <w:rsid w:val="00D817D9"/>
    <w:rsid w:val="00D82214"/>
    <w:rsid w:val="00D8575B"/>
    <w:rsid w:val="00D91F9F"/>
    <w:rsid w:val="00D92E10"/>
    <w:rsid w:val="00D9624B"/>
    <w:rsid w:val="00DA1252"/>
    <w:rsid w:val="00DA17AA"/>
    <w:rsid w:val="00DA450A"/>
    <w:rsid w:val="00DA5906"/>
    <w:rsid w:val="00DA618B"/>
    <w:rsid w:val="00DA752D"/>
    <w:rsid w:val="00DB4BCC"/>
    <w:rsid w:val="00DB5805"/>
    <w:rsid w:val="00DB6603"/>
    <w:rsid w:val="00DC3D70"/>
    <w:rsid w:val="00DC5B80"/>
    <w:rsid w:val="00DC6BA3"/>
    <w:rsid w:val="00DD46CD"/>
    <w:rsid w:val="00DD6C10"/>
    <w:rsid w:val="00DE2D65"/>
    <w:rsid w:val="00DE39D2"/>
    <w:rsid w:val="00DE4239"/>
    <w:rsid w:val="00DF7BFC"/>
    <w:rsid w:val="00E01897"/>
    <w:rsid w:val="00E02FD5"/>
    <w:rsid w:val="00E077E7"/>
    <w:rsid w:val="00E10524"/>
    <w:rsid w:val="00E1126A"/>
    <w:rsid w:val="00E11622"/>
    <w:rsid w:val="00E119EC"/>
    <w:rsid w:val="00E17115"/>
    <w:rsid w:val="00E2104F"/>
    <w:rsid w:val="00E21096"/>
    <w:rsid w:val="00E24ED5"/>
    <w:rsid w:val="00E32D91"/>
    <w:rsid w:val="00E33CDC"/>
    <w:rsid w:val="00E425D6"/>
    <w:rsid w:val="00E44855"/>
    <w:rsid w:val="00E52F91"/>
    <w:rsid w:val="00E52FE0"/>
    <w:rsid w:val="00E53A4E"/>
    <w:rsid w:val="00E62F67"/>
    <w:rsid w:val="00E744BE"/>
    <w:rsid w:val="00E86241"/>
    <w:rsid w:val="00EA1CC1"/>
    <w:rsid w:val="00EA390A"/>
    <w:rsid w:val="00EC4A95"/>
    <w:rsid w:val="00EC6080"/>
    <w:rsid w:val="00EC6BF8"/>
    <w:rsid w:val="00EC7551"/>
    <w:rsid w:val="00EC77F0"/>
    <w:rsid w:val="00ED30BD"/>
    <w:rsid w:val="00ED6080"/>
    <w:rsid w:val="00ED67F2"/>
    <w:rsid w:val="00EE046C"/>
    <w:rsid w:val="00EE0D4D"/>
    <w:rsid w:val="00EE6A19"/>
    <w:rsid w:val="00EE7194"/>
    <w:rsid w:val="00EF6068"/>
    <w:rsid w:val="00F04822"/>
    <w:rsid w:val="00F064D9"/>
    <w:rsid w:val="00F2700A"/>
    <w:rsid w:val="00F3102E"/>
    <w:rsid w:val="00F33FB9"/>
    <w:rsid w:val="00F37D27"/>
    <w:rsid w:val="00F4376F"/>
    <w:rsid w:val="00F47ED3"/>
    <w:rsid w:val="00F527F8"/>
    <w:rsid w:val="00F605BA"/>
    <w:rsid w:val="00F62627"/>
    <w:rsid w:val="00F64D0E"/>
    <w:rsid w:val="00F67231"/>
    <w:rsid w:val="00F74805"/>
    <w:rsid w:val="00F752F1"/>
    <w:rsid w:val="00F76FCD"/>
    <w:rsid w:val="00F77DDE"/>
    <w:rsid w:val="00F77F13"/>
    <w:rsid w:val="00F8248A"/>
    <w:rsid w:val="00F8360C"/>
    <w:rsid w:val="00F869EA"/>
    <w:rsid w:val="00F86D83"/>
    <w:rsid w:val="00FA5482"/>
    <w:rsid w:val="00FA71C9"/>
    <w:rsid w:val="00FB4883"/>
    <w:rsid w:val="00FC26C6"/>
    <w:rsid w:val="00FC3B53"/>
    <w:rsid w:val="00FD16CA"/>
    <w:rsid w:val="00FD606E"/>
    <w:rsid w:val="00FE1E82"/>
    <w:rsid w:val="00FE2E96"/>
    <w:rsid w:val="00FE741B"/>
    <w:rsid w:val="00FF27F8"/>
    <w:rsid w:val="00FF4DEF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076A9F"/>
  <w15:chartTrackingRefBased/>
  <w15:docId w15:val="{73FF7EB1-B83D-4C22-BB1C-BA05254B9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34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Normal"/>
    <w:qFormat/>
    <w:rsid w:val="00EC6BF8"/>
    <w:pPr>
      <w:spacing w:before="60" w:after="60" w:line="240" w:lineRule="auto"/>
      <w:jc w:val="center"/>
    </w:pPr>
    <w:rPr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408F2"/>
    <w:pPr>
      <w:spacing w:before="60" w:after="60" w:line="240" w:lineRule="auto"/>
    </w:pPr>
    <w:rPr>
      <w:sz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EC6BF8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styleId="BodyText2">
    <w:name w:val="Body Text 2"/>
    <w:basedOn w:val="Normal"/>
    <w:link w:val="BodyText2Char"/>
    <w:semiHidden/>
    <w:rsid w:val="007C4AA1"/>
    <w:pPr>
      <w:spacing w:before="0" w:after="0" w:line="240" w:lineRule="auto"/>
      <w:jc w:val="left"/>
    </w:pPr>
    <w:rPr>
      <w:rFonts w:ascii="Arial" w:eastAsia="Times New Roman" w:hAnsi="Arial" w:cs="Times New Roman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7C4AA1"/>
    <w:rPr>
      <w:rFonts w:ascii="Arial" w:eastAsia="Times New Roman" w:hAnsi="Arial" w:cs="Times New Roman"/>
      <w:sz w:val="22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E1E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E1E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E1E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1E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1E8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1016F"/>
    <w:pPr>
      <w:spacing w:after="0" w:line="240" w:lineRule="auto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vinl.NSI-HQ.NET\Downloads\Fire%20detection%20&amp;%20fire%20alarm%20systems%20BS%205839-1_2017%20compliance%20checklis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2A960C1DA5B419A99A286E56CEDAF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D1D264-68C0-4520-98A6-4B59A3344116}"/>
      </w:docPartPr>
      <w:docPartBody>
        <w:p w:rsidR="009B4D16" w:rsidRDefault="009B4D16" w:rsidP="009B4D16">
          <w:pPr>
            <w:pStyle w:val="A2A960C1DA5B419A99A286E56CEDAF721"/>
          </w:pPr>
          <w:r w:rsidRPr="004E537E">
            <w:rPr>
              <w:rStyle w:val="PlaceholderText"/>
              <w:sz w:val="20"/>
              <w:szCs w:val="20"/>
            </w:rPr>
            <w:t>Select as appropriate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D16"/>
    <w:rsid w:val="00077E92"/>
    <w:rsid w:val="00181FD5"/>
    <w:rsid w:val="001D4EE4"/>
    <w:rsid w:val="00394A73"/>
    <w:rsid w:val="00414A32"/>
    <w:rsid w:val="004B5BE3"/>
    <w:rsid w:val="008C0D5A"/>
    <w:rsid w:val="009B4D16"/>
    <w:rsid w:val="009E3AD3"/>
    <w:rsid w:val="00BC0974"/>
    <w:rsid w:val="00DA752D"/>
    <w:rsid w:val="00ED67F2"/>
    <w:rsid w:val="00EE0CB9"/>
    <w:rsid w:val="00F27440"/>
    <w:rsid w:val="00F3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B4D16"/>
    <w:rPr>
      <w:color w:val="808080"/>
    </w:rPr>
  </w:style>
  <w:style w:type="paragraph" w:customStyle="1" w:styleId="A2A960C1DA5B419A99A286E56CEDAF721">
    <w:name w:val="A2A960C1DA5B419A99A286E56CEDAF721"/>
    <w:rsid w:val="009B4D16"/>
    <w:pPr>
      <w:spacing w:before="60" w:after="60" w:line="240" w:lineRule="auto"/>
    </w:pPr>
    <w:rPr>
      <w:rFonts w:ascii="Segoe UI" w:eastAsiaTheme="minorHAnsi" w:hAnsi="Segoe UI" w:cs="Segoe UI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SharedContentType xmlns="Microsoft.SharePoint.Taxonomy.ContentTypeSync" SourceId="5f2fc6de-37ed-4f08-b0e9-c44b5523a66b" ContentTypeId="0x01010084DB411DC1ABE8429F6B590D36338121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ue_x0020_No. xmlns="5f8ff3a8-b227-44a0-a758-7f0faa84b248">11</Issue_x0020_No.>
    <TaxCatchAll xmlns="5f8ff3a8-b227-44a0-a758-7f0faa84b248">
      <Value>25</Value>
      <Value>108</Value>
    </TaxCatchAll>
    <Issue_x0020_Date xmlns="5f8ff3a8-b227-44a0-a758-7f0faa84b248">2025-05-19T23:00:00+00:00</Issue_x0020_Date>
    <Reference xmlns="5f8ff3a8-b227-44a0-a758-7f0faa84b248">FSF 350B</Reference>
    <Owner xmlns="5f8ff3a8-b227-44a0-a758-7f0faa84b248">
      <UserInfo>
        <DisplayName>John Davidson</DisplayName>
        <AccountId>41</AccountId>
        <AccountType/>
      </UserInfo>
    </Owner>
    <n1542d03cf4548c1b59c7b443938519c xmlns="5f8ff3a8-b227-44a0-a758-7f0faa84b248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Fire</TermName>
          <TermId xmlns="http://schemas.microsoft.com/office/infopath/2007/PartnerControls">3c1ccd49-ffd1-4015-893d-0120ef26dd8f</TermId>
        </TermInfo>
      </Terms>
    </n1542d03cf4548c1b59c7b443938519c>
  </documentManagement>
</p:properti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NSI Content Type" ma:contentTypeID="0x01010084DB411DC1ABE8429F6B590D3633812100FAA9E91308BF7F4EB26EEE8FB3EA1309" ma:contentTypeVersion="61" ma:contentTypeDescription="" ma:contentTypeScope="" ma:versionID="657a0acffe726beaf73605210efe5db3">
  <xsd:schema xmlns:xsd="http://www.w3.org/2001/XMLSchema" xmlns:xs="http://www.w3.org/2001/XMLSchema" xmlns:p="http://schemas.microsoft.com/office/2006/metadata/properties" xmlns:ns2="5f8ff3a8-b227-44a0-a758-7f0faa84b248" targetNamespace="http://schemas.microsoft.com/office/2006/metadata/properties" ma:root="true" ma:fieldsID="ca6aafa7f05c62e765f58ce533cd03d2" ns2:_="">
    <xsd:import namespace="5f8ff3a8-b227-44a0-a758-7f0faa84b248"/>
    <xsd:element name="properties">
      <xsd:complexType>
        <xsd:sequence>
          <xsd:element name="documentManagement">
            <xsd:complexType>
              <xsd:all>
                <xsd:element ref="ns2:Reference"/>
                <xsd:element ref="ns2:Issue_x0020_Date"/>
                <xsd:element ref="ns2:Owner"/>
                <xsd:element ref="ns2:n1542d03cf4548c1b59c7b443938519c" minOccurs="0"/>
                <xsd:element ref="ns2:TaxCatchAll" minOccurs="0"/>
                <xsd:element ref="ns2:TaxCatchAllLabel" minOccurs="0"/>
                <xsd:element ref="ns2:Issue_x0020_No.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8ff3a8-b227-44a0-a758-7f0faa84b248" elementFormDefault="qualified">
    <xsd:import namespace="http://schemas.microsoft.com/office/2006/documentManagement/types"/>
    <xsd:import namespace="http://schemas.microsoft.com/office/infopath/2007/PartnerControls"/>
    <xsd:element name="Reference" ma:index="8" ma:displayName="Reference" ma:default="" ma:internalName="Reference">
      <xsd:simpleType>
        <xsd:restriction base="dms:Text">
          <xsd:maxLength value="255"/>
        </xsd:restriction>
      </xsd:simpleType>
    </xsd:element>
    <xsd:element name="Issue_x0020_Date" ma:index="9" ma:displayName="Issue Date" ma:default="" ma:format="DateOnly" ma:internalName="Issue_x0020_Date">
      <xsd:simpleType>
        <xsd:restriction base="dms:DateTime"/>
      </xsd:simpleType>
    </xsd:element>
    <xsd:element name="Owner" ma:index="10" ma:displayName="Owner" ma:list="UserInfo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1542d03cf4548c1b59c7b443938519c" ma:index="11" nillable="true" ma:taxonomy="true" ma:internalName="n1542d03cf4548c1b59c7b443938519c" ma:taxonomyFieldName="Tag" ma:displayName="Tag" ma:default="" ma:fieldId="{71542d03-cf45-48c1-b59c-7b443938519c}" ma:taxonomyMulti="true" ma:sspId="5f2fc6de-37ed-4f08-b0e9-c44b5523a66b" ma:termSetId="9980a654-d32f-44a4-a64f-6bc1762e732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2" nillable="true" ma:displayName="Taxonomy Catch All Column" ma:hidden="true" ma:list="{a1bc071b-24b6-4446-8ce7-c0722c777447}" ma:internalName="TaxCatchAll" ma:showField="CatchAllData" ma:web="aef6f841-a90c-4ecb-b7aa-c44158ec2e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3" nillable="true" ma:displayName="Taxonomy Catch All Column1" ma:hidden="true" ma:list="{a1bc071b-24b6-4446-8ce7-c0722c777447}" ma:internalName="TaxCatchAllLabel" ma:readOnly="true" ma:showField="CatchAllDataLabel" ma:web="aef6f841-a90c-4ecb-b7aa-c44158ec2e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ssue_x0020_No." ma:index="15" ma:displayName="Issue No." ma:default="" ma:internalName="Issue_x0020_No_x002e_" ma:percentage="FALS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0E39C94-6F98-490C-BBE1-534B6956B31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A16D2F0-4F46-4527-9049-D8A6A7C20D64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A4877398-9F99-40AF-85B1-99C6F67E436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DBB5B99-2319-40E7-B7E7-D4FA723916C7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www.w3.org/XML/1998/namespace"/>
    <ds:schemaRef ds:uri="http://purl.org/dc/elements/1.1/"/>
    <ds:schemaRef ds:uri="http://purl.org/dc/terms/"/>
    <ds:schemaRef ds:uri="http://schemas.microsoft.com/office/infopath/2007/PartnerControls"/>
    <ds:schemaRef ds:uri="5f8ff3a8-b227-44a0-a758-7f0faa84b248"/>
    <ds:schemaRef ds:uri="http://schemas.microsoft.com/office/2006/metadata/properties"/>
  </ds:schemaRefs>
</ds:datastoreItem>
</file>

<file path=customXml/itemProps6.xml><?xml version="1.0" encoding="utf-8"?>
<ds:datastoreItem xmlns:ds="http://schemas.openxmlformats.org/officeDocument/2006/customXml" ds:itemID="{B81CB1BF-5CA6-4FBE-ABC8-580879A11F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8ff3a8-b227-44a0-a758-7f0faa84b2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Fire detection &amp; fire alarm systems BS 5839-1_2017 compliance checklist</Template>
  <TotalTime>214</TotalTime>
  <Pages>20</Pages>
  <Words>3949</Words>
  <Characters>22513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FSF 350.7</dc:subject>
  <dc:creator>Kevin Lawton</dc:creator>
  <cp:keywords>October 2017</cp:keywords>
  <dc:description/>
  <cp:lastModifiedBy>Kevin Lawton</cp:lastModifiedBy>
  <cp:revision>136</cp:revision>
  <cp:lastPrinted>2016-05-05T10:27:00Z</cp:lastPrinted>
  <dcterms:created xsi:type="dcterms:W3CDTF">2025-04-28T06:50:00Z</dcterms:created>
  <dcterms:modified xsi:type="dcterms:W3CDTF">2025-07-21T13:34:00Z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0x01010084DB411DC1ABE8429F6B590D3633812100FAA9E91308BF7F4EB26EEE8FB3EA1309</vt:lpwstr>
  </property>
  <property fmtid="{D5CDD505-2E9C-101B-9397-08002B2CF9AE}" pid="3" name="n1542d03cf4548c1b59c7b443938519c">
    <vt:lpwstr>Fire|3c1ccd49-ffd1-4015-893d-0120ef26dd8f</vt:lpwstr>
  </property>
  <property fmtid="{D5CDD505-2E9C-101B-9397-08002B2CF9AE}" pid="4" name="Tag">
    <vt:lpwstr>25;#Fire|3c1ccd49-ffd1-4015-893d-0120ef26dd8f</vt:lpwstr>
  </property>
  <property fmtid="{D5CDD505-2E9C-101B-9397-08002B2CF9AE}" pid="5" name="TaxCatchAll">
    <vt:lpwstr>25;#Fire|3c1ccd49-ffd1-4015-893d-0120ef26dd8f;#108;#Fire (BAFE)|d236c2e8-2899-4236-af5d-53b3f96f6f0a</vt:lpwstr>
  </property>
  <property fmtid="{D5CDD505-2E9C-101B-9397-08002B2CF9AE}" pid="6" name="Owner">
    <vt:lpwstr>41;#John Davidson</vt:lpwstr>
  </property>
  <property fmtid="{D5CDD505-2E9C-101B-9397-08002B2CF9AE}" pid="7" name="Document Type">
    <vt:lpwstr>108;#Fire (BAFE)|d236c2e8-2899-4236-af5d-53b3f96f6f0a</vt:lpwstr>
  </property>
  <property fmtid="{D5CDD505-2E9C-101B-9397-08002B2CF9AE}" pid="8" name="p8f051cf152148f9b6a5c5e47cc2fd54">
    <vt:lpwstr>Fire (BAFE)|d236c2e8-2899-4236-af5d-53b3f96f6f0a</vt:lpwstr>
  </property>
  <property fmtid="{D5CDD505-2E9C-101B-9397-08002B2CF9AE}" pid="9" name="Document Type 2">
    <vt:lpwstr>85;#ACS/Passport|532c6fb3-3ec9-496b-918d-ffcd83759b19</vt:lpwstr>
  </property>
  <property fmtid="{D5CDD505-2E9C-101B-9397-08002B2CF9AE}" pid="10" name="g703e102726e4347894c546d8bab47eb">
    <vt:lpwstr>ACS/Passport|532c6fb3-3ec9-496b-918d-ffcd83759b19</vt:lpwstr>
  </property>
  <property fmtid="{D5CDD505-2E9C-101B-9397-08002B2CF9AE}" pid="11" name="Issue No.">
    <vt:r8>1</vt:r8>
  </property>
  <property fmtid="{D5CDD505-2E9C-101B-9397-08002B2CF9AE}" pid="12" name="Last Reviewed">
    <vt:filetime>2024-01-03T00:00:00Z</vt:filetime>
  </property>
  <property fmtid="{D5CDD505-2E9C-101B-9397-08002B2CF9AE}" pid="13" name="Issue Date">
    <vt:filetime>2024-01-03T00:00:00Z</vt:filetime>
  </property>
  <property fmtid="{D5CDD505-2E9C-101B-9397-08002B2CF9AE}" pid="14" name="Reference">
    <vt:lpwstr>FSF 350A</vt:lpwstr>
  </property>
  <property fmtid="{D5CDD505-2E9C-101B-9397-08002B2CF9AE}" pid="15" name="Review Date">
    <vt:filetime>2026-01-03T00:00:00Z</vt:filetime>
  </property>
  <property fmtid="{D5CDD505-2E9C-101B-9397-08002B2CF9AE}" pid="16" name="Document_x0020_Type">
    <vt:lpwstr>108;#Fire (BAFE)|d236c2e8-2899-4236-af5d-53b3f96f6f0a</vt:lpwstr>
  </property>
</Properties>
</file>